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AB979" w14:textId="77777777" w:rsidR="00C775C4" w:rsidRPr="00153EED" w:rsidRDefault="00C775C4" w:rsidP="00C775C4">
      <w:pPr>
        <w:rPr>
          <w:sz w:val="24"/>
          <w:szCs w:val="24"/>
        </w:rPr>
      </w:pPr>
    </w:p>
    <w:p w14:paraId="4DFA5AFB" w14:textId="77777777" w:rsidR="00C775C4" w:rsidRPr="00153EED" w:rsidRDefault="00C775C4" w:rsidP="00C775C4">
      <w:pPr>
        <w:rPr>
          <w:sz w:val="24"/>
          <w:szCs w:val="24"/>
        </w:rPr>
      </w:pPr>
    </w:p>
    <w:p w14:paraId="18812B20" w14:textId="2A99ED76" w:rsidR="00C775C4" w:rsidRPr="000631B7" w:rsidRDefault="00D01703" w:rsidP="00C775C4">
      <w:pPr>
        <w:jc w:val="right"/>
        <w:rPr>
          <w:sz w:val="24"/>
          <w:szCs w:val="24"/>
        </w:rPr>
      </w:pPr>
      <w:r w:rsidRPr="000631B7">
        <w:rPr>
          <w:rFonts w:hAnsi="ＭＳ 明朝" w:cs="ＭＳ 明朝" w:hint="eastAsia"/>
          <w:sz w:val="24"/>
          <w:szCs w:val="24"/>
        </w:rPr>
        <w:t xml:space="preserve">令和　</w:t>
      </w:r>
      <w:r w:rsidR="00F84DFF">
        <w:rPr>
          <w:rFonts w:hAnsi="ＭＳ 明朝" w:cs="ＭＳ 明朝" w:hint="eastAsia"/>
          <w:sz w:val="24"/>
          <w:szCs w:val="24"/>
        </w:rPr>
        <w:t>９</w:t>
      </w:r>
      <w:r w:rsidR="00C775C4" w:rsidRPr="000631B7">
        <w:rPr>
          <w:rFonts w:hAnsi="ＭＳ 明朝" w:cs="ＭＳ 明朝" w:hint="eastAsia"/>
          <w:sz w:val="24"/>
          <w:szCs w:val="24"/>
        </w:rPr>
        <w:t xml:space="preserve">　年　</w:t>
      </w:r>
      <w:r w:rsidR="00025E95" w:rsidRPr="000631B7">
        <w:rPr>
          <w:rFonts w:hAnsi="ＭＳ 明朝" w:cs="ＭＳ 明朝" w:hint="eastAsia"/>
          <w:sz w:val="24"/>
          <w:szCs w:val="24"/>
        </w:rPr>
        <w:t>６</w:t>
      </w:r>
      <w:r w:rsidR="00C775C4" w:rsidRPr="000631B7">
        <w:rPr>
          <w:rFonts w:hAnsi="ＭＳ 明朝" w:cs="ＭＳ 明朝" w:hint="eastAsia"/>
          <w:sz w:val="24"/>
          <w:szCs w:val="24"/>
        </w:rPr>
        <w:t xml:space="preserve">　月　</w:t>
      </w:r>
      <w:r w:rsidR="00F84DFF">
        <w:rPr>
          <w:rFonts w:hAnsi="ＭＳ 明朝" w:cs="ＭＳ 明朝" w:hint="eastAsia"/>
          <w:sz w:val="24"/>
          <w:szCs w:val="24"/>
        </w:rPr>
        <w:t>25</w:t>
      </w:r>
      <w:r w:rsidR="00C775C4" w:rsidRPr="000631B7">
        <w:rPr>
          <w:rFonts w:hAnsi="ＭＳ 明朝" w:cs="ＭＳ 明朝" w:hint="eastAsia"/>
          <w:sz w:val="24"/>
          <w:szCs w:val="24"/>
        </w:rPr>
        <w:t xml:space="preserve">　日</w:t>
      </w:r>
    </w:p>
    <w:p w14:paraId="2E60193B" w14:textId="77777777" w:rsidR="00C775C4" w:rsidRPr="000631B7" w:rsidRDefault="00C775C4" w:rsidP="00C775C4">
      <w:pPr>
        <w:rPr>
          <w:rFonts w:cs="ＭＳ 明朝"/>
          <w:sz w:val="24"/>
          <w:szCs w:val="24"/>
        </w:rPr>
      </w:pPr>
    </w:p>
    <w:p w14:paraId="37B4C586" w14:textId="77777777" w:rsidR="00C775C4" w:rsidRPr="000631B7" w:rsidRDefault="00C775C4" w:rsidP="00C775C4">
      <w:pPr>
        <w:rPr>
          <w:sz w:val="24"/>
          <w:szCs w:val="24"/>
        </w:rPr>
      </w:pPr>
      <w:r w:rsidRPr="000631B7">
        <w:rPr>
          <w:rFonts w:hAnsi="ＭＳ 明朝" w:cs="ＭＳ 明朝" w:hint="eastAsia"/>
          <w:sz w:val="24"/>
          <w:szCs w:val="24"/>
        </w:rPr>
        <w:t>多治見市教育委員会</w:t>
      </w:r>
    </w:p>
    <w:p w14:paraId="2D0A7E65" w14:textId="77777777" w:rsidR="00C775C4" w:rsidRPr="000631B7" w:rsidRDefault="00C775C4" w:rsidP="00C775C4">
      <w:pPr>
        <w:ind w:firstLineChars="2400" w:firstLine="5760"/>
        <w:rPr>
          <w:sz w:val="24"/>
          <w:szCs w:val="24"/>
        </w:rPr>
      </w:pPr>
    </w:p>
    <w:p w14:paraId="069FC4EF" w14:textId="77777777" w:rsidR="00C775C4" w:rsidRPr="000631B7" w:rsidRDefault="00C775C4" w:rsidP="00776707">
      <w:pPr>
        <w:ind w:firstLineChars="2000" w:firstLine="4800"/>
        <w:rPr>
          <w:rFonts w:hAnsi="ＭＳ 明朝" w:cs="ＭＳ 明朝"/>
          <w:sz w:val="24"/>
          <w:szCs w:val="24"/>
        </w:rPr>
      </w:pPr>
      <w:r w:rsidRPr="000631B7">
        <w:rPr>
          <w:rFonts w:hAnsi="ＭＳ 明朝" w:cs="ＭＳ 明朝" w:hint="eastAsia"/>
          <w:sz w:val="24"/>
          <w:szCs w:val="24"/>
        </w:rPr>
        <w:t>申請者　住　所</w:t>
      </w:r>
      <w:r w:rsidR="00D01703" w:rsidRPr="000631B7">
        <w:rPr>
          <w:rFonts w:hAnsi="ＭＳ 明朝" w:cs="ＭＳ 明朝" w:hint="eastAsia"/>
          <w:sz w:val="24"/>
          <w:szCs w:val="24"/>
        </w:rPr>
        <w:t xml:space="preserve">　多治見市音羽町</w:t>
      </w:r>
      <w:r w:rsidR="00D01703" w:rsidRPr="000631B7">
        <w:rPr>
          <w:rFonts w:hAnsi="ＭＳ 明朝" w:cs="ＭＳ 明朝"/>
          <w:sz w:val="24"/>
          <w:szCs w:val="24"/>
        </w:rPr>
        <w:t>1-233</w:t>
      </w:r>
    </w:p>
    <w:p w14:paraId="3A52A8F1" w14:textId="77777777" w:rsidR="00776707" w:rsidRPr="000631B7" w:rsidRDefault="00776707" w:rsidP="00776707">
      <w:pPr>
        <w:ind w:firstLineChars="2000" w:firstLine="4800"/>
        <w:rPr>
          <w:sz w:val="24"/>
          <w:szCs w:val="24"/>
        </w:rPr>
      </w:pPr>
    </w:p>
    <w:p w14:paraId="1027EE29" w14:textId="52DFD868" w:rsidR="00C775C4" w:rsidRPr="000631B7" w:rsidRDefault="00776707" w:rsidP="00776707">
      <w:pPr>
        <w:ind w:right="44"/>
        <w:jc w:val="right"/>
        <w:rPr>
          <w:rFonts w:hAnsi="ＭＳ 明朝" w:cs="ＭＳ 明朝"/>
          <w:sz w:val="24"/>
          <w:szCs w:val="24"/>
        </w:rPr>
      </w:pPr>
      <w:r w:rsidRPr="000631B7">
        <w:rPr>
          <w:rFonts w:hAnsi="ＭＳ 明朝" w:cs="ＭＳ 明朝" w:hint="eastAsia"/>
          <w:sz w:val="24"/>
          <w:szCs w:val="24"/>
        </w:rPr>
        <w:t xml:space="preserve">　　　　　　　</w:t>
      </w:r>
      <w:r w:rsidR="00C775C4" w:rsidRPr="000631B7">
        <w:rPr>
          <w:rFonts w:hAnsi="ＭＳ 明朝" w:cs="ＭＳ 明朝" w:hint="eastAsia"/>
          <w:sz w:val="24"/>
          <w:szCs w:val="24"/>
        </w:rPr>
        <w:t xml:space="preserve">氏　名　</w:t>
      </w:r>
      <w:r w:rsidR="00D01703" w:rsidRPr="000631B7">
        <w:rPr>
          <w:rFonts w:hAnsi="ＭＳ 明朝" w:hint="eastAsia"/>
          <w:sz w:val="24"/>
          <w:szCs w:val="24"/>
        </w:rPr>
        <w:t xml:space="preserve">多治見　</w:t>
      </w:r>
      <w:r w:rsidR="00F84DFF">
        <w:rPr>
          <w:rFonts w:hAnsi="ＭＳ 明朝" w:hint="eastAsia"/>
          <w:sz w:val="24"/>
          <w:szCs w:val="24"/>
        </w:rPr>
        <w:t>花子</w:t>
      </w:r>
      <w:r w:rsidR="00D01703" w:rsidRPr="000631B7">
        <w:rPr>
          <w:rFonts w:hAnsi="ＭＳ 明朝" w:hint="eastAsia"/>
          <w:sz w:val="24"/>
          <w:szCs w:val="24"/>
        </w:rPr>
        <w:t xml:space="preserve">　</w:t>
      </w:r>
      <w:r w:rsidR="00C775C4" w:rsidRPr="000631B7">
        <w:rPr>
          <w:rFonts w:hAnsi="ＭＳ 明朝" w:cs="ＭＳ 明朝" w:hint="eastAsia"/>
          <w:sz w:val="24"/>
          <w:szCs w:val="24"/>
        </w:rPr>
        <w:t xml:space="preserve">　　</w:t>
      </w:r>
      <w:r w:rsidRPr="000631B7">
        <w:rPr>
          <w:rFonts w:hAnsi="ＭＳ 明朝" w:cs="ＭＳ 明朝" w:hint="eastAsia"/>
          <w:sz w:val="24"/>
          <w:szCs w:val="24"/>
        </w:rPr>
        <w:t>（※）</w:t>
      </w:r>
    </w:p>
    <w:p w14:paraId="66E84EBE" w14:textId="77777777" w:rsidR="00776707" w:rsidRPr="000631B7" w:rsidRDefault="00776707" w:rsidP="00C775C4">
      <w:pPr>
        <w:ind w:right="44"/>
        <w:jc w:val="right"/>
        <w:rPr>
          <w:sz w:val="24"/>
          <w:szCs w:val="24"/>
        </w:rPr>
      </w:pPr>
      <w:r w:rsidRPr="000631B7">
        <w:rPr>
          <w:sz w:val="24"/>
          <w:szCs w:val="24"/>
        </w:rPr>
        <w:t>(</w:t>
      </w:r>
      <w:r w:rsidRPr="000631B7">
        <w:rPr>
          <w:rFonts w:hint="eastAsia"/>
          <w:sz w:val="24"/>
          <w:szCs w:val="24"/>
        </w:rPr>
        <w:t>※</w:t>
      </w:r>
      <w:r w:rsidRPr="000631B7">
        <w:rPr>
          <w:sz w:val="24"/>
          <w:szCs w:val="24"/>
        </w:rPr>
        <w:t>)</w:t>
      </w:r>
      <w:r w:rsidRPr="000631B7">
        <w:rPr>
          <w:rFonts w:hint="eastAsia"/>
          <w:sz w:val="24"/>
          <w:szCs w:val="24"/>
        </w:rPr>
        <w:t>本人が自署しないときは、押印してください。</w:t>
      </w:r>
    </w:p>
    <w:p w14:paraId="7921C389" w14:textId="77777777" w:rsidR="00C775C4" w:rsidRPr="000631B7" w:rsidRDefault="00C775C4" w:rsidP="00C775C4">
      <w:pPr>
        <w:rPr>
          <w:sz w:val="24"/>
          <w:szCs w:val="24"/>
        </w:rPr>
      </w:pPr>
    </w:p>
    <w:p w14:paraId="1F5749EB" w14:textId="77777777" w:rsidR="00C775C4" w:rsidRPr="000631B7" w:rsidRDefault="00C775C4" w:rsidP="00C775C4">
      <w:pPr>
        <w:rPr>
          <w:rFonts w:cs="ＭＳ 明朝"/>
          <w:sz w:val="24"/>
          <w:szCs w:val="24"/>
        </w:rPr>
      </w:pPr>
    </w:p>
    <w:p w14:paraId="72BB8C9E" w14:textId="77777777" w:rsidR="00C775C4" w:rsidRPr="000631B7" w:rsidRDefault="00C775C4" w:rsidP="00C775C4">
      <w:pPr>
        <w:rPr>
          <w:rFonts w:cs="ＭＳ 明朝"/>
          <w:sz w:val="24"/>
          <w:szCs w:val="24"/>
        </w:rPr>
      </w:pPr>
    </w:p>
    <w:p w14:paraId="200E77D8" w14:textId="77777777" w:rsidR="00C775C4" w:rsidRPr="000631B7" w:rsidRDefault="00C775C4" w:rsidP="00C775C4">
      <w:pPr>
        <w:jc w:val="center"/>
        <w:rPr>
          <w:sz w:val="24"/>
          <w:szCs w:val="24"/>
        </w:rPr>
      </w:pPr>
      <w:r w:rsidRPr="000631B7">
        <w:rPr>
          <w:rFonts w:hAnsi="ＭＳ 明朝" w:cs="ＭＳ 明朝" w:hint="eastAsia"/>
          <w:sz w:val="24"/>
          <w:szCs w:val="24"/>
        </w:rPr>
        <w:t>たじっこクラブ利用負担金減免申請書</w:t>
      </w:r>
    </w:p>
    <w:p w14:paraId="6618696A" w14:textId="77777777" w:rsidR="00C775C4" w:rsidRPr="000631B7" w:rsidRDefault="00C775C4" w:rsidP="00C775C4">
      <w:pPr>
        <w:rPr>
          <w:sz w:val="24"/>
          <w:szCs w:val="24"/>
        </w:rPr>
      </w:pPr>
    </w:p>
    <w:p w14:paraId="51910071" w14:textId="77777777" w:rsidR="00C775C4" w:rsidRPr="000631B7" w:rsidRDefault="00C775C4" w:rsidP="00C775C4">
      <w:pPr>
        <w:rPr>
          <w:sz w:val="24"/>
          <w:szCs w:val="24"/>
        </w:rPr>
      </w:pPr>
    </w:p>
    <w:p w14:paraId="42CACF55" w14:textId="77777777" w:rsidR="00C775C4" w:rsidRPr="000631B7" w:rsidRDefault="00C775C4" w:rsidP="00C775C4">
      <w:pPr>
        <w:ind w:firstLineChars="100" w:firstLine="240"/>
        <w:rPr>
          <w:rFonts w:cs="ＭＳ 明朝"/>
          <w:sz w:val="24"/>
          <w:szCs w:val="24"/>
        </w:rPr>
      </w:pPr>
      <w:r w:rsidRPr="000631B7">
        <w:rPr>
          <w:rFonts w:hAnsi="ＭＳ 明朝" w:cs="ＭＳ 明朝" w:hint="eastAsia"/>
          <w:sz w:val="24"/>
          <w:szCs w:val="24"/>
        </w:rPr>
        <w:t>下記のとおり、たじっこクラブの利用負担金の減免を申請します。</w:t>
      </w:r>
    </w:p>
    <w:p w14:paraId="7980D960" w14:textId="77777777" w:rsidR="00C775C4" w:rsidRPr="000631B7" w:rsidRDefault="00C775C4" w:rsidP="00C775C4">
      <w:pPr>
        <w:ind w:firstLineChars="100" w:firstLine="240"/>
        <w:rPr>
          <w:rFonts w:cs="ＭＳ 明朝"/>
          <w:sz w:val="24"/>
          <w:szCs w:val="24"/>
        </w:rPr>
      </w:pPr>
      <w:r w:rsidRPr="000631B7">
        <w:rPr>
          <w:rFonts w:hAnsi="ＭＳ 明朝" w:cs="ＭＳ 明朝" w:hint="eastAsia"/>
          <w:sz w:val="24"/>
          <w:szCs w:val="24"/>
        </w:rPr>
        <w:t>また、市町村民税の課税状況、世帯構成等、軽減を受けるために必要な課税台帳その他の資料を</w:t>
      </w:r>
      <w:r w:rsidR="00C47548" w:rsidRPr="000631B7">
        <w:rPr>
          <w:rFonts w:hAnsi="ＭＳ 明朝" w:cs="ＭＳ 明朝" w:hint="eastAsia"/>
          <w:sz w:val="24"/>
          <w:szCs w:val="24"/>
        </w:rPr>
        <w:t>教育委員会</w:t>
      </w:r>
      <w:r w:rsidRPr="000631B7">
        <w:rPr>
          <w:rFonts w:hAnsi="ＭＳ 明朝" w:cs="ＭＳ 明朝" w:hint="eastAsia"/>
          <w:sz w:val="24"/>
          <w:szCs w:val="24"/>
        </w:rPr>
        <w:t>が閲覧（確認）することを承諾します。</w:t>
      </w:r>
    </w:p>
    <w:p w14:paraId="5F202E7C" w14:textId="77777777" w:rsidR="00C775C4" w:rsidRPr="000631B7" w:rsidRDefault="00C775C4" w:rsidP="00C775C4">
      <w:pPr>
        <w:rPr>
          <w:sz w:val="24"/>
          <w:szCs w:val="24"/>
        </w:rPr>
      </w:pPr>
    </w:p>
    <w:p w14:paraId="70A43990" w14:textId="77777777" w:rsidR="00C775C4" w:rsidRPr="000631B7" w:rsidRDefault="00C775C4" w:rsidP="00C775C4">
      <w:pPr>
        <w:ind w:firstLineChars="100" w:firstLine="240"/>
        <w:jc w:val="center"/>
        <w:rPr>
          <w:sz w:val="24"/>
          <w:szCs w:val="24"/>
        </w:rPr>
      </w:pPr>
      <w:r w:rsidRPr="000631B7">
        <w:rPr>
          <w:rFonts w:hAnsi="ＭＳ 明朝" w:hint="eastAsia"/>
          <w:sz w:val="24"/>
          <w:szCs w:val="24"/>
        </w:rPr>
        <w:t>記</w:t>
      </w:r>
    </w:p>
    <w:p w14:paraId="67414671" w14:textId="77777777" w:rsidR="00C775C4" w:rsidRPr="000631B7" w:rsidRDefault="00C775C4" w:rsidP="00C775C4">
      <w:pPr>
        <w:rPr>
          <w:sz w:val="24"/>
          <w:szCs w:val="24"/>
        </w:rPr>
      </w:pPr>
    </w:p>
    <w:p w14:paraId="4E384414" w14:textId="77777777" w:rsidR="00C775C4" w:rsidRPr="000631B7" w:rsidRDefault="00EC4637" w:rsidP="00C775C4">
      <w:pPr>
        <w:rPr>
          <w:sz w:val="24"/>
          <w:szCs w:val="24"/>
        </w:rPr>
      </w:pPr>
      <w:r w:rsidRPr="000631B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7B6D12" wp14:editId="02140F81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6448425" cy="3306445"/>
                <wp:effectExtent l="0" t="0" r="9525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330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1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54"/>
                              <w:gridCol w:w="3081"/>
                              <w:gridCol w:w="2859"/>
                              <w:gridCol w:w="2325"/>
                            </w:tblGrid>
                            <w:tr w:rsidR="00C775C4" w14:paraId="5FD7E27B" w14:textId="77777777">
                              <w:trPr>
                                <w:trHeight w:val="710"/>
                              </w:trPr>
                              <w:tc>
                                <w:tcPr>
                                  <w:tcW w:w="1554" w:type="dxa"/>
                                  <w:tcBorders>
                                    <w:bottom w:val="dashSmallGap" w:sz="4" w:space="0" w:color="auto"/>
                                  </w:tcBorders>
                                  <w:vAlign w:val="center"/>
                                </w:tcPr>
                                <w:p w14:paraId="76F447A9" w14:textId="77777777" w:rsidR="00C775C4" w:rsidRDefault="00C775C4" w:rsidP="00C267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クラブ名</w:t>
                                  </w:r>
                                </w:p>
                              </w:tc>
                              <w:tc>
                                <w:tcPr>
                                  <w:tcW w:w="8265" w:type="dxa"/>
                                  <w:gridSpan w:val="3"/>
                                  <w:tcBorders>
                                    <w:bottom w:val="dashSmallGap" w:sz="4" w:space="0" w:color="auto"/>
                                  </w:tcBorders>
                                  <w:vAlign w:val="center"/>
                                </w:tcPr>
                                <w:p w14:paraId="146E2040" w14:textId="68192214" w:rsidR="00C775C4" w:rsidRPr="000631B7" w:rsidRDefault="00C775C4" w:rsidP="00C267D1">
                                  <w:pPr>
                                    <w:wordWrap w:val="0"/>
                                    <w:ind w:right="840"/>
                                    <w:rPr>
                                      <w:rFonts w:cs="ＭＳ 明朝"/>
                                    </w:rPr>
                                  </w:pP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 xml:space="preserve">（　</w:t>
                                  </w:r>
                                  <w:r w:rsidR="00D01703" w:rsidRPr="000631B7">
                                    <w:rPr>
                                      <w:rFonts w:cs="ＭＳ 明朝" w:hint="eastAsia"/>
                                    </w:rPr>
                                    <w:t>精</w:t>
                                  </w:r>
                                  <w:r w:rsidR="00C02740" w:rsidRPr="000631B7">
                                    <w:rPr>
                                      <w:rFonts w:cs="ＭＳ 明朝" w:hint="eastAsia"/>
                                    </w:rPr>
                                    <w:t xml:space="preserve">　</w:t>
                                  </w:r>
                                  <w:r w:rsidR="00D01703" w:rsidRPr="000631B7">
                                    <w:rPr>
                                      <w:rFonts w:cs="ＭＳ 明朝" w:hint="eastAsia"/>
                                    </w:rPr>
                                    <w:t>華</w:t>
                                  </w:r>
                                  <w:r w:rsidR="00C02740" w:rsidRPr="000631B7">
                                    <w:rPr>
                                      <w:rFonts w:cs="ＭＳ 明朝" w:hint="eastAsia"/>
                                    </w:rPr>
                                    <w:t xml:space="preserve">　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>）たじっこクラブ</w:t>
                                  </w:r>
                                </w:p>
                              </w:tc>
                            </w:tr>
                            <w:tr w:rsidR="00C775C4" w14:paraId="2949AB01" w14:textId="77777777">
                              <w:trPr>
                                <w:trHeight w:val="714"/>
                              </w:trPr>
                              <w:tc>
                                <w:tcPr>
                                  <w:tcW w:w="1554" w:type="dxa"/>
                                  <w:tcBorders>
                                    <w:top w:val="dashSmallGap" w:sz="4" w:space="0" w:color="auto"/>
                                  </w:tcBorders>
                                  <w:vAlign w:val="center"/>
                                </w:tcPr>
                                <w:p w14:paraId="78188177" w14:textId="77777777" w:rsidR="00C775C4" w:rsidRDefault="00C775C4" w:rsidP="00C267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利用開始日</w:t>
                                  </w:r>
                                </w:p>
                              </w:tc>
                              <w:tc>
                                <w:tcPr>
                                  <w:tcW w:w="8265" w:type="dxa"/>
                                  <w:gridSpan w:val="3"/>
                                  <w:tcBorders>
                                    <w:top w:val="dashSmallGap" w:sz="4" w:space="0" w:color="auto"/>
                                  </w:tcBorders>
                                  <w:vAlign w:val="center"/>
                                </w:tcPr>
                                <w:p w14:paraId="5F2BAAF0" w14:textId="5DC7BAA6" w:rsidR="00C775C4" w:rsidRPr="000631B7" w:rsidRDefault="00C775C4" w:rsidP="00376516">
                                  <w:pPr>
                                    <w:ind w:firstLineChars="100" w:firstLine="210"/>
                                    <w:jc w:val="center"/>
                                  </w:pP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 xml:space="preserve">　　</w:t>
                                  </w:r>
                                  <w:r w:rsidR="00D01703" w:rsidRPr="000631B7">
                                    <w:rPr>
                                      <w:rFonts w:cs="ＭＳ 明朝" w:hint="eastAsia"/>
                                    </w:rPr>
                                    <w:t xml:space="preserve">令和　</w:t>
                                  </w:r>
                                  <w:r w:rsidR="00F84DFF">
                                    <w:rPr>
                                      <w:rFonts w:cs="ＭＳ 明朝" w:hint="eastAsia"/>
                                    </w:rPr>
                                    <w:t>９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 xml:space="preserve">　年　</w:t>
                                  </w:r>
                                  <w:r w:rsidR="00D01703" w:rsidRPr="000631B7">
                                    <w:rPr>
                                      <w:rFonts w:cs="ＭＳ 明朝" w:hint="eastAsia"/>
                                    </w:rPr>
                                    <w:t>４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 xml:space="preserve">　月　</w:t>
                                  </w:r>
                                  <w:r w:rsidR="00D01703" w:rsidRPr="000631B7">
                                    <w:rPr>
                                      <w:rFonts w:cs="ＭＳ 明朝" w:hint="eastAsia"/>
                                    </w:rPr>
                                    <w:t>１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 xml:space="preserve">　日から</w:t>
                                  </w:r>
                                  <w:r w:rsidR="00D01703" w:rsidRPr="000631B7">
                                    <w:rPr>
                                      <w:rFonts w:cs="ＭＳ 明朝" w:hint="eastAsia"/>
                                    </w:rPr>
                                    <w:t xml:space="preserve">　</w:t>
                                  </w:r>
                                  <w:r w:rsidR="00D01703" w:rsidRPr="000631B7">
                                    <w:rPr>
                                      <w:rFonts w:cs="ＭＳ 明朝" w:hint="eastAsia"/>
                                      <w:color w:val="FF0000"/>
                                    </w:rPr>
                                    <w:t>※年度ごとの利用開始日</w:t>
                                  </w:r>
                                </w:p>
                              </w:tc>
                            </w:tr>
                            <w:tr w:rsidR="00C775C4" w14:paraId="44FA5E7E" w14:textId="77777777">
                              <w:trPr>
                                <w:trHeight w:val="693"/>
                              </w:trPr>
                              <w:tc>
                                <w:tcPr>
                                  <w:tcW w:w="1554" w:type="dxa"/>
                                  <w:vAlign w:val="center"/>
                                </w:tcPr>
                                <w:p w14:paraId="0A321BD6" w14:textId="77777777" w:rsidR="00C775C4" w:rsidRDefault="00C775C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減免内容</w:t>
                                  </w:r>
                                </w:p>
                              </w:tc>
                              <w:tc>
                                <w:tcPr>
                                  <w:tcW w:w="8265" w:type="dxa"/>
                                  <w:gridSpan w:val="3"/>
                                  <w:vAlign w:val="center"/>
                                </w:tcPr>
                                <w:p w14:paraId="3F628562" w14:textId="77777777" w:rsidR="00CD085A" w:rsidRPr="000631B7" w:rsidRDefault="00CD085A" w:rsidP="00CD085A">
                                  <w:r w:rsidRPr="000631B7">
                                    <w:rPr>
                                      <w:rFonts w:hint="eastAsia"/>
                                    </w:rPr>
                                    <w:t xml:space="preserve">　□生活保護世帯減免　　　　（全額減免）</w:t>
                                  </w:r>
                                </w:p>
                                <w:p w14:paraId="41A3D39F" w14:textId="77777777" w:rsidR="00C775C4" w:rsidRPr="000631B7" w:rsidRDefault="00D01703" w:rsidP="00CD085A">
                                  <w:r w:rsidRPr="000631B7">
                                    <w:rPr>
                                      <w:rFonts w:hint="eastAsia"/>
                                    </w:rPr>
                                    <w:t xml:space="preserve">　☑</w:t>
                                  </w:r>
                                  <w:r w:rsidR="00CD085A" w:rsidRPr="000631B7">
                                    <w:rPr>
                                      <w:rFonts w:hint="eastAsia"/>
                                    </w:rPr>
                                    <w:t>市町村民税非課税世帯減免（半額減免）</w:t>
                                  </w:r>
                                </w:p>
                              </w:tc>
                            </w:tr>
                            <w:tr w:rsidR="00D83658" w14:paraId="7EA3DF39" w14:textId="77777777" w:rsidTr="00D83658">
                              <w:trPr>
                                <w:trHeight w:val="715"/>
                              </w:trPr>
                              <w:tc>
                                <w:tcPr>
                                  <w:tcW w:w="1554" w:type="dxa"/>
                                  <w:vMerge w:val="restart"/>
                                  <w:vAlign w:val="center"/>
                                </w:tcPr>
                                <w:p w14:paraId="5407D88C" w14:textId="77777777"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対象児童</w:t>
                                  </w:r>
                                </w:p>
                              </w:tc>
                              <w:tc>
                                <w:tcPr>
                                  <w:tcW w:w="3081" w:type="dxa"/>
                                  <w:vAlign w:val="center"/>
                                </w:tcPr>
                                <w:p w14:paraId="4C0B455B" w14:textId="77777777"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名　　前</w:t>
                                  </w:r>
                                </w:p>
                              </w:tc>
                              <w:tc>
                                <w:tcPr>
                                  <w:tcW w:w="2859" w:type="dxa"/>
                                  <w:vAlign w:val="center"/>
                                </w:tcPr>
                                <w:p w14:paraId="67708D5F" w14:textId="77777777" w:rsidR="00D83658" w:rsidRDefault="00D83658">
                                  <w:pPr>
                                    <w:ind w:left="141"/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2325" w:type="dxa"/>
                                  <w:vAlign w:val="center"/>
                                </w:tcPr>
                                <w:p w14:paraId="63EC6321" w14:textId="77777777"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備考</w:t>
                                  </w:r>
                                </w:p>
                              </w:tc>
                            </w:tr>
                            <w:tr w:rsidR="00D83658" w14:paraId="3F1DAAC7" w14:textId="77777777" w:rsidTr="00D83658">
                              <w:trPr>
                                <w:trHeight w:val="708"/>
                              </w:trPr>
                              <w:tc>
                                <w:tcPr>
                                  <w:tcW w:w="0" w:type="auto"/>
                                  <w:vMerge/>
                                  <w:vAlign w:val="center"/>
                                </w:tcPr>
                                <w:p w14:paraId="6FB77FAC" w14:textId="77777777" w:rsidR="00D83658" w:rsidRDefault="00D8365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3081" w:type="dxa"/>
                                  <w:vAlign w:val="center"/>
                                </w:tcPr>
                                <w:p w14:paraId="6DA9CDF6" w14:textId="073F4EE9" w:rsidR="00D83658" w:rsidRPr="000631B7" w:rsidRDefault="00D01703">
                                  <w:pPr>
                                    <w:jc w:val="center"/>
                                  </w:pPr>
                                  <w:r w:rsidRPr="000631B7">
                                    <w:rPr>
                                      <w:rFonts w:hint="eastAsia"/>
                                    </w:rPr>
                                    <w:t xml:space="preserve">多治見　</w:t>
                                  </w:r>
                                  <w:r w:rsidR="00F84DFF">
                                    <w:rPr>
                                      <w:rFonts w:hint="eastAsia"/>
                                    </w:rPr>
                                    <w:t>春</w:t>
                                  </w:r>
                                  <w:r w:rsidRPr="000631B7">
                                    <w:rPr>
                                      <w:rFonts w:hint="eastAsia"/>
                                    </w:rPr>
                                    <w:t>子</w:t>
                                  </w:r>
                                </w:p>
                              </w:tc>
                              <w:tc>
                                <w:tcPr>
                                  <w:tcW w:w="2859" w:type="dxa"/>
                                  <w:vAlign w:val="center"/>
                                </w:tcPr>
                                <w:p w14:paraId="264F4689" w14:textId="77777777" w:rsidR="00D83658" w:rsidRPr="000631B7" w:rsidRDefault="00D01703" w:rsidP="000631B7">
                                  <w:pPr>
                                    <w:jc w:val="center"/>
                                  </w:pP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>平成</w:t>
                                  </w:r>
                                  <w:r w:rsidR="000631B7">
                                    <w:rPr>
                                      <w:rFonts w:cs="ＭＳ 明朝" w:hint="eastAsia"/>
                                    </w:rPr>
                                    <w:t>〇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>年</w:t>
                                  </w:r>
                                  <w:r w:rsidR="000631B7">
                                    <w:rPr>
                                      <w:rFonts w:cs="ＭＳ 明朝" w:hint="eastAsia"/>
                                    </w:rPr>
                                    <w:t>〇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>月</w:t>
                                  </w:r>
                                  <w:r w:rsidR="000631B7">
                                    <w:rPr>
                                      <w:rFonts w:cs="ＭＳ 明朝" w:hint="eastAsia"/>
                                    </w:rPr>
                                    <w:t>〇</w:t>
                                  </w:r>
                                  <w:r w:rsidR="00D83658" w:rsidRPr="000631B7">
                                    <w:rPr>
                                      <w:rFonts w:cs="ＭＳ 明朝" w:hint="eastAsia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325" w:type="dxa"/>
                                  <w:vAlign w:val="center"/>
                                </w:tcPr>
                                <w:p w14:paraId="4A51CC76" w14:textId="77777777"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83658" w14:paraId="3DB05BC7" w14:textId="77777777" w:rsidTr="00D83658">
                              <w:trPr>
                                <w:trHeight w:val="715"/>
                              </w:trPr>
                              <w:tc>
                                <w:tcPr>
                                  <w:tcW w:w="0" w:type="auto"/>
                                  <w:vMerge/>
                                  <w:vAlign w:val="center"/>
                                </w:tcPr>
                                <w:p w14:paraId="702D5AF3" w14:textId="77777777" w:rsidR="00D83658" w:rsidRDefault="00D8365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3081" w:type="dxa"/>
                                  <w:vAlign w:val="center"/>
                                </w:tcPr>
                                <w:p w14:paraId="17070122" w14:textId="73139BF8" w:rsidR="00D83658" w:rsidRPr="000631B7" w:rsidRDefault="00D01703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631B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多治見　</w:t>
                                  </w:r>
                                  <w:r w:rsidR="00F84DFF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夏</w:t>
                                  </w:r>
                                  <w:r w:rsidRPr="000631B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子</w:t>
                                  </w:r>
                                </w:p>
                              </w:tc>
                              <w:tc>
                                <w:tcPr>
                                  <w:tcW w:w="2859" w:type="dxa"/>
                                  <w:vAlign w:val="center"/>
                                </w:tcPr>
                                <w:p w14:paraId="02C33BB7" w14:textId="77777777" w:rsidR="00D83658" w:rsidRPr="000631B7" w:rsidRDefault="00D01703" w:rsidP="000631B7">
                                  <w:pPr>
                                    <w:jc w:val="center"/>
                                    <w:rPr>
                                      <w:rFonts w:cs="ＭＳ 明朝"/>
                                    </w:rPr>
                                  </w:pP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>平成</w:t>
                                  </w:r>
                                  <w:r w:rsidR="000631B7">
                                    <w:rPr>
                                      <w:rFonts w:cs="ＭＳ 明朝" w:hint="eastAsia"/>
                                    </w:rPr>
                                    <w:t>〇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>年</w:t>
                                  </w:r>
                                  <w:r w:rsidR="000631B7">
                                    <w:rPr>
                                      <w:rFonts w:cs="ＭＳ 明朝" w:hint="eastAsia"/>
                                    </w:rPr>
                                    <w:t>〇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>月</w:t>
                                  </w:r>
                                  <w:r w:rsidR="000631B7">
                                    <w:rPr>
                                      <w:rFonts w:cs="ＭＳ 明朝" w:hint="eastAsia"/>
                                    </w:rPr>
                                    <w:t>〇</w:t>
                                  </w:r>
                                  <w:r w:rsidRPr="000631B7">
                                    <w:rPr>
                                      <w:rFonts w:cs="ＭＳ 明朝" w:hint="eastAsia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325" w:type="dxa"/>
                                  <w:vAlign w:val="center"/>
                                </w:tcPr>
                                <w:p w14:paraId="16D67E1A" w14:textId="77777777"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83658" w14:paraId="01DC71B4" w14:textId="77777777" w:rsidTr="00D83658">
                              <w:trPr>
                                <w:trHeight w:val="708"/>
                              </w:trPr>
                              <w:tc>
                                <w:tcPr>
                                  <w:tcW w:w="0" w:type="auto"/>
                                  <w:vMerge/>
                                  <w:vAlign w:val="center"/>
                                </w:tcPr>
                                <w:p w14:paraId="31BDB1D8" w14:textId="77777777" w:rsidR="00D83658" w:rsidRDefault="00D8365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3081" w:type="dxa"/>
                                  <w:vAlign w:val="center"/>
                                </w:tcPr>
                                <w:p w14:paraId="555C690F" w14:textId="77777777"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59" w:type="dxa"/>
                                  <w:vAlign w:val="center"/>
                                </w:tcPr>
                                <w:p w14:paraId="55374A20" w14:textId="77777777"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 xml:space="preserve">　　　</w:t>
                                  </w:r>
                                  <w:r w:rsidR="00D01703">
                                    <w:rPr>
                                      <w:rFonts w:cs="ＭＳ 明朝" w:hint="eastAsia"/>
                                    </w:rPr>
                                    <w:t xml:space="preserve">年　</w:t>
                                  </w:r>
                                  <w:r w:rsidR="00D01703">
                                    <w:rPr>
                                      <w:rFonts w:cs="ＭＳ 明朝"/>
                                    </w:rPr>
                                    <w:t xml:space="preserve"> </w:t>
                                  </w:r>
                                  <w:r w:rsidR="00D01703">
                                    <w:rPr>
                                      <w:rFonts w:cs="ＭＳ 明朝" w:hint="eastAsia"/>
                                    </w:rPr>
                                    <w:t>月</w:t>
                                  </w:r>
                                  <w:r w:rsidR="00D01703">
                                    <w:rPr>
                                      <w:rFonts w:cs="ＭＳ 明朝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ＭＳ 明朝" w:hint="eastAsia"/>
                                    </w:rPr>
                                    <w:t xml:space="preserve">　日</w:t>
                                  </w:r>
                                </w:p>
                              </w:tc>
                              <w:tc>
                                <w:tcPr>
                                  <w:tcW w:w="2325" w:type="dxa"/>
                                  <w:vAlign w:val="center"/>
                                </w:tcPr>
                                <w:p w14:paraId="45239A1F" w14:textId="77777777"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0102C316" w14:textId="77777777" w:rsidR="00C775C4" w:rsidRDefault="00C775C4" w:rsidP="00C775C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B6D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pt;width:507.75pt;height:260.3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" stroked="f">
                <v:textbox inset="5.85pt,.7pt,5.85pt,.7pt">
                  <w:txbxContent>
                    <w:tbl>
                      <w:tblPr>
                        <w:tblW w:w="981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554"/>
                        <w:gridCol w:w="3081"/>
                        <w:gridCol w:w="2859"/>
                        <w:gridCol w:w="2325"/>
                      </w:tblGrid>
                      <w:tr w:rsidR="00C775C4" w14:paraId="5FD7E27B" w14:textId="77777777">
                        <w:trPr>
                          <w:trHeight w:val="710"/>
                        </w:trPr>
                        <w:tc>
                          <w:tcPr>
                            <w:tcW w:w="1554" w:type="dxa"/>
                            <w:tcBorders>
                              <w:bottom w:val="dashSmallGap" w:sz="4" w:space="0" w:color="auto"/>
                            </w:tcBorders>
                            <w:vAlign w:val="center"/>
                          </w:tcPr>
                          <w:p w14:paraId="76F447A9" w14:textId="77777777" w:rsidR="00C775C4" w:rsidRDefault="00C775C4" w:rsidP="00C267D1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クラブ名</w:t>
                            </w:r>
                          </w:p>
                        </w:tc>
                        <w:tc>
                          <w:tcPr>
                            <w:tcW w:w="8265" w:type="dxa"/>
                            <w:gridSpan w:val="3"/>
                            <w:tcBorders>
                              <w:bottom w:val="dashSmallGap" w:sz="4" w:space="0" w:color="auto"/>
                            </w:tcBorders>
                            <w:vAlign w:val="center"/>
                          </w:tcPr>
                          <w:p w14:paraId="146E2040" w14:textId="68192214" w:rsidR="00C775C4" w:rsidRPr="000631B7" w:rsidRDefault="00C775C4" w:rsidP="00C267D1">
                            <w:pPr>
                              <w:wordWrap w:val="0"/>
                              <w:ind w:right="840"/>
                              <w:rPr>
                                <w:rFonts w:cs="ＭＳ 明朝"/>
                              </w:rPr>
                            </w:pPr>
                            <w:r w:rsidRPr="000631B7">
                              <w:rPr>
                                <w:rFonts w:cs="ＭＳ 明朝" w:hint="eastAsia"/>
                              </w:rPr>
                              <w:t xml:space="preserve">（　</w:t>
                            </w:r>
                            <w:r w:rsidR="00D01703" w:rsidRPr="000631B7">
                              <w:rPr>
                                <w:rFonts w:cs="ＭＳ 明朝" w:hint="eastAsia"/>
                              </w:rPr>
                              <w:t>精</w:t>
                            </w:r>
                            <w:r w:rsidR="00C02740" w:rsidRPr="000631B7">
                              <w:rPr>
                                <w:rFonts w:cs="ＭＳ 明朝" w:hint="eastAsia"/>
                              </w:rPr>
                              <w:t xml:space="preserve">　</w:t>
                            </w:r>
                            <w:r w:rsidR="00D01703" w:rsidRPr="000631B7">
                              <w:rPr>
                                <w:rFonts w:cs="ＭＳ 明朝" w:hint="eastAsia"/>
                              </w:rPr>
                              <w:t>華</w:t>
                            </w:r>
                            <w:r w:rsidR="00C02740" w:rsidRPr="000631B7">
                              <w:rPr>
                                <w:rFonts w:cs="ＭＳ 明朝" w:hint="eastAsia"/>
                              </w:rPr>
                              <w:t xml:space="preserve">　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>）たじっこクラブ</w:t>
                            </w:r>
                          </w:p>
                        </w:tc>
                      </w:tr>
                      <w:tr w:rsidR="00C775C4" w14:paraId="2949AB01" w14:textId="77777777">
                        <w:trPr>
                          <w:trHeight w:val="714"/>
                        </w:trPr>
                        <w:tc>
                          <w:tcPr>
                            <w:tcW w:w="1554" w:type="dxa"/>
                            <w:tcBorders>
                              <w:top w:val="dashSmallGap" w:sz="4" w:space="0" w:color="auto"/>
                            </w:tcBorders>
                            <w:vAlign w:val="center"/>
                          </w:tcPr>
                          <w:p w14:paraId="78188177" w14:textId="77777777" w:rsidR="00C775C4" w:rsidRDefault="00C775C4" w:rsidP="00C267D1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利用開始日</w:t>
                            </w:r>
                          </w:p>
                        </w:tc>
                        <w:tc>
                          <w:tcPr>
                            <w:tcW w:w="8265" w:type="dxa"/>
                            <w:gridSpan w:val="3"/>
                            <w:tcBorders>
                              <w:top w:val="dashSmallGap" w:sz="4" w:space="0" w:color="auto"/>
                            </w:tcBorders>
                            <w:vAlign w:val="center"/>
                          </w:tcPr>
                          <w:p w14:paraId="5F2BAAF0" w14:textId="5DC7BAA6" w:rsidR="00C775C4" w:rsidRPr="000631B7" w:rsidRDefault="00C775C4" w:rsidP="00376516">
                            <w:pPr>
                              <w:ind w:firstLineChars="100" w:firstLine="210"/>
                              <w:jc w:val="center"/>
                            </w:pPr>
                            <w:r w:rsidRPr="000631B7">
                              <w:rPr>
                                <w:rFonts w:cs="ＭＳ 明朝" w:hint="eastAsia"/>
                              </w:rPr>
                              <w:t xml:space="preserve">　　</w:t>
                            </w:r>
                            <w:r w:rsidR="00D01703" w:rsidRPr="000631B7">
                              <w:rPr>
                                <w:rFonts w:cs="ＭＳ 明朝" w:hint="eastAsia"/>
                              </w:rPr>
                              <w:t xml:space="preserve">令和　</w:t>
                            </w:r>
                            <w:r w:rsidR="00F84DFF">
                              <w:rPr>
                                <w:rFonts w:cs="ＭＳ 明朝" w:hint="eastAsia"/>
                              </w:rPr>
                              <w:t>９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 xml:space="preserve">　年　</w:t>
                            </w:r>
                            <w:r w:rsidR="00D01703" w:rsidRPr="000631B7">
                              <w:rPr>
                                <w:rFonts w:cs="ＭＳ 明朝" w:hint="eastAsia"/>
                              </w:rPr>
                              <w:t>４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 xml:space="preserve">　月　</w:t>
                            </w:r>
                            <w:r w:rsidR="00D01703" w:rsidRPr="000631B7">
                              <w:rPr>
                                <w:rFonts w:cs="ＭＳ 明朝" w:hint="eastAsia"/>
                              </w:rPr>
                              <w:t>１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 xml:space="preserve">　日から</w:t>
                            </w:r>
                            <w:r w:rsidR="00D01703" w:rsidRPr="000631B7">
                              <w:rPr>
                                <w:rFonts w:cs="ＭＳ 明朝" w:hint="eastAsia"/>
                              </w:rPr>
                              <w:t xml:space="preserve">　</w:t>
                            </w:r>
                            <w:r w:rsidR="00D01703" w:rsidRPr="000631B7">
                              <w:rPr>
                                <w:rFonts w:cs="ＭＳ 明朝" w:hint="eastAsia"/>
                                <w:color w:val="FF0000"/>
                              </w:rPr>
                              <w:t>※年度ごとの利用開始日</w:t>
                            </w:r>
                          </w:p>
                        </w:tc>
                      </w:tr>
                      <w:tr w:rsidR="00C775C4" w14:paraId="44FA5E7E" w14:textId="77777777">
                        <w:trPr>
                          <w:trHeight w:val="693"/>
                        </w:trPr>
                        <w:tc>
                          <w:tcPr>
                            <w:tcW w:w="1554" w:type="dxa"/>
                            <w:vAlign w:val="center"/>
                          </w:tcPr>
                          <w:p w14:paraId="0A321BD6" w14:textId="77777777" w:rsidR="00C775C4" w:rsidRDefault="00C775C4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減免内容</w:t>
                            </w:r>
                          </w:p>
                        </w:tc>
                        <w:tc>
                          <w:tcPr>
                            <w:tcW w:w="8265" w:type="dxa"/>
                            <w:gridSpan w:val="3"/>
                            <w:vAlign w:val="center"/>
                          </w:tcPr>
                          <w:p w14:paraId="3F628562" w14:textId="77777777" w:rsidR="00CD085A" w:rsidRPr="000631B7" w:rsidRDefault="00CD085A" w:rsidP="00CD085A">
                            <w:r w:rsidRPr="000631B7">
                              <w:rPr>
                                <w:rFonts w:hint="eastAsia"/>
                              </w:rPr>
                              <w:t xml:space="preserve">　□生活保護世帯減免　　　　（全額減免）</w:t>
                            </w:r>
                          </w:p>
                          <w:p w14:paraId="41A3D39F" w14:textId="77777777" w:rsidR="00C775C4" w:rsidRPr="000631B7" w:rsidRDefault="00D01703" w:rsidP="00CD085A">
                            <w:r w:rsidRPr="000631B7">
                              <w:rPr>
                                <w:rFonts w:hint="eastAsia"/>
                              </w:rPr>
                              <w:t xml:space="preserve">　☑</w:t>
                            </w:r>
                            <w:r w:rsidR="00CD085A" w:rsidRPr="000631B7">
                              <w:rPr>
                                <w:rFonts w:hint="eastAsia"/>
                              </w:rPr>
                              <w:t>市町村民税非課税世帯減免（半額減免）</w:t>
                            </w:r>
                          </w:p>
                        </w:tc>
                      </w:tr>
                      <w:tr w:rsidR="00D83658" w14:paraId="7EA3DF39" w14:textId="77777777" w:rsidTr="00D83658">
                        <w:trPr>
                          <w:trHeight w:val="715"/>
                        </w:trPr>
                        <w:tc>
                          <w:tcPr>
                            <w:tcW w:w="1554" w:type="dxa"/>
                            <w:vMerge w:val="restart"/>
                            <w:vAlign w:val="center"/>
                          </w:tcPr>
                          <w:p w14:paraId="5407D88C" w14:textId="77777777"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対象児童</w:t>
                            </w:r>
                          </w:p>
                        </w:tc>
                        <w:tc>
                          <w:tcPr>
                            <w:tcW w:w="3081" w:type="dxa"/>
                            <w:vAlign w:val="center"/>
                          </w:tcPr>
                          <w:p w14:paraId="4C0B455B" w14:textId="77777777"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名　　前</w:t>
                            </w:r>
                          </w:p>
                        </w:tc>
                        <w:tc>
                          <w:tcPr>
                            <w:tcW w:w="2859" w:type="dxa"/>
                            <w:vAlign w:val="center"/>
                          </w:tcPr>
                          <w:p w14:paraId="67708D5F" w14:textId="77777777" w:rsidR="00D83658" w:rsidRDefault="00D83658">
                            <w:pPr>
                              <w:ind w:left="141"/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2325" w:type="dxa"/>
                            <w:vAlign w:val="center"/>
                          </w:tcPr>
                          <w:p w14:paraId="63EC6321" w14:textId="77777777"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備考</w:t>
                            </w:r>
                          </w:p>
                        </w:tc>
                      </w:tr>
                      <w:tr w:rsidR="00D83658" w14:paraId="3F1DAAC7" w14:textId="77777777" w:rsidTr="00D83658">
                        <w:trPr>
                          <w:trHeight w:val="708"/>
                        </w:trPr>
                        <w:tc>
                          <w:tcPr>
                            <w:tcW w:w="0" w:type="auto"/>
                            <w:vMerge/>
                            <w:vAlign w:val="center"/>
                          </w:tcPr>
                          <w:p w14:paraId="6FB77FAC" w14:textId="77777777" w:rsidR="00D83658" w:rsidRDefault="00D8365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3081" w:type="dxa"/>
                            <w:vAlign w:val="center"/>
                          </w:tcPr>
                          <w:p w14:paraId="6DA9CDF6" w14:textId="073F4EE9" w:rsidR="00D83658" w:rsidRPr="000631B7" w:rsidRDefault="00D01703">
                            <w:pPr>
                              <w:jc w:val="center"/>
                            </w:pPr>
                            <w:r w:rsidRPr="000631B7">
                              <w:rPr>
                                <w:rFonts w:hint="eastAsia"/>
                              </w:rPr>
                              <w:t xml:space="preserve">多治見　</w:t>
                            </w:r>
                            <w:r w:rsidR="00F84DFF">
                              <w:rPr>
                                <w:rFonts w:hint="eastAsia"/>
                              </w:rPr>
                              <w:t>春</w:t>
                            </w:r>
                            <w:r w:rsidRPr="000631B7">
                              <w:rPr>
                                <w:rFonts w:hint="eastAsia"/>
                              </w:rPr>
                              <w:t>子</w:t>
                            </w:r>
                          </w:p>
                        </w:tc>
                        <w:tc>
                          <w:tcPr>
                            <w:tcW w:w="2859" w:type="dxa"/>
                            <w:vAlign w:val="center"/>
                          </w:tcPr>
                          <w:p w14:paraId="264F4689" w14:textId="77777777" w:rsidR="00D83658" w:rsidRPr="000631B7" w:rsidRDefault="00D01703" w:rsidP="000631B7">
                            <w:pPr>
                              <w:jc w:val="center"/>
                            </w:pPr>
                            <w:r w:rsidRPr="000631B7">
                              <w:rPr>
                                <w:rFonts w:cs="ＭＳ 明朝" w:hint="eastAsia"/>
                              </w:rPr>
                              <w:t>平成</w:t>
                            </w:r>
                            <w:r w:rsidR="000631B7">
                              <w:rPr>
                                <w:rFonts w:cs="ＭＳ 明朝" w:hint="eastAsia"/>
                              </w:rPr>
                              <w:t>〇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>年</w:t>
                            </w:r>
                            <w:r w:rsidR="000631B7">
                              <w:rPr>
                                <w:rFonts w:cs="ＭＳ 明朝" w:hint="eastAsia"/>
                              </w:rPr>
                              <w:t>〇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>月</w:t>
                            </w:r>
                            <w:r w:rsidR="000631B7">
                              <w:rPr>
                                <w:rFonts w:cs="ＭＳ 明朝" w:hint="eastAsia"/>
                              </w:rPr>
                              <w:t>〇</w:t>
                            </w:r>
                            <w:r w:rsidR="00D83658" w:rsidRPr="000631B7">
                              <w:rPr>
                                <w:rFonts w:cs="ＭＳ 明朝" w:hint="eastAsia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325" w:type="dxa"/>
                            <w:vAlign w:val="center"/>
                          </w:tcPr>
                          <w:p w14:paraId="4A51CC76" w14:textId="77777777" w:rsidR="00D83658" w:rsidRDefault="00D83658">
                            <w:pPr>
                              <w:jc w:val="center"/>
                            </w:pPr>
                          </w:p>
                        </w:tc>
                      </w:tr>
                      <w:tr w:rsidR="00D83658" w14:paraId="3DB05BC7" w14:textId="77777777" w:rsidTr="00D83658">
                        <w:trPr>
                          <w:trHeight w:val="715"/>
                        </w:trPr>
                        <w:tc>
                          <w:tcPr>
                            <w:tcW w:w="0" w:type="auto"/>
                            <w:vMerge/>
                            <w:vAlign w:val="center"/>
                          </w:tcPr>
                          <w:p w14:paraId="702D5AF3" w14:textId="77777777" w:rsidR="00D83658" w:rsidRDefault="00D8365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3081" w:type="dxa"/>
                            <w:vAlign w:val="center"/>
                          </w:tcPr>
                          <w:p w14:paraId="17070122" w14:textId="73139BF8" w:rsidR="00D83658" w:rsidRPr="000631B7" w:rsidRDefault="00D0170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631B7">
                              <w:rPr>
                                <w:rFonts w:hint="eastAsia"/>
                                <w:color w:val="000000" w:themeColor="text1"/>
                              </w:rPr>
                              <w:t xml:space="preserve">多治見　</w:t>
                            </w:r>
                            <w:r w:rsidR="00F84DFF">
                              <w:rPr>
                                <w:rFonts w:hint="eastAsia"/>
                                <w:color w:val="000000" w:themeColor="text1"/>
                              </w:rPr>
                              <w:t>夏</w:t>
                            </w:r>
                            <w:r w:rsidRPr="000631B7">
                              <w:rPr>
                                <w:rFonts w:hint="eastAsia"/>
                                <w:color w:val="000000" w:themeColor="text1"/>
                              </w:rPr>
                              <w:t>子</w:t>
                            </w:r>
                          </w:p>
                        </w:tc>
                        <w:tc>
                          <w:tcPr>
                            <w:tcW w:w="2859" w:type="dxa"/>
                            <w:vAlign w:val="center"/>
                          </w:tcPr>
                          <w:p w14:paraId="02C33BB7" w14:textId="77777777" w:rsidR="00D83658" w:rsidRPr="000631B7" w:rsidRDefault="00D01703" w:rsidP="000631B7">
                            <w:pPr>
                              <w:jc w:val="center"/>
                              <w:rPr>
                                <w:rFonts w:cs="ＭＳ 明朝"/>
                              </w:rPr>
                            </w:pPr>
                            <w:r w:rsidRPr="000631B7">
                              <w:rPr>
                                <w:rFonts w:cs="ＭＳ 明朝" w:hint="eastAsia"/>
                              </w:rPr>
                              <w:t>平成</w:t>
                            </w:r>
                            <w:r w:rsidR="000631B7">
                              <w:rPr>
                                <w:rFonts w:cs="ＭＳ 明朝" w:hint="eastAsia"/>
                              </w:rPr>
                              <w:t>〇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>年</w:t>
                            </w:r>
                            <w:r w:rsidR="000631B7">
                              <w:rPr>
                                <w:rFonts w:cs="ＭＳ 明朝" w:hint="eastAsia"/>
                              </w:rPr>
                              <w:t>〇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>月</w:t>
                            </w:r>
                            <w:r w:rsidR="000631B7">
                              <w:rPr>
                                <w:rFonts w:cs="ＭＳ 明朝" w:hint="eastAsia"/>
                              </w:rPr>
                              <w:t>〇</w:t>
                            </w:r>
                            <w:r w:rsidRPr="000631B7">
                              <w:rPr>
                                <w:rFonts w:cs="ＭＳ 明朝" w:hint="eastAsia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325" w:type="dxa"/>
                            <w:vAlign w:val="center"/>
                          </w:tcPr>
                          <w:p w14:paraId="16D67E1A" w14:textId="77777777" w:rsidR="00D83658" w:rsidRDefault="00D83658">
                            <w:pPr>
                              <w:jc w:val="center"/>
                            </w:pPr>
                          </w:p>
                        </w:tc>
                      </w:tr>
                      <w:tr w:rsidR="00D83658" w14:paraId="01DC71B4" w14:textId="77777777" w:rsidTr="00D83658">
                        <w:trPr>
                          <w:trHeight w:val="708"/>
                        </w:trPr>
                        <w:tc>
                          <w:tcPr>
                            <w:tcW w:w="0" w:type="auto"/>
                            <w:vMerge/>
                            <w:vAlign w:val="center"/>
                          </w:tcPr>
                          <w:p w14:paraId="31BDB1D8" w14:textId="77777777" w:rsidR="00D83658" w:rsidRDefault="00D8365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3081" w:type="dxa"/>
                            <w:vAlign w:val="center"/>
                          </w:tcPr>
                          <w:p w14:paraId="555C690F" w14:textId="77777777" w:rsidR="00D83658" w:rsidRDefault="00D83658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59" w:type="dxa"/>
                            <w:vAlign w:val="center"/>
                          </w:tcPr>
                          <w:p w14:paraId="55374A20" w14:textId="77777777"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 xml:space="preserve">　　　</w:t>
                            </w:r>
                            <w:r w:rsidR="00D01703">
                              <w:rPr>
                                <w:rFonts w:cs="ＭＳ 明朝" w:hint="eastAsia"/>
                              </w:rPr>
                              <w:t xml:space="preserve">年　</w:t>
                            </w:r>
                            <w:r w:rsidR="00D01703">
                              <w:rPr>
                                <w:rFonts w:cs="ＭＳ 明朝"/>
                              </w:rPr>
                              <w:t xml:space="preserve"> </w:t>
                            </w:r>
                            <w:r w:rsidR="00D01703">
                              <w:rPr>
                                <w:rFonts w:cs="ＭＳ 明朝" w:hint="eastAsia"/>
                              </w:rPr>
                              <w:t>月</w:t>
                            </w:r>
                            <w:r w:rsidR="00D01703">
                              <w:rPr>
                                <w:rFonts w:cs="ＭＳ 明朝"/>
                              </w:rPr>
                              <w:t xml:space="preserve"> 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日</w:t>
                            </w:r>
                          </w:p>
                        </w:tc>
                        <w:tc>
                          <w:tcPr>
                            <w:tcW w:w="2325" w:type="dxa"/>
                            <w:vAlign w:val="center"/>
                          </w:tcPr>
                          <w:p w14:paraId="45239A1F" w14:textId="77777777" w:rsidR="00D83658" w:rsidRDefault="00D83658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0102C316" w14:textId="77777777" w:rsidR="00C775C4" w:rsidRDefault="00C775C4" w:rsidP="00C775C4"/>
                  </w:txbxContent>
                </v:textbox>
                <w10:wrap anchorx="margin"/>
              </v:shape>
            </w:pict>
          </mc:Fallback>
        </mc:AlternateContent>
      </w:r>
    </w:p>
    <w:p w14:paraId="5F9883BD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7902C6A5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7A8B91BD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5762EBC8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08FC35B2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4EA49F91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1C8A5678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0223F671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38B1ED0C" w14:textId="77777777" w:rsidR="00C775C4" w:rsidRPr="000631B7" w:rsidRDefault="00C775C4" w:rsidP="00C775C4">
      <w:pPr>
        <w:rPr>
          <w:sz w:val="24"/>
          <w:szCs w:val="24"/>
          <w:u w:val="single"/>
        </w:rPr>
      </w:pPr>
    </w:p>
    <w:p w14:paraId="1CDFAE58" w14:textId="77777777" w:rsidR="00C775C4" w:rsidRPr="000631B7" w:rsidRDefault="00C775C4" w:rsidP="00C775C4">
      <w:pPr>
        <w:rPr>
          <w:sz w:val="24"/>
          <w:szCs w:val="24"/>
        </w:rPr>
      </w:pPr>
    </w:p>
    <w:p w14:paraId="4C302D4D" w14:textId="77777777" w:rsidR="00C775C4" w:rsidRPr="000631B7" w:rsidRDefault="00C775C4" w:rsidP="00C775C4">
      <w:pPr>
        <w:rPr>
          <w:rFonts w:cs="ＭＳ 明朝"/>
          <w:sz w:val="24"/>
          <w:szCs w:val="24"/>
        </w:rPr>
      </w:pPr>
    </w:p>
    <w:p w14:paraId="6F46B9D0" w14:textId="77777777" w:rsidR="00C775C4" w:rsidRPr="000631B7" w:rsidRDefault="00C775C4" w:rsidP="00C775C4">
      <w:pPr>
        <w:rPr>
          <w:rFonts w:cs="ＭＳ 明朝"/>
          <w:sz w:val="24"/>
          <w:szCs w:val="24"/>
        </w:rPr>
      </w:pPr>
    </w:p>
    <w:p w14:paraId="07534E69" w14:textId="77777777" w:rsidR="00C775C4" w:rsidRPr="000631B7" w:rsidRDefault="00C775C4" w:rsidP="00C775C4">
      <w:pPr>
        <w:rPr>
          <w:rFonts w:cs="ＭＳ 明朝"/>
          <w:sz w:val="24"/>
          <w:szCs w:val="24"/>
        </w:rPr>
      </w:pPr>
    </w:p>
    <w:p w14:paraId="21F3D0B6" w14:textId="77777777" w:rsidR="00C775C4" w:rsidRPr="000631B7" w:rsidRDefault="00C775C4" w:rsidP="00C775C4">
      <w:pPr>
        <w:rPr>
          <w:rFonts w:cs="ＭＳ 明朝"/>
          <w:sz w:val="24"/>
          <w:szCs w:val="24"/>
        </w:rPr>
      </w:pPr>
    </w:p>
    <w:p w14:paraId="219AA34C" w14:textId="77777777" w:rsidR="00C775C4" w:rsidRPr="000631B7" w:rsidRDefault="00C775C4" w:rsidP="00C775C4">
      <w:pPr>
        <w:rPr>
          <w:rFonts w:cs="ＭＳ 明朝"/>
          <w:sz w:val="24"/>
          <w:szCs w:val="24"/>
        </w:rPr>
      </w:pPr>
    </w:p>
    <w:p w14:paraId="44775188" w14:textId="77777777" w:rsidR="00180E5C" w:rsidRPr="000631B7" w:rsidRDefault="00180E5C" w:rsidP="00C775C4">
      <w:pPr>
        <w:rPr>
          <w:rFonts w:cs="ＭＳ 明朝"/>
          <w:sz w:val="24"/>
          <w:szCs w:val="24"/>
        </w:rPr>
      </w:pPr>
    </w:p>
    <w:p w14:paraId="307FADB7" w14:textId="77777777" w:rsidR="00180E5C" w:rsidRPr="000631B7" w:rsidRDefault="00180E5C" w:rsidP="00180E5C">
      <w:pPr>
        <w:rPr>
          <w:rFonts w:cs="ＭＳ 明朝"/>
          <w:sz w:val="24"/>
          <w:szCs w:val="24"/>
        </w:rPr>
      </w:pPr>
    </w:p>
    <w:p w14:paraId="14CC9BA3" w14:textId="52537E17" w:rsidR="00180E5C" w:rsidRPr="000631B7" w:rsidRDefault="00180E5C" w:rsidP="00180E5C">
      <w:pPr>
        <w:rPr>
          <w:rFonts w:cs="ＭＳ 明朝"/>
          <w:color w:val="FF0000"/>
          <w:sz w:val="24"/>
          <w:szCs w:val="24"/>
        </w:rPr>
      </w:pPr>
    </w:p>
    <w:sectPr w:rsidR="00180E5C" w:rsidRPr="000631B7" w:rsidSect="007C598D">
      <w:pgSz w:w="11906" w:h="16838" w:code="9"/>
      <w:pgMar w:top="1418" w:right="1134" w:bottom="1418" w:left="1134" w:header="567" w:footer="567" w:gutter="0"/>
      <w:cols w:space="425"/>
      <w:docGrid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CF7A0" w14:textId="77777777" w:rsidR="00565876" w:rsidRDefault="00565876" w:rsidP="00082AA4">
      <w:r>
        <w:separator/>
      </w:r>
    </w:p>
  </w:endnote>
  <w:endnote w:type="continuationSeparator" w:id="0">
    <w:p w14:paraId="3FF258D8" w14:textId="77777777" w:rsidR="00565876" w:rsidRDefault="00565876" w:rsidP="0008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48A73" w14:textId="77777777" w:rsidR="00565876" w:rsidRDefault="00565876" w:rsidP="00082AA4">
      <w:r>
        <w:separator/>
      </w:r>
    </w:p>
  </w:footnote>
  <w:footnote w:type="continuationSeparator" w:id="0">
    <w:p w14:paraId="31B4D169" w14:textId="77777777" w:rsidR="00565876" w:rsidRDefault="00565876" w:rsidP="00082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840"/>
  <w:drawingGridHorizontalSpacing w:val="127"/>
  <w:drawingGridVerticalSpacing w:val="32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948"/>
    <w:rsid w:val="00016948"/>
    <w:rsid w:val="00023F6C"/>
    <w:rsid w:val="00025E95"/>
    <w:rsid w:val="000631B7"/>
    <w:rsid w:val="00082AA4"/>
    <w:rsid w:val="000A637F"/>
    <w:rsid w:val="00120CBA"/>
    <w:rsid w:val="00143FDE"/>
    <w:rsid w:val="00153EED"/>
    <w:rsid w:val="00180E5C"/>
    <w:rsid w:val="00193B1E"/>
    <w:rsid w:val="00245106"/>
    <w:rsid w:val="00252D73"/>
    <w:rsid w:val="00284F93"/>
    <w:rsid w:val="002E5925"/>
    <w:rsid w:val="002F3D68"/>
    <w:rsid w:val="00303ACE"/>
    <w:rsid w:val="00353A63"/>
    <w:rsid w:val="00367632"/>
    <w:rsid w:val="00376516"/>
    <w:rsid w:val="00377695"/>
    <w:rsid w:val="00386074"/>
    <w:rsid w:val="003F195A"/>
    <w:rsid w:val="00432194"/>
    <w:rsid w:val="00454902"/>
    <w:rsid w:val="00467F8E"/>
    <w:rsid w:val="00476F92"/>
    <w:rsid w:val="00481AE6"/>
    <w:rsid w:val="00497B06"/>
    <w:rsid w:val="004C30F4"/>
    <w:rsid w:val="00533690"/>
    <w:rsid w:val="00546802"/>
    <w:rsid w:val="00565876"/>
    <w:rsid w:val="0057273F"/>
    <w:rsid w:val="005C7391"/>
    <w:rsid w:val="005D0846"/>
    <w:rsid w:val="005E1C51"/>
    <w:rsid w:val="0061085B"/>
    <w:rsid w:val="00632FFE"/>
    <w:rsid w:val="00635203"/>
    <w:rsid w:val="00647EDD"/>
    <w:rsid w:val="00677741"/>
    <w:rsid w:val="006804A0"/>
    <w:rsid w:val="006D5036"/>
    <w:rsid w:val="006E04D0"/>
    <w:rsid w:val="00715FB7"/>
    <w:rsid w:val="007215D2"/>
    <w:rsid w:val="00760CD2"/>
    <w:rsid w:val="00771694"/>
    <w:rsid w:val="0077298E"/>
    <w:rsid w:val="00776707"/>
    <w:rsid w:val="007977AC"/>
    <w:rsid w:val="007C598D"/>
    <w:rsid w:val="00801989"/>
    <w:rsid w:val="008037ED"/>
    <w:rsid w:val="00821DFC"/>
    <w:rsid w:val="008D413B"/>
    <w:rsid w:val="00911595"/>
    <w:rsid w:val="00933DE1"/>
    <w:rsid w:val="00950ED1"/>
    <w:rsid w:val="00972C73"/>
    <w:rsid w:val="009825EE"/>
    <w:rsid w:val="00991C6E"/>
    <w:rsid w:val="009A209B"/>
    <w:rsid w:val="009A5C80"/>
    <w:rsid w:val="009B28B9"/>
    <w:rsid w:val="009C470C"/>
    <w:rsid w:val="009D3416"/>
    <w:rsid w:val="009D3563"/>
    <w:rsid w:val="00A30C5C"/>
    <w:rsid w:val="00A43977"/>
    <w:rsid w:val="00A83480"/>
    <w:rsid w:val="00A95D8A"/>
    <w:rsid w:val="00A96883"/>
    <w:rsid w:val="00B2435E"/>
    <w:rsid w:val="00B909CE"/>
    <w:rsid w:val="00BA4DF0"/>
    <w:rsid w:val="00C02740"/>
    <w:rsid w:val="00C267D1"/>
    <w:rsid w:val="00C409C5"/>
    <w:rsid w:val="00C44E8D"/>
    <w:rsid w:val="00C47548"/>
    <w:rsid w:val="00C74630"/>
    <w:rsid w:val="00C775C4"/>
    <w:rsid w:val="00CA0457"/>
    <w:rsid w:val="00CD085A"/>
    <w:rsid w:val="00D01703"/>
    <w:rsid w:val="00D551C6"/>
    <w:rsid w:val="00D619EA"/>
    <w:rsid w:val="00D706BD"/>
    <w:rsid w:val="00D83658"/>
    <w:rsid w:val="00D91454"/>
    <w:rsid w:val="00DA10D4"/>
    <w:rsid w:val="00DD26E6"/>
    <w:rsid w:val="00E1156C"/>
    <w:rsid w:val="00E56165"/>
    <w:rsid w:val="00E84B78"/>
    <w:rsid w:val="00E923C8"/>
    <w:rsid w:val="00E92E0F"/>
    <w:rsid w:val="00EA4FD8"/>
    <w:rsid w:val="00EC3679"/>
    <w:rsid w:val="00EC4637"/>
    <w:rsid w:val="00F14439"/>
    <w:rsid w:val="00F24749"/>
    <w:rsid w:val="00F31779"/>
    <w:rsid w:val="00F31A32"/>
    <w:rsid w:val="00F84DFF"/>
    <w:rsid w:val="00F92910"/>
    <w:rsid w:val="00FC70AB"/>
    <w:rsid w:val="00FE20A2"/>
    <w:rsid w:val="00FF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3218F3"/>
  <w14:defaultImageDpi w14:val="0"/>
  <w15:docId w15:val="{9937601B-9641-42DF-8527-3050DE18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989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193B1E"/>
    <w:pPr>
      <w:jc w:val="center"/>
    </w:pPr>
    <w:rPr>
      <w:rFonts w:ascii="Century" w:cs="Century"/>
      <w:szCs w:val="21"/>
    </w:rPr>
  </w:style>
  <w:style w:type="character" w:customStyle="1" w:styleId="a5">
    <w:name w:val="記 (文字)"/>
    <w:basedOn w:val="a0"/>
    <w:link w:val="a4"/>
    <w:uiPriority w:val="99"/>
    <w:locked/>
    <w:rsid w:val="00193B1E"/>
    <w:rPr>
      <w:rFonts w:cs="Times New Roman"/>
      <w:kern w:val="2"/>
      <w:sz w:val="21"/>
    </w:rPr>
  </w:style>
  <w:style w:type="paragraph" w:styleId="a6">
    <w:name w:val="Closing"/>
    <w:basedOn w:val="a"/>
    <w:link w:val="a7"/>
    <w:uiPriority w:val="99"/>
    <w:rsid w:val="00193B1E"/>
    <w:pPr>
      <w:jc w:val="right"/>
    </w:pPr>
    <w:rPr>
      <w:rFonts w:ascii="Century" w:cs="Century"/>
      <w:szCs w:val="21"/>
    </w:rPr>
  </w:style>
  <w:style w:type="character" w:customStyle="1" w:styleId="a7">
    <w:name w:val="結語 (文字)"/>
    <w:basedOn w:val="a0"/>
    <w:link w:val="a6"/>
    <w:uiPriority w:val="99"/>
    <w:locked/>
    <w:rsid w:val="00193B1E"/>
    <w:rPr>
      <w:rFonts w:cs="Times New Roman"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C367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C3679"/>
    <w:rPr>
      <w:rFonts w:ascii="Arial" w:eastAsia="ＭＳ ゴシック" w:hAnsi="Arial" w:cs="Times New Roman"/>
      <w:kern w:val="2"/>
      <w:sz w:val="18"/>
    </w:rPr>
  </w:style>
  <w:style w:type="paragraph" w:styleId="aa">
    <w:name w:val="header"/>
    <w:basedOn w:val="a"/>
    <w:link w:val="ab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082AA4"/>
    <w:rPr>
      <w:rFonts w:ascii="ＭＳ 明朝" w:cs="Times New Roman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082AA4"/>
    <w:rPr>
      <w:rFonts w:ascii="ＭＳ 明朝"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5654\AppData\Roaming\Microsoft\Templates\&#20363;&#3521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89082-678B-43ED-B630-F2EC0184493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例規.dotx</Template>
  <TotalTime>4</TotalTime>
  <Pages>1</Pages>
  <Words>36</Words>
  <Characters>210</Characters>
  <DocSecurity>0</DocSecurity>
  <Lines>1</Lines>
  <Paragraphs>1</Paragraphs>
  <ScaleCrop>false</ScaleCrop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2015-11-30T01:34:00Z</cp:lastPrinted>
  <dcterms:created xsi:type="dcterms:W3CDTF">2024-08-08T01:04:00Z</dcterms:created>
  <dcterms:modified xsi:type="dcterms:W3CDTF">2026-09-25T04:49:00Z</dcterms:modified>
</cp:coreProperties>
</file>