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jc w:val="righ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　　年　　月　　日</w:t>
      </w: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多治見市教育委員会</w:t>
      </w:r>
    </w:p>
    <w:p w:rsidR="00C775C4" w:rsidRPr="00153EED" w:rsidRDefault="00C775C4" w:rsidP="00C775C4">
      <w:pPr>
        <w:ind w:firstLineChars="2400" w:firstLine="5760"/>
        <w:rPr>
          <w:sz w:val="24"/>
          <w:szCs w:val="24"/>
        </w:rPr>
      </w:pPr>
    </w:p>
    <w:p w:rsidR="00C775C4" w:rsidRDefault="00C775C4" w:rsidP="00776707">
      <w:pPr>
        <w:ind w:firstLineChars="2000" w:firstLine="4800"/>
        <w:rPr>
          <w:rFonts w:hAnsi="ＭＳ 明朝" w:cs="ＭＳ 明朝"/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申請者　住　所</w:t>
      </w:r>
    </w:p>
    <w:p w:rsidR="00776707" w:rsidRPr="00153EED" w:rsidRDefault="00776707" w:rsidP="00776707">
      <w:pPr>
        <w:ind w:firstLineChars="2000" w:firstLine="4800"/>
        <w:rPr>
          <w:sz w:val="24"/>
          <w:szCs w:val="24"/>
        </w:rPr>
      </w:pPr>
    </w:p>
    <w:p w:rsidR="00C775C4" w:rsidRDefault="00776707" w:rsidP="00776707">
      <w:pPr>
        <w:ind w:right="44"/>
        <w:jc w:val="right"/>
        <w:rPr>
          <w:rFonts w:hAnsi="ＭＳ 明朝" w:cs="ＭＳ 明朝"/>
          <w:sz w:val="24"/>
          <w:szCs w:val="24"/>
        </w:rPr>
      </w:pPr>
      <w:r>
        <w:rPr>
          <w:rFonts w:hAnsi="ＭＳ 明朝" w:cs="ＭＳ 明朝" w:hint="eastAsia"/>
          <w:sz w:val="24"/>
          <w:szCs w:val="24"/>
        </w:rPr>
        <w:t xml:space="preserve">　　　　　　　</w:t>
      </w:r>
      <w:r w:rsidR="00C775C4" w:rsidRPr="00153EED">
        <w:rPr>
          <w:rFonts w:hAnsi="ＭＳ 明朝" w:cs="ＭＳ 明朝" w:hint="eastAsia"/>
          <w:sz w:val="24"/>
          <w:szCs w:val="24"/>
        </w:rPr>
        <w:t xml:space="preserve">氏　名　</w:t>
      </w:r>
      <w:r w:rsidR="00C775C4" w:rsidRPr="00153EED">
        <w:rPr>
          <w:rFonts w:hAnsi="ＭＳ 明朝" w:hint="eastAsia"/>
          <w:sz w:val="24"/>
          <w:szCs w:val="24"/>
        </w:rPr>
        <w:t xml:space="preserve">　</w:t>
      </w:r>
      <w:r w:rsidR="00C775C4" w:rsidRPr="00153EED">
        <w:rPr>
          <w:rFonts w:hAnsi="ＭＳ 明朝" w:cs="ＭＳ 明朝" w:hint="eastAsia"/>
          <w:sz w:val="24"/>
          <w:szCs w:val="24"/>
        </w:rPr>
        <w:t xml:space="preserve">　　　　　　　　</w:t>
      </w:r>
      <w:r>
        <w:rPr>
          <w:rFonts w:hAnsi="ＭＳ 明朝" w:cs="ＭＳ 明朝" w:hint="eastAsia"/>
          <w:sz w:val="24"/>
          <w:szCs w:val="24"/>
        </w:rPr>
        <w:t>（※）</w:t>
      </w:r>
    </w:p>
    <w:p w:rsidR="00776707" w:rsidRPr="00776707" w:rsidRDefault="00776707" w:rsidP="00C775C4">
      <w:pPr>
        <w:ind w:right="44"/>
        <w:jc w:val="right"/>
        <w:rPr>
          <w:sz w:val="24"/>
          <w:szCs w:val="24"/>
        </w:rPr>
      </w:pPr>
      <w:r w:rsidRPr="00776707">
        <w:rPr>
          <w:sz w:val="24"/>
          <w:szCs w:val="24"/>
        </w:rPr>
        <w:t>(</w:t>
      </w:r>
      <w:r w:rsidRPr="00776707">
        <w:rPr>
          <w:rFonts w:hint="eastAsia"/>
          <w:sz w:val="24"/>
          <w:szCs w:val="24"/>
        </w:rPr>
        <w:t>※</w:t>
      </w:r>
      <w:r w:rsidRPr="00776707">
        <w:rPr>
          <w:sz w:val="24"/>
          <w:szCs w:val="24"/>
        </w:rPr>
        <w:t>)</w:t>
      </w:r>
      <w:r w:rsidRPr="00776707">
        <w:rPr>
          <w:rFonts w:hint="eastAsia"/>
          <w:sz w:val="24"/>
          <w:szCs w:val="24"/>
        </w:rPr>
        <w:t>本人が自署しないときは、押印してください。</w:t>
      </w: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  <w:bookmarkStart w:id="0" w:name="_GoBack"/>
      <w:bookmarkEnd w:id="0"/>
    </w:p>
    <w:p w:rsidR="00C775C4" w:rsidRPr="00153EED" w:rsidRDefault="00C775C4" w:rsidP="00C775C4">
      <w:pPr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たじっこクラブ利用負担金減免申請書</w:t>
      </w: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ind w:firstLineChars="100" w:firstLine="240"/>
        <w:rPr>
          <w:rFonts w:cs="ＭＳ 明朝"/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下記のとおり、たじっこクラブの利用負担金の減免を申請します。</w:t>
      </w:r>
    </w:p>
    <w:p w:rsidR="00C775C4" w:rsidRPr="00153EED" w:rsidRDefault="00C775C4" w:rsidP="00C775C4">
      <w:pPr>
        <w:ind w:firstLineChars="100" w:firstLine="240"/>
        <w:rPr>
          <w:rFonts w:cs="ＭＳ 明朝"/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また、市町村民税の課税状況、世帯構成等、軽減を受けるために必要な課税台帳その他の資料を</w:t>
      </w:r>
      <w:r w:rsidR="00C47548" w:rsidRPr="00C47548">
        <w:rPr>
          <w:rFonts w:hAnsi="ＭＳ 明朝" w:cs="ＭＳ 明朝" w:hint="eastAsia"/>
          <w:sz w:val="24"/>
          <w:szCs w:val="24"/>
        </w:rPr>
        <w:t>教育委員会</w:t>
      </w:r>
      <w:r w:rsidRPr="00153EED">
        <w:rPr>
          <w:rFonts w:hAnsi="ＭＳ 明朝" w:cs="ＭＳ 明朝" w:hint="eastAsia"/>
          <w:sz w:val="24"/>
          <w:szCs w:val="24"/>
        </w:rPr>
        <w:t>が閲覧（確認）することを承諾します。</w:t>
      </w: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ind w:firstLineChars="100" w:firstLine="240"/>
        <w:jc w:val="center"/>
        <w:rPr>
          <w:sz w:val="24"/>
          <w:szCs w:val="24"/>
        </w:rPr>
      </w:pPr>
      <w:r w:rsidRPr="00153EED">
        <w:rPr>
          <w:rFonts w:hAnsi="ＭＳ 明朝" w:hint="eastAsia"/>
          <w:sz w:val="24"/>
          <w:szCs w:val="24"/>
        </w:rPr>
        <w:t>記</w:t>
      </w: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3A6BFA" w:rsidP="00C775C4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381750" cy="3306445"/>
                <wp:effectExtent l="0" t="0" r="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330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9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54"/>
                              <w:gridCol w:w="3081"/>
                              <w:gridCol w:w="2859"/>
                              <w:gridCol w:w="1999"/>
                            </w:tblGrid>
                            <w:tr w:rsidR="00C775C4" w:rsidTr="003A6BFA">
                              <w:trPr>
                                <w:trHeight w:val="710"/>
                              </w:trPr>
                              <w:tc>
                                <w:tcPr>
                                  <w:tcW w:w="1554" w:type="dxa"/>
                                  <w:tcBorders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:rsidR="00C775C4" w:rsidRDefault="00C775C4" w:rsidP="00C267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クラブ名</w:t>
                                  </w:r>
                                </w:p>
                              </w:tc>
                              <w:tc>
                                <w:tcPr>
                                  <w:tcW w:w="7939" w:type="dxa"/>
                                  <w:gridSpan w:val="3"/>
                                  <w:tcBorders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:rsidR="00C775C4" w:rsidRPr="00C775C4" w:rsidRDefault="00C775C4" w:rsidP="00C267D1">
                                  <w:pPr>
                                    <w:wordWrap w:val="0"/>
                                    <w:ind w:right="840"/>
                                    <w:rPr>
                                      <w:rFonts w:cs="ＭＳ 明朝"/>
                                    </w:rPr>
                                  </w:pPr>
                                  <w:r w:rsidRPr="00C775C4">
                                    <w:rPr>
                                      <w:rFonts w:cs="ＭＳ 明朝" w:hint="eastAsia"/>
                                    </w:rPr>
                                    <w:t>（　　　　　）たじっこクラブ</w:t>
                                  </w:r>
                                </w:p>
                              </w:tc>
                            </w:tr>
                            <w:tr w:rsidR="00C775C4" w:rsidTr="003A6BFA">
                              <w:trPr>
                                <w:trHeight w:val="714"/>
                              </w:trPr>
                              <w:tc>
                                <w:tcPr>
                                  <w:tcW w:w="1554" w:type="dxa"/>
                                  <w:tcBorders>
                                    <w:top w:val="dashSmallGap" w:sz="4" w:space="0" w:color="auto"/>
                                  </w:tcBorders>
                                  <w:vAlign w:val="center"/>
                                </w:tcPr>
                                <w:p w:rsidR="00C775C4" w:rsidRDefault="00C775C4" w:rsidP="00C267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利用開始日</w:t>
                                  </w:r>
                                </w:p>
                              </w:tc>
                              <w:tc>
                                <w:tcPr>
                                  <w:tcW w:w="7939" w:type="dxa"/>
                                  <w:gridSpan w:val="3"/>
                                  <w:tcBorders>
                                    <w:top w:val="dashSmallGap" w:sz="4" w:space="0" w:color="auto"/>
                                  </w:tcBorders>
                                  <w:vAlign w:val="center"/>
                                </w:tcPr>
                                <w:p w:rsidR="00C775C4" w:rsidRDefault="00C775C4" w:rsidP="003A6BF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年　</w:t>
                                  </w:r>
                                  <w:r w:rsidR="003A6BFA">
                                    <w:rPr>
                                      <w:rFonts w:cs="ＭＳ 明朝"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月　</w:t>
                                  </w:r>
                                  <w:r w:rsidR="003A6BFA">
                                    <w:rPr>
                                      <w:rFonts w:cs="ＭＳ 明朝"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日から</w:t>
                                  </w:r>
                                </w:p>
                              </w:tc>
                            </w:tr>
                            <w:tr w:rsidR="00C775C4" w:rsidTr="003A6BFA">
                              <w:trPr>
                                <w:trHeight w:val="693"/>
                              </w:trPr>
                              <w:tc>
                                <w:tcPr>
                                  <w:tcW w:w="1554" w:type="dxa"/>
                                  <w:vAlign w:val="center"/>
                                </w:tcPr>
                                <w:p w:rsidR="00C775C4" w:rsidRDefault="00C775C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減免内容</w:t>
                                  </w:r>
                                </w:p>
                              </w:tc>
                              <w:tc>
                                <w:tcPr>
                                  <w:tcW w:w="7939" w:type="dxa"/>
                                  <w:gridSpan w:val="3"/>
                                  <w:vAlign w:val="center"/>
                                </w:tcPr>
                                <w:p w:rsidR="00CD085A" w:rsidRDefault="00CD085A" w:rsidP="00CD085A">
                                  <w:r>
                                    <w:rPr>
                                      <w:rFonts w:hint="eastAsia"/>
                                    </w:rPr>
                                    <w:t xml:space="preserve">　□生活保護世帯減免　　　　（全額減免）</w:t>
                                  </w:r>
                                </w:p>
                                <w:p w:rsidR="00C775C4" w:rsidRPr="00533690" w:rsidRDefault="00CD085A" w:rsidP="00CD085A">
                                  <w:r>
                                    <w:rPr>
                                      <w:rFonts w:hint="eastAsia"/>
                                    </w:rPr>
                                    <w:t xml:space="preserve">　□市町村民税非課税世帯減免（半額減免）</w:t>
                                  </w:r>
                                </w:p>
                              </w:tc>
                            </w:tr>
                            <w:tr w:rsidR="00D83658" w:rsidTr="003A6BFA">
                              <w:trPr>
                                <w:trHeight w:val="715"/>
                              </w:trPr>
                              <w:tc>
                                <w:tcPr>
                                  <w:tcW w:w="1554" w:type="dxa"/>
                                  <w:vMerge w:val="restart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対象児童</w:t>
                                  </w: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名　　前</w:t>
                                  </w: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ind w:left="141"/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>備考</w:t>
                                  </w:r>
                                </w:p>
                              </w:tc>
                            </w:tr>
                            <w:tr w:rsidR="00D83658" w:rsidTr="003A6BFA">
                              <w:trPr>
                                <w:trHeight w:val="708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　　　年　　月　　日</w:t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83658" w:rsidTr="003A6BFA">
                              <w:trPr>
                                <w:trHeight w:val="715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　　　年　　月　　日</w:t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D83658" w:rsidTr="003A6BFA">
                              <w:trPr>
                                <w:trHeight w:val="708"/>
                              </w:trPr>
                              <w:tc>
                                <w:tcPr>
                                  <w:tcW w:w="0" w:type="auto"/>
                                  <w:vMerge/>
                                  <w:vAlign w:val="center"/>
                                </w:tcPr>
                                <w:p w:rsidR="00D83658" w:rsidRDefault="00D8365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3081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5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ＭＳ 明朝" w:hint="eastAsia"/>
                                    </w:rPr>
                                    <w:t xml:space="preserve">　　　　年　　月　　日</w:t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vAlign w:val="center"/>
                                </w:tcPr>
                                <w:p w:rsidR="00D83658" w:rsidRDefault="00D83658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C775C4" w:rsidRDefault="00C775C4" w:rsidP="00C775C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75pt;width:502.5pt;height:260.3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" stroked="f">
                <v:textbox inset="5.85pt,.7pt,5.85pt,.7pt">
                  <w:txbxContent>
                    <w:tbl>
                      <w:tblPr>
                        <w:tblW w:w="949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54"/>
                        <w:gridCol w:w="3081"/>
                        <w:gridCol w:w="2859"/>
                        <w:gridCol w:w="1999"/>
                      </w:tblGrid>
                      <w:tr w:rsidR="00C775C4" w:rsidTr="003A6BFA">
                        <w:trPr>
                          <w:trHeight w:val="710"/>
                        </w:trPr>
                        <w:tc>
                          <w:tcPr>
                            <w:tcW w:w="1554" w:type="dxa"/>
                            <w:tcBorders>
                              <w:bottom w:val="dashSmallGap" w:sz="4" w:space="0" w:color="auto"/>
                            </w:tcBorders>
                            <w:vAlign w:val="center"/>
                          </w:tcPr>
                          <w:p w:rsidR="00C775C4" w:rsidRDefault="00C775C4" w:rsidP="00C267D1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クラブ名</w:t>
                            </w:r>
                          </w:p>
                        </w:tc>
                        <w:tc>
                          <w:tcPr>
                            <w:tcW w:w="7939" w:type="dxa"/>
                            <w:gridSpan w:val="3"/>
                            <w:tcBorders>
                              <w:bottom w:val="dashSmallGap" w:sz="4" w:space="0" w:color="auto"/>
                            </w:tcBorders>
                            <w:vAlign w:val="center"/>
                          </w:tcPr>
                          <w:p w:rsidR="00C775C4" w:rsidRPr="00C775C4" w:rsidRDefault="00C775C4" w:rsidP="00C267D1">
                            <w:pPr>
                              <w:wordWrap w:val="0"/>
                              <w:ind w:right="840"/>
                              <w:rPr>
                                <w:rFonts w:cs="ＭＳ 明朝"/>
                              </w:rPr>
                            </w:pPr>
                            <w:r w:rsidRPr="00C775C4">
                              <w:rPr>
                                <w:rFonts w:cs="ＭＳ 明朝" w:hint="eastAsia"/>
                              </w:rPr>
                              <w:t>（　　　　　）たじっこクラブ</w:t>
                            </w:r>
                          </w:p>
                        </w:tc>
                      </w:tr>
                      <w:tr w:rsidR="00C775C4" w:rsidTr="003A6BFA">
                        <w:trPr>
                          <w:trHeight w:val="714"/>
                        </w:trPr>
                        <w:tc>
                          <w:tcPr>
                            <w:tcW w:w="1554" w:type="dxa"/>
                            <w:tcBorders>
                              <w:top w:val="dashSmallGap" w:sz="4" w:space="0" w:color="auto"/>
                            </w:tcBorders>
                            <w:vAlign w:val="center"/>
                          </w:tcPr>
                          <w:p w:rsidR="00C775C4" w:rsidRDefault="00C775C4" w:rsidP="00C267D1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利用開始日</w:t>
                            </w:r>
                          </w:p>
                        </w:tc>
                        <w:tc>
                          <w:tcPr>
                            <w:tcW w:w="7939" w:type="dxa"/>
                            <w:gridSpan w:val="3"/>
                            <w:tcBorders>
                              <w:top w:val="dashSmallGap" w:sz="4" w:space="0" w:color="auto"/>
                            </w:tcBorders>
                            <w:vAlign w:val="center"/>
                          </w:tcPr>
                          <w:p w:rsidR="00C775C4" w:rsidRDefault="00C775C4" w:rsidP="003A6BFA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 xml:space="preserve">年　</w:t>
                            </w:r>
                            <w:r w:rsidR="003A6BFA">
                              <w:rPr>
                                <w:rFonts w:cs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月　</w:t>
                            </w:r>
                            <w:r w:rsidR="003A6BFA">
                              <w:rPr>
                                <w:rFonts w:cs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日から</w:t>
                            </w:r>
                          </w:p>
                        </w:tc>
                      </w:tr>
                      <w:tr w:rsidR="00C775C4" w:rsidTr="003A6BFA">
                        <w:trPr>
                          <w:trHeight w:val="693"/>
                        </w:trPr>
                        <w:tc>
                          <w:tcPr>
                            <w:tcW w:w="1554" w:type="dxa"/>
                            <w:vAlign w:val="center"/>
                          </w:tcPr>
                          <w:p w:rsidR="00C775C4" w:rsidRDefault="00C775C4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減免内容</w:t>
                            </w:r>
                          </w:p>
                        </w:tc>
                        <w:tc>
                          <w:tcPr>
                            <w:tcW w:w="7939" w:type="dxa"/>
                            <w:gridSpan w:val="3"/>
                            <w:vAlign w:val="center"/>
                          </w:tcPr>
                          <w:p w:rsidR="00CD085A" w:rsidRDefault="00CD085A" w:rsidP="00CD085A">
                            <w:r>
                              <w:rPr>
                                <w:rFonts w:hint="eastAsia"/>
                              </w:rPr>
                              <w:t xml:space="preserve">　□生活保護世帯減免　　　　（全額減免）</w:t>
                            </w:r>
                          </w:p>
                          <w:p w:rsidR="00C775C4" w:rsidRPr="00533690" w:rsidRDefault="00CD085A" w:rsidP="00CD085A">
                            <w:r>
                              <w:rPr>
                                <w:rFonts w:hint="eastAsia"/>
                              </w:rPr>
                              <w:t xml:space="preserve">　□市町村民税非課税世帯減免（半額減免）</w:t>
                            </w:r>
                          </w:p>
                        </w:tc>
                      </w:tr>
                      <w:tr w:rsidR="00D83658" w:rsidTr="003A6BFA">
                        <w:trPr>
                          <w:trHeight w:val="715"/>
                        </w:trPr>
                        <w:tc>
                          <w:tcPr>
                            <w:tcW w:w="1554" w:type="dxa"/>
                            <w:vMerge w:val="restart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対象児童</w:t>
                            </w: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名　　前</w:t>
                            </w: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:rsidR="00D83658" w:rsidRDefault="00D83658">
                            <w:pPr>
                              <w:ind w:left="141"/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199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備考</w:t>
                            </w:r>
                          </w:p>
                        </w:tc>
                      </w:tr>
                      <w:tr w:rsidR="00D83658" w:rsidTr="003A6BFA">
                        <w:trPr>
                          <w:trHeight w:val="708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 xml:space="preserve">　　　　年　　月　　日</w:t>
                            </w:r>
                          </w:p>
                        </w:tc>
                        <w:tc>
                          <w:tcPr>
                            <w:tcW w:w="199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  <w:tr w:rsidR="00D83658" w:rsidTr="003A6BFA">
                        <w:trPr>
                          <w:trHeight w:val="715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 xml:space="preserve">　　　　年　　月　　日</w:t>
                            </w:r>
                          </w:p>
                        </w:tc>
                        <w:tc>
                          <w:tcPr>
                            <w:tcW w:w="199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  <w:tr w:rsidR="00D83658" w:rsidTr="003A6BFA">
                        <w:trPr>
                          <w:trHeight w:val="708"/>
                        </w:trPr>
                        <w:tc>
                          <w:tcPr>
                            <w:tcW w:w="0" w:type="auto"/>
                            <w:vMerge/>
                            <w:vAlign w:val="center"/>
                          </w:tcPr>
                          <w:p w:rsidR="00D83658" w:rsidRDefault="00D8365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3081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5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 xml:space="preserve">　　　　年　　月　　日</w:t>
                            </w:r>
                          </w:p>
                        </w:tc>
                        <w:tc>
                          <w:tcPr>
                            <w:tcW w:w="1999" w:type="dxa"/>
                            <w:vAlign w:val="center"/>
                          </w:tcPr>
                          <w:p w:rsidR="00D83658" w:rsidRDefault="00D83658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C775C4" w:rsidRDefault="00C775C4" w:rsidP="00C775C4"/>
                  </w:txbxContent>
                </v:textbox>
                <w10:wrap anchorx="margin"/>
              </v:shape>
            </w:pict>
          </mc:Fallback>
        </mc:AlternateContent>
      </w: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  <w:u w:val="single"/>
        </w:rPr>
      </w:pPr>
    </w:p>
    <w:p w:rsidR="00C775C4" w:rsidRPr="00153EED" w:rsidRDefault="00C775C4" w:rsidP="00C775C4">
      <w:pPr>
        <w:rPr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p w:rsidR="00C775C4" w:rsidRPr="00153EED" w:rsidRDefault="00C775C4" w:rsidP="00C775C4">
      <w:pPr>
        <w:rPr>
          <w:rFonts w:cs="ＭＳ 明朝"/>
          <w:sz w:val="24"/>
          <w:szCs w:val="24"/>
        </w:rPr>
      </w:pPr>
    </w:p>
    <w:sectPr w:rsidR="00C775C4" w:rsidRPr="00153EED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496" w:rsidRDefault="00474496" w:rsidP="00082AA4">
      <w:r>
        <w:separator/>
      </w:r>
    </w:p>
  </w:endnote>
  <w:endnote w:type="continuationSeparator" w:id="0">
    <w:p w:rsidR="00474496" w:rsidRDefault="00474496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496" w:rsidRDefault="00474496" w:rsidP="00082AA4">
      <w:r>
        <w:separator/>
      </w:r>
    </w:p>
  </w:footnote>
  <w:footnote w:type="continuationSeparator" w:id="0">
    <w:p w:rsidR="00474496" w:rsidRDefault="00474496" w:rsidP="0008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40"/>
  <w:drawingGridHorizontalSpacing w:val="127"/>
  <w:drawingGridVerticalSpacing w:val="32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48"/>
    <w:rsid w:val="00016948"/>
    <w:rsid w:val="00023F6C"/>
    <w:rsid w:val="00082AA4"/>
    <w:rsid w:val="000A637F"/>
    <w:rsid w:val="00120CBA"/>
    <w:rsid w:val="00143FDE"/>
    <w:rsid w:val="00153EED"/>
    <w:rsid w:val="00193B1E"/>
    <w:rsid w:val="00245106"/>
    <w:rsid w:val="00252D73"/>
    <w:rsid w:val="00284F93"/>
    <w:rsid w:val="002E5925"/>
    <w:rsid w:val="002F3D68"/>
    <w:rsid w:val="00303ACE"/>
    <w:rsid w:val="00353A63"/>
    <w:rsid w:val="00367632"/>
    <w:rsid w:val="00377695"/>
    <w:rsid w:val="00386074"/>
    <w:rsid w:val="003A6BFA"/>
    <w:rsid w:val="003F195A"/>
    <w:rsid w:val="00432194"/>
    <w:rsid w:val="00454902"/>
    <w:rsid w:val="00467F8E"/>
    <w:rsid w:val="00474496"/>
    <w:rsid w:val="00476F92"/>
    <w:rsid w:val="00481AE6"/>
    <w:rsid w:val="00497B06"/>
    <w:rsid w:val="004C30F4"/>
    <w:rsid w:val="00533690"/>
    <w:rsid w:val="00546802"/>
    <w:rsid w:val="0057273F"/>
    <w:rsid w:val="005D0846"/>
    <w:rsid w:val="005E1C51"/>
    <w:rsid w:val="00635203"/>
    <w:rsid w:val="00647EDD"/>
    <w:rsid w:val="00677741"/>
    <w:rsid w:val="006804A0"/>
    <w:rsid w:val="006E04D0"/>
    <w:rsid w:val="00715FB7"/>
    <w:rsid w:val="007215D2"/>
    <w:rsid w:val="00760CD2"/>
    <w:rsid w:val="0077298E"/>
    <w:rsid w:val="00776707"/>
    <w:rsid w:val="007C598D"/>
    <w:rsid w:val="00801989"/>
    <w:rsid w:val="008037ED"/>
    <w:rsid w:val="008D413B"/>
    <w:rsid w:val="00911595"/>
    <w:rsid w:val="00950ED1"/>
    <w:rsid w:val="00972C73"/>
    <w:rsid w:val="009825EE"/>
    <w:rsid w:val="00991C6E"/>
    <w:rsid w:val="009A209B"/>
    <w:rsid w:val="009A5C80"/>
    <w:rsid w:val="009B28B9"/>
    <w:rsid w:val="009C470C"/>
    <w:rsid w:val="009D3416"/>
    <w:rsid w:val="009D3563"/>
    <w:rsid w:val="00A30C5C"/>
    <w:rsid w:val="00A43977"/>
    <w:rsid w:val="00A83480"/>
    <w:rsid w:val="00A95D8A"/>
    <w:rsid w:val="00A96883"/>
    <w:rsid w:val="00B909CE"/>
    <w:rsid w:val="00BA4DF0"/>
    <w:rsid w:val="00C267D1"/>
    <w:rsid w:val="00C409C5"/>
    <w:rsid w:val="00C44E8D"/>
    <w:rsid w:val="00C47548"/>
    <w:rsid w:val="00C775C4"/>
    <w:rsid w:val="00CA0457"/>
    <w:rsid w:val="00CD085A"/>
    <w:rsid w:val="00D551C6"/>
    <w:rsid w:val="00D619EA"/>
    <w:rsid w:val="00D706BD"/>
    <w:rsid w:val="00D83658"/>
    <w:rsid w:val="00D91454"/>
    <w:rsid w:val="00DA10D4"/>
    <w:rsid w:val="00DD26E6"/>
    <w:rsid w:val="00E1156C"/>
    <w:rsid w:val="00E56165"/>
    <w:rsid w:val="00E84B78"/>
    <w:rsid w:val="00E923C8"/>
    <w:rsid w:val="00E92E0F"/>
    <w:rsid w:val="00EA4FD8"/>
    <w:rsid w:val="00EC3679"/>
    <w:rsid w:val="00EE4998"/>
    <w:rsid w:val="00F14439"/>
    <w:rsid w:val="00F24749"/>
    <w:rsid w:val="00F31779"/>
    <w:rsid w:val="00F31A32"/>
    <w:rsid w:val="00F92910"/>
    <w:rsid w:val="00FE20A2"/>
    <w:rsid w:val="00F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DD9272"/>
  <w14:defaultImageDpi w14:val="0"/>
  <w15:docId w15:val="{05B11A17-95B3-4DEA-BDBC-A84A1EAC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46EA-1DAE-4205-966C-BEB64B8D66C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1</TotalTime>
  <Pages>1</Pages>
  <Words>33</Words>
  <Characters>192</Characters>
  <DocSecurity>0</DocSecurity>
  <Lines>1</Lines>
  <Paragraphs>1</Paragraphs>
  <ScaleCrop>false</ScaleCrop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2015-11-30T01:34:00Z</cp:lastPrinted>
  <dcterms:created xsi:type="dcterms:W3CDTF">2024-08-08T00:55:00Z</dcterms:created>
  <dcterms:modified xsi:type="dcterms:W3CDTF">2024-08-08T00:56:00Z</dcterms:modified>
</cp:coreProperties>
</file>