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790D" w14:textId="77777777" w:rsidR="00193B1E" w:rsidRPr="00153EED" w:rsidRDefault="00193B1E" w:rsidP="00193B1E">
      <w:pPr>
        <w:adjustRightInd w:val="0"/>
        <w:ind w:left="200" w:hanging="200"/>
        <w:rPr>
          <w:sz w:val="24"/>
          <w:szCs w:val="24"/>
        </w:rPr>
      </w:pPr>
    </w:p>
    <w:p w14:paraId="65C1CBD3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56B55144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04FB81F6" w14:textId="77777777" w:rsidR="00193B1E" w:rsidRPr="00153EED" w:rsidRDefault="00193B1E" w:rsidP="00193B1E">
      <w:pPr>
        <w:adjustRightInd w:val="0"/>
        <w:jc w:val="center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たじっこクラブ利用終了届</w:t>
      </w:r>
    </w:p>
    <w:p w14:paraId="3FB56F31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2E7786D0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3A7BB580" w14:textId="1AE54255" w:rsidR="00193B1E" w:rsidRPr="00176AF4" w:rsidRDefault="006A2048" w:rsidP="00193B1E">
      <w:pPr>
        <w:adjustRightInd w:val="0"/>
        <w:jc w:val="right"/>
        <w:rPr>
          <w:color w:val="0000FF"/>
          <w:sz w:val="24"/>
          <w:szCs w:val="24"/>
        </w:rPr>
      </w:pPr>
      <w:r w:rsidRPr="00176AF4">
        <w:rPr>
          <w:rFonts w:hAnsi="ＭＳ 明朝" w:cs="ＭＳ 明朝" w:hint="eastAsia"/>
          <w:color w:val="0000FF"/>
          <w:sz w:val="24"/>
          <w:szCs w:val="24"/>
        </w:rPr>
        <w:t xml:space="preserve">　令和　</w:t>
      </w:r>
      <w:r w:rsidR="00B810E5">
        <w:rPr>
          <w:rFonts w:hAnsi="ＭＳ 明朝" w:cs="ＭＳ 明朝" w:hint="eastAsia"/>
          <w:b/>
          <w:color w:val="0000FF"/>
          <w:sz w:val="24"/>
          <w:szCs w:val="24"/>
        </w:rPr>
        <w:t>９</w:t>
      </w:r>
      <w:r w:rsidRPr="00176AF4">
        <w:rPr>
          <w:rFonts w:hAnsi="ＭＳ 明朝" w:cs="ＭＳ 明朝" w:hint="eastAsia"/>
          <w:color w:val="0000FF"/>
          <w:sz w:val="24"/>
          <w:szCs w:val="24"/>
        </w:rPr>
        <w:t xml:space="preserve">　</w:t>
      </w:r>
      <w:r w:rsidR="00193B1E" w:rsidRPr="00176AF4">
        <w:rPr>
          <w:rFonts w:hAnsi="ＭＳ 明朝" w:cs="ＭＳ 明朝" w:hint="eastAsia"/>
          <w:color w:val="0000FF"/>
          <w:sz w:val="24"/>
          <w:szCs w:val="24"/>
        </w:rPr>
        <w:t xml:space="preserve">年　</w:t>
      </w:r>
      <w:r w:rsidR="00FD15B3" w:rsidRPr="00176AF4">
        <w:rPr>
          <w:rFonts w:hAnsi="ＭＳ 明朝" w:cs="ＭＳ 明朝" w:hint="eastAsia"/>
          <w:b/>
          <w:color w:val="0000FF"/>
          <w:sz w:val="24"/>
          <w:szCs w:val="24"/>
        </w:rPr>
        <w:t>５</w:t>
      </w:r>
      <w:r w:rsidR="00193B1E" w:rsidRPr="00176AF4">
        <w:rPr>
          <w:rFonts w:hAnsi="ＭＳ 明朝" w:cs="ＭＳ 明朝" w:hint="eastAsia"/>
          <w:color w:val="0000FF"/>
          <w:sz w:val="24"/>
          <w:szCs w:val="24"/>
        </w:rPr>
        <w:t xml:space="preserve">　月　</w:t>
      </w:r>
      <w:r w:rsidR="00FD15B3" w:rsidRPr="00176AF4">
        <w:rPr>
          <w:rFonts w:hAnsi="ＭＳ 明朝" w:cs="ＭＳ 明朝" w:hint="eastAsia"/>
          <w:b/>
          <w:color w:val="0000FF"/>
          <w:sz w:val="24"/>
          <w:szCs w:val="24"/>
        </w:rPr>
        <w:t>１０</w:t>
      </w:r>
      <w:r w:rsidR="00193B1E" w:rsidRPr="00176AF4">
        <w:rPr>
          <w:rFonts w:hAnsi="ＭＳ 明朝" w:cs="ＭＳ 明朝" w:hint="eastAsia"/>
          <w:b/>
          <w:color w:val="0000FF"/>
          <w:sz w:val="24"/>
          <w:szCs w:val="24"/>
        </w:rPr>
        <w:t xml:space="preserve">　</w:t>
      </w:r>
      <w:r w:rsidR="00193B1E" w:rsidRPr="00176AF4">
        <w:rPr>
          <w:rFonts w:hAnsi="ＭＳ 明朝" w:cs="ＭＳ 明朝" w:hint="eastAsia"/>
          <w:color w:val="0000FF"/>
          <w:sz w:val="24"/>
          <w:szCs w:val="24"/>
        </w:rPr>
        <w:t>日</w:t>
      </w:r>
    </w:p>
    <w:p w14:paraId="36EEC478" w14:textId="77777777" w:rsidR="00193B1E" w:rsidRPr="00153EED" w:rsidRDefault="00FD15B3" w:rsidP="00193B1E">
      <w:pPr>
        <w:adjustRightInd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</w:t>
      </w:r>
      <w:r w:rsidR="00306F73">
        <w:rPr>
          <w:rFonts w:hAnsi="ＭＳ 明朝" w:cs="ＭＳ 明朝" w:hint="eastAsia"/>
          <w:color w:val="FF0000"/>
          <w:sz w:val="24"/>
          <w:szCs w:val="24"/>
        </w:rPr>
        <w:t>↑利用終了日の</w:t>
      </w:r>
      <w:r w:rsidR="00B969C6">
        <w:rPr>
          <w:rFonts w:hAnsi="ＭＳ 明朝" w:cs="ＭＳ 明朝" w:hint="eastAsia"/>
          <w:color w:val="FF0000"/>
          <w:sz w:val="24"/>
          <w:szCs w:val="24"/>
        </w:rPr>
        <w:t>２週間前までに提出</w:t>
      </w:r>
    </w:p>
    <w:p w14:paraId="00F408B0" w14:textId="77777777" w:rsidR="00193B1E" w:rsidRPr="00153EED" w:rsidRDefault="00193B1E" w:rsidP="00193B1E">
      <w:pPr>
        <w:adjustRightInd w:val="0"/>
        <w:ind w:firstLineChars="200" w:firstLine="480"/>
        <w:jc w:val="lef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多治見市教育委員会</w:t>
      </w:r>
    </w:p>
    <w:p w14:paraId="2CFDFA4A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2677C51F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7200"/>
      </w:tblGrid>
      <w:tr w:rsidR="00193B1E" w:rsidRPr="00153EED" w14:paraId="5171299A" w14:textId="77777777" w:rsidTr="00C267D1">
        <w:trPr>
          <w:cantSplit/>
          <w:trHeight w:val="551"/>
        </w:trPr>
        <w:tc>
          <w:tcPr>
            <w:tcW w:w="1260" w:type="dxa"/>
            <w:vMerge w:val="restart"/>
            <w:vAlign w:val="center"/>
          </w:tcPr>
          <w:p w14:paraId="5BD20C3E" w14:textId="77777777"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保護者</w:t>
            </w:r>
          </w:p>
        </w:tc>
        <w:tc>
          <w:tcPr>
            <w:tcW w:w="1440" w:type="dxa"/>
            <w:vAlign w:val="center"/>
          </w:tcPr>
          <w:p w14:paraId="242C7DC8" w14:textId="77777777"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クラブ名</w:t>
            </w:r>
          </w:p>
        </w:tc>
        <w:tc>
          <w:tcPr>
            <w:tcW w:w="7200" w:type="dxa"/>
            <w:vAlign w:val="center"/>
          </w:tcPr>
          <w:p w14:paraId="59E215F4" w14:textId="368F7E16" w:rsidR="00193B1E" w:rsidRPr="00153EED" w:rsidRDefault="00193B1E" w:rsidP="00C267D1">
            <w:pPr>
              <w:adjustRightInd w:val="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（</w:t>
            </w:r>
            <w:r w:rsidR="006A2048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="006A2048" w:rsidRPr="00176AF4">
              <w:rPr>
                <w:rFonts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6A2048" w:rsidRPr="00176AF4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精華</w:t>
            </w:r>
            <w:r w:rsidRPr="00176AF4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）たじっこクラブ</w:t>
            </w:r>
          </w:p>
        </w:tc>
      </w:tr>
      <w:tr w:rsidR="00193B1E" w:rsidRPr="00153EED" w14:paraId="36B23D53" w14:textId="77777777" w:rsidTr="00C267D1">
        <w:trPr>
          <w:cantSplit/>
          <w:trHeight w:val="551"/>
        </w:trPr>
        <w:tc>
          <w:tcPr>
            <w:tcW w:w="1260" w:type="dxa"/>
            <w:vMerge/>
            <w:vAlign w:val="center"/>
          </w:tcPr>
          <w:p w14:paraId="7D55CB5D" w14:textId="77777777" w:rsidR="00193B1E" w:rsidRPr="00153EED" w:rsidRDefault="00193B1E" w:rsidP="00C267D1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F67A77E" w14:textId="77777777"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住　所</w:t>
            </w:r>
          </w:p>
        </w:tc>
        <w:tc>
          <w:tcPr>
            <w:tcW w:w="7200" w:type="dxa"/>
            <w:vAlign w:val="center"/>
          </w:tcPr>
          <w:p w14:paraId="26917E97" w14:textId="77777777" w:rsidR="00193B1E" w:rsidRPr="00153EED" w:rsidRDefault="00193B1E" w:rsidP="00193B1E">
            <w:pPr>
              <w:adjustRightInd w:val="0"/>
              <w:ind w:firstLineChars="100" w:firstLine="24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多治見市</w:t>
            </w:r>
            <w:r w:rsidR="006A2048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="006A2048" w:rsidRPr="00176AF4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音羽町１－２３３</w:t>
            </w:r>
          </w:p>
        </w:tc>
      </w:tr>
      <w:tr w:rsidR="00193B1E" w:rsidRPr="00153EED" w14:paraId="29A032C1" w14:textId="77777777" w:rsidTr="00C267D1">
        <w:trPr>
          <w:cantSplit/>
          <w:trHeight w:val="518"/>
        </w:trPr>
        <w:tc>
          <w:tcPr>
            <w:tcW w:w="1260" w:type="dxa"/>
            <w:vMerge/>
            <w:vAlign w:val="center"/>
          </w:tcPr>
          <w:p w14:paraId="6EE76427" w14:textId="77777777" w:rsidR="00193B1E" w:rsidRPr="00153EED" w:rsidRDefault="00193B1E" w:rsidP="00C267D1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FA258D" w14:textId="77777777"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氏　名</w:t>
            </w:r>
          </w:p>
        </w:tc>
        <w:tc>
          <w:tcPr>
            <w:tcW w:w="7200" w:type="dxa"/>
            <w:vAlign w:val="center"/>
          </w:tcPr>
          <w:p w14:paraId="407F75F4" w14:textId="77777777" w:rsidR="00193B1E" w:rsidRDefault="00193B1E" w:rsidP="00193B1E">
            <w:pPr>
              <w:adjustRightInd w:val="0"/>
              <w:ind w:rightChars="295" w:right="619"/>
              <w:jc w:val="right"/>
              <w:rPr>
                <w:rFonts w:hAnsi="ＭＳ 明朝" w:cs="ＭＳ 明朝"/>
                <w:sz w:val="24"/>
                <w:szCs w:val="24"/>
              </w:rPr>
            </w:pPr>
          </w:p>
          <w:p w14:paraId="74DCE269" w14:textId="77777777" w:rsidR="00512BBF" w:rsidRDefault="006A2048" w:rsidP="006A2048">
            <w:pPr>
              <w:adjustRightInd w:val="0"/>
              <w:ind w:rightChars="295" w:right="619" w:firstLineChars="100" w:firstLine="241"/>
              <w:rPr>
                <w:rFonts w:hAnsi="ＭＳ 明朝" w:cs="ＭＳ 明朝"/>
                <w:sz w:val="24"/>
                <w:szCs w:val="24"/>
              </w:rPr>
            </w:pPr>
            <w:r w:rsidRPr="00176AF4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多治見　太郎</w:t>
            </w:r>
            <w:r w:rsidRPr="00176AF4">
              <w:rPr>
                <w:rFonts w:hAnsi="ＭＳ 明朝" w:cs="ＭＳ 明朝" w:hint="eastAsia"/>
                <w:color w:val="0000FF"/>
                <w:sz w:val="24"/>
                <w:szCs w:val="24"/>
              </w:rPr>
              <w:t xml:space="preserve">　　</w:t>
            </w:r>
            <w:r>
              <w:rPr>
                <w:rFonts w:hAnsi="ＭＳ 明朝" w:cs="ＭＳ 明朝" w:hint="eastAsia"/>
                <w:sz w:val="24"/>
                <w:szCs w:val="24"/>
              </w:rPr>
              <w:t xml:space="preserve">　　　　　　　　　　　　</w:t>
            </w:r>
            <w:r w:rsidR="00D1210F">
              <w:rPr>
                <w:rFonts w:hAnsi="ＭＳ 明朝" w:cs="ＭＳ 明朝" w:hint="eastAsia"/>
                <w:sz w:val="24"/>
                <w:szCs w:val="24"/>
              </w:rPr>
              <w:t>（</w:t>
            </w:r>
            <w:r w:rsidR="00512BBF">
              <w:rPr>
                <w:rFonts w:hAnsi="ＭＳ 明朝" w:cs="ＭＳ 明朝" w:hint="eastAsia"/>
                <w:sz w:val="24"/>
                <w:szCs w:val="24"/>
              </w:rPr>
              <w:t>※</w:t>
            </w:r>
            <w:r w:rsidR="00D1210F">
              <w:rPr>
                <w:rFonts w:hAnsi="ＭＳ 明朝" w:cs="ＭＳ 明朝" w:hint="eastAsia"/>
                <w:sz w:val="24"/>
                <w:szCs w:val="24"/>
              </w:rPr>
              <w:t>）</w:t>
            </w:r>
          </w:p>
          <w:p w14:paraId="58E6CF01" w14:textId="77777777" w:rsidR="00512BBF" w:rsidRPr="00153EED" w:rsidRDefault="00512BBF" w:rsidP="00512BBF">
            <w:pPr>
              <w:adjustRightInd w:val="0"/>
              <w:ind w:rightChars="295" w:right="619"/>
              <w:jc w:val="right"/>
              <w:rPr>
                <w:sz w:val="24"/>
                <w:szCs w:val="24"/>
              </w:rPr>
            </w:pPr>
            <w:r w:rsidRPr="00512BBF">
              <w:rPr>
                <w:sz w:val="24"/>
                <w:szCs w:val="24"/>
              </w:rPr>
              <w:t>(</w:t>
            </w:r>
            <w:r w:rsidRPr="00512BBF">
              <w:rPr>
                <w:rFonts w:hint="eastAsia"/>
                <w:sz w:val="24"/>
                <w:szCs w:val="24"/>
              </w:rPr>
              <w:t>※</w:t>
            </w:r>
            <w:r w:rsidRPr="00512BBF">
              <w:rPr>
                <w:sz w:val="24"/>
                <w:szCs w:val="24"/>
              </w:rPr>
              <w:t>)</w:t>
            </w:r>
            <w:r w:rsidRPr="00512BBF">
              <w:rPr>
                <w:rFonts w:hint="eastAsia"/>
                <w:sz w:val="24"/>
                <w:szCs w:val="24"/>
              </w:rPr>
              <w:t>本人が自署しないときは、押印してください。</w:t>
            </w:r>
          </w:p>
        </w:tc>
      </w:tr>
      <w:tr w:rsidR="00193B1E" w:rsidRPr="00153EED" w14:paraId="49731304" w14:textId="77777777" w:rsidTr="006A2048">
        <w:trPr>
          <w:cantSplit/>
          <w:trHeight w:val="541"/>
        </w:trPr>
        <w:tc>
          <w:tcPr>
            <w:tcW w:w="1260" w:type="dxa"/>
            <w:vMerge/>
            <w:vAlign w:val="center"/>
          </w:tcPr>
          <w:p w14:paraId="01C7E458" w14:textId="77777777" w:rsidR="00193B1E" w:rsidRPr="00153EED" w:rsidRDefault="00193B1E" w:rsidP="00C267D1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C8FA95B" w14:textId="77777777"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200" w:type="dxa"/>
            <w:vAlign w:val="center"/>
          </w:tcPr>
          <w:p w14:paraId="5E60FA66" w14:textId="77777777" w:rsidR="00193B1E" w:rsidRPr="00176AF4" w:rsidRDefault="00193B1E" w:rsidP="006A2048">
            <w:pPr>
              <w:adjustRightInd w:val="0"/>
              <w:rPr>
                <w:b/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="006A2048" w:rsidRPr="00176AF4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0572-22-1111</w:t>
            </w:r>
          </w:p>
        </w:tc>
      </w:tr>
    </w:tbl>
    <w:p w14:paraId="5EAD52DF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3A512DB9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5753DD95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 xml:space="preserve">　下記のとおり、たじっこクラブの利用を終了したいので、届け出ます。</w:t>
      </w:r>
    </w:p>
    <w:p w14:paraId="476892FE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11DBE967" w14:textId="77777777"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14:paraId="3C95C0B3" w14:textId="77777777" w:rsidR="00193B1E" w:rsidRPr="00153EED" w:rsidRDefault="00193B1E" w:rsidP="00193B1E">
      <w:pPr>
        <w:pStyle w:val="a4"/>
        <w:rPr>
          <w:rFonts w:ascii="ＭＳ 明朝" w:cs="Times New Roman"/>
          <w:sz w:val="24"/>
          <w:szCs w:val="24"/>
        </w:rPr>
      </w:pPr>
      <w:r w:rsidRPr="00153EED">
        <w:rPr>
          <w:rFonts w:ascii="ＭＳ 明朝" w:hAnsi="ＭＳ 明朝" w:cs="ＭＳ 明朝" w:hint="eastAsia"/>
          <w:sz w:val="24"/>
          <w:szCs w:val="24"/>
        </w:rPr>
        <w:t>記</w:t>
      </w:r>
    </w:p>
    <w:p w14:paraId="580E7A47" w14:textId="77777777" w:rsidR="00193B1E" w:rsidRPr="00153EED" w:rsidRDefault="00193B1E" w:rsidP="00193B1E">
      <w:pPr>
        <w:pStyle w:val="a6"/>
        <w:ind w:right="840"/>
        <w:jc w:val="both"/>
        <w:rPr>
          <w:rFonts w:ascii="ＭＳ 明朝" w:cs="Times New Roman"/>
          <w:sz w:val="24"/>
          <w:szCs w:val="24"/>
        </w:rPr>
      </w:pPr>
    </w:p>
    <w:p w14:paraId="3E75DB2C" w14:textId="77777777" w:rsidR="00193B1E" w:rsidRPr="00153EED" w:rsidRDefault="00193B1E" w:rsidP="00193B1E">
      <w:pPr>
        <w:pStyle w:val="a6"/>
        <w:ind w:right="840"/>
        <w:jc w:val="both"/>
        <w:rPr>
          <w:rFonts w:ascii="ＭＳ 明朝" w:cs="Times New Roman"/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7200"/>
      </w:tblGrid>
      <w:tr w:rsidR="009F1A83" w:rsidRPr="00153EED" w14:paraId="4F1F18FD" w14:textId="77777777" w:rsidTr="009F1A83">
        <w:trPr>
          <w:trHeight w:val="338"/>
        </w:trPr>
        <w:tc>
          <w:tcPr>
            <w:tcW w:w="2700" w:type="dxa"/>
            <w:tcBorders>
              <w:bottom w:val="dotted" w:sz="4" w:space="0" w:color="auto"/>
            </w:tcBorders>
            <w:vAlign w:val="center"/>
          </w:tcPr>
          <w:p w14:paraId="4A65F79B" w14:textId="77777777" w:rsidR="009F1A83" w:rsidRPr="00153EED" w:rsidRDefault="009F1A83" w:rsidP="00C267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00" w:type="dxa"/>
            <w:tcBorders>
              <w:bottom w:val="dotted" w:sz="4" w:space="0" w:color="auto"/>
            </w:tcBorders>
            <w:vAlign w:val="center"/>
          </w:tcPr>
          <w:p w14:paraId="44D8E03B" w14:textId="77777777" w:rsidR="009F1A83" w:rsidRPr="00176AF4" w:rsidRDefault="009F1A83" w:rsidP="00C267D1">
            <w:pPr>
              <w:adjustRightInd w:val="0"/>
              <w:jc w:val="center"/>
              <w:rPr>
                <w:b/>
                <w:color w:val="0000FF"/>
                <w:sz w:val="24"/>
                <w:szCs w:val="24"/>
              </w:rPr>
            </w:pPr>
            <w:r w:rsidRPr="00176AF4">
              <w:rPr>
                <w:rFonts w:hint="eastAsia"/>
                <w:b/>
                <w:color w:val="0000FF"/>
                <w:sz w:val="24"/>
                <w:szCs w:val="24"/>
              </w:rPr>
              <w:t>ﾀｼﾞﾐ ﾊﾅｺ</w:t>
            </w:r>
          </w:p>
        </w:tc>
      </w:tr>
      <w:tr w:rsidR="009F1A83" w:rsidRPr="00153EED" w14:paraId="7FAD86D9" w14:textId="77777777" w:rsidTr="009F1A83">
        <w:trPr>
          <w:trHeight w:val="607"/>
        </w:trPr>
        <w:tc>
          <w:tcPr>
            <w:tcW w:w="2700" w:type="dxa"/>
            <w:tcBorders>
              <w:top w:val="dotted" w:sz="4" w:space="0" w:color="auto"/>
            </w:tcBorders>
            <w:vAlign w:val="center"/>
          </w:tcPr>
          <w:p w14:paraId="770E8EC7" w14:textId="77777777" w:rsidR="009F1A83" w:rsidRPr="00153EED" w:rsidRDefault="009F1A83" w:rsidP="00C267D1">
            <w:pPr>
              <w:adjustRightInd w:val="0"/>
              <w:jc w:val="center"/>
              <w:rPr>
                <w:rFonts w:cs="ＭＳ 明朝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利用児童氏名</w:t>
            </w:r>
          </w:p>
        </w:tc>
        <w:tc>
          <w:tcPr>
            <w:tcW w:w="7200" w:type="dxa"/>
            <w:tcBorders>
              <w:top w:val="dotted" w:sz="4" w:space="0" w:color="auto"/>
            </w:tcBorders>
            <w:vAlign w:val="center"/>
          </w:tcPr>
          <w:p w14:paraId="04886594" w14:textId="77777777" w:rsidR="009F1A83" w:rsidRPr="00176AF4" w:rsidRDefault="009F1A83" w:rsidP="00C267D1">
            <w:pPr>
              <w:adjustRightInd w:val="0"/>
              <w:jc w:val="center"/>
              <w:rPr>
                <w:b/>
                <w:color w:val="0000FF"/>
                <w:sz w:val="24"/>
                <w:szCs w:val="24"/>
              </w:rPr>
            </w:pPr>
            <w:r w:rsidRPr="00176AF4">
              <w:rPr>
                <w:rFonts w:hint="eastAsia"/>
                <w:b/>
                <w:color w:val="0000FF"/>
                <w:sz w:val="24"/>
                <w:szCs w:val="24"/>
              </w:rPr>
              <w:t>多治見　花子</w:t>
            </w:r>
          </w:p>
        </w:tc>
      </w:tr>
      <w:tr w:rsidR="00193B1E" w:rsidRPr="00153EED" w14:paraId="6AA1A7BB" w14:textId="77777777" w:rsidTr="009F1A83">
        <w:trPr>
          <w:trHeight w:val="680"/>
        </w:trPr>
        <w:tc>
          <w:tcPr>
            <w:tcW w:w="2700" w:type="dxa"/>
            <w:vAlign w:val="center"/>
          </w:tcPr>
          <w:p w14:paraId="3F1B39DA" w14:textId="77777777" w:rsidR="00193B1E" w:rsidRPr="00153EED" w:rsidRDefault="00193B1E" w:rsidP="00C267D1">
            <w:pPr>
              <w:adjustRightInd w:val="0"/>
              <w:jc w:val="center"/>
              <w:rPr>
                <w:rFonts w:cs="ＭＳ 明朝"/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学　　　　年</w:t>
            </w:r>
          </w:p>
        </w:tc>
        <w:tc>
          <w:tcPr>
            <w:tcW w:w="7200" w:type="dxa"/>
            <w:vAlign w:val="center"/>
          </w:tcPr>
          <w:p w14:paraId="12874653" w14:textId="77777777" w:rsidR="00193B1E" w:rsidRPr="00153EED" w:rsidRDefault="006A2048" w:rsidP="00C267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第　</w:t>
            </w:r>
            <w:r w:rsidR="000753A8" w:rsidRPr="00176AF4">
              <w:rPr>
                <w:rFonts w:cs="ＭＳ 明朝" w:hint="eastAsia"/>
                <w:b/>
                <w:color w:val="0000FF"/>
                <w:sz w:val="24"/>
                <w:szCs w:val="24"/>
              </w:rPr>
              <w:t>３</w:t>
            </w:r>
            <w:r w:rsidR="00193B1E" w:rsidRPr="00153EED">
              <w:rPr>
                <w:rFonts w:cs="ＭＳ 明朝" w:hint="eastAsia"/>
                <w:sz w:val="24"/>
                <w:szCs w:val="24"/>
              </w:rPr>
              <w:t xml:space="preserve">　学年</w:t>
            </w:r>
          </w:p>
        </w:tc>
      </w:tr>
      <w:tr w:rsidR="00193B1E" w:rsidRPr="00153EED" w14:paraId="05BE4791" w14:textId="77777777" w:rsidTr="009F1A83">
        <w:trPr>
          <w:trHeight w:val="1061"/>
        </w:trPr>
        <w:tc>
          <w:tcPr>
            <w:tcW w:w="2700" w:type="dxa"/>
            <w:vAlign w:val="center"/>
          </w:tcPr>
          <w:p w14:paraId="56AC9902" w14:textId="77777777"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利用終了日</w:t>
            </w:r>
          </w:p>
        </w:tc>
        <w:tc>
          <w:tcPr>
            <w:tcW w:w="7200" w:type="dxa"/>
            <w:vAlign w:val="center"/>
          </w:tcPr>
          <w:p w14:paraId="3676C708" w14:textId="5C3682BD" w:rsidR="00193B1E" w:rsidRPr="00176AF4" w:rsidRDefault="006A2048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76AF4">
              <w:rPr>
                <w:rFonts w:hAnsi="ＭＳ 明朝" w:cs="ＭＳ 明朝" w:hint="eastAsia"/>
                <w:color w:val="0000FF"/>
                <w:sz w:val="24"/>
                <w:szCs w:val="24"/>
              </w:rPr>
              <w:t xml:space="preserve">令和　</w:t>
            </w:r>
            <w:r w:rsidR="00B810E5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９</w:t>
            </w:r>
            <w:r w:rsidRPr="00176AF4">
              <w:rPr>
                <w:rFonts w:hAnsi="ＭＳ 明朝" w:cs="ＭＳ 明朝" w:hint="eastAsia"/>
                <w:color w:val="0000FF"/>
                <w:sz w:val="24"/>
                <w:szCs w:val="24"/>
              </w:rPr>
              <w:t xml:space="preserve">　</w:t>
            </w:r>
            <w:r w:rsidR="00193B1E" w:rsidRPr="00176AF4">
              <w:rPr>
                <w:rFonts w:hAnsi="ＭＳ 明朝" w:cs="ＭＳ 明朝" w:hint="eastAsia"/>
                <w:color w:val="0000FF"/>
                <w:sz w:val="24"/>
                <w:szCs w:val="24"/>
              </w:rPr>
              <w:t xml:space="preserve">年　</w:t>
            </w:r>
            <w:r w:rsidR="00FD15B3" w:rsidRPr="00176AF4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５</w:t>
            </w:r>
            <w:r w:rsidR="00193B1E" w:rsidRPr="00176AF4">
              <w:rPr>
                <w:rFonts w:hAnsi="ＭＳ 明朝" w:cs="ＭＳ 明朝" w:hint="eastAsia"/>
                <w:color w:val="0000FF"/>
                <w:sz w:val="24"/>
                <w:szCs w:val="24"/>
              </w:rPr>
              <w:t xml:space="preserve">　月</w:t>
            </w:r>
            <w:r w:rsidRPr="00176AF4">
              <w:rPr>
                <w:rFonts w:hAnsi="ＭＳ 明朝" w:cs="ＭＳ 明朝" w:hint="eastAsia"/>
                <w:color w:val="0000FF"/>
                <w:sz w:val="24"/>
                <w:szCs w:val="24"/>
              </w:rPr>
              <w:t xml:space="preserve">　</w:t>
            </w:r>
            <w:r w:rsidRPr="00176AF4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３１</w:t>
            </w:r>
            <w:r w:rsidR="00193B1E" w:rsidRPr="00176AF4">
              <w:rPr>
                <w:rFonts w:hAnsi="ＭＳ 明朝" w:cs="ＭＳ 明朝" w:hint="eastAsia"/>
                <w:color w:val="0000FF"/>
                <w:sz w:val="24"/>
                <w:szCs w:val="24"/>
              </w:rPr>
              <w:t xml:space="preserve">　日</w:t>
            </w:r>
          </w:p>
        </w:tc>
      </w:tr>
      <w:tr w:rsidR="00193B1E" w:rsidRPr="00153EED" w14:paraId="257B7E9C" w14:textId="77777777" w:rsidTr="009F1A83">
        <w:trPr>
          <w:trHeight w:val="1079"/>
        </w:trPr>
        <w:tc>
          <w:tcPr>
            <w:tcW w:w="2700" w:type="dxa"/>
            <w:vAlign w:val="center"/>
          </w:tcPr>
          <w:p w14:paraId="6FCC27FE" w14:textId="77777777"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理　　　　由</w:t>
            </w:r>
          </w:p>
        </w:tc>
        <w:tc>
          <w:tcPr>
            <w:tcW w:w="7200" w:type="dxa"/>
            <w:vAlign w:val="center"/>
          </w:tcPr>
          <w:p w14:paraId="06271C76" w14:textId="77777777" w:rsidR="00193B1E" w:rsidRPr="00176AF4" w:rsidRDefault="006A2048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76AF4">
              <w:rPr>
                <w:rFonts w:hint="eastAsia"/>
                <w:b/>
                <w:color w:val="0000FF"/>
                <w:sz w:val="24"/>
                <w:szCs w:val="24"/>
              </w:rPr>
              <w:t>一人で留守番できるようになったため</w:t>
            </w:r>
            <w:r w:rsidRPr="00176AF4">
              <w:rPr>
                <w:rFonts w:hint="eastAsia"/>
                <w:color w:val="0000FF"/>
                <w:sz w:val="24"/>
                <w:szCs w:val="24"/>
              </w:rPr>
              <w:t xml:space="preserve">　等</w:t>
            </w:r>
          </w:p>
        </w:tc>
      </w:tr>
    </w:tbl>
    <w:p w14:paraId="0DB4F2CD" w14:textId="77777777" w:rsidR="0077298E" w:rsidRDefault="0077298E" w:rsidP="00E62310">
      <w:pPr>
        <w:pStyle w:val="a6"/>
        <w:ind w:right="840"/>
        <w:jc w:val="both"/>
        <w:rPr>
          <w:rFonts w:hAnsi="ＭＳ 明朝"/>
          <w:sz w:val="24"/>
          <w:szCs w:val="24"/>
        </w:rPr>
      </w:pPr>
    </w:p>
    <w:sectPr w:rsidR="0077298E" w:rsidSect="007C598D">
      <w:pgSz w:w="11906" w:h="16838" w:code="9"/>
      <w:pgMar w:top="1418" w:right="1134" w:bottom="1418" w:left="1134" w:header="567" w:footer="567" w:gutter="0"/>
      <w:cols w:space="425"/>
      <w:docGrid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E59F0" w14:textId="77777777" w:rsidR="007E7283" w:rsidRDefault="007E7283" w:rsidP="00082AA4">
      <w:r>
        <w:separator/>
      </w:r>
    </w:p>
  </w:endnote>
  <w:endnote w:type="continuationSeparator" w:id="0">
    <w:p w14:paraId="61AB6AFA" w14:textId="77777777" w:rsidR="007E7283" w:rsidRDefault="007E7283" w:rsidP="0008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75FD5" w14:textId="77777777" w:rsidR="007E7283" w:rsidRDefault="007E7283" w:rsidP="00082AA4">
      <w:r>
        <w:separator/>
      </w:r>
    </w:p>
  </w:footnote>
  <w:footnote w:type="continuationSeparator" w:id="0">
    <w:p w14:paraId="3C3456D9" w14:textId="77777777" w:rsidR="007E7283" w:rsidRDefault="007E7283" w:rsidP="00082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efaultTabStop w:val="840"/>
  <w:drawingGridHorizontalSpacing w:val="127"/>
  <w:drawingGridVerticalSpacing w:val="32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948"/>
    <w:rsid w:val="00016948"/>
    <w:rsid w:val="00023F6C"/>
    <w:rsid w:val="00026A20"/>
    <w:rsid w:val="000753A8"/>
    <w:rsid w:val="00082AA4"/>
    <w:rsid w:val="000A637F"/>
    <w:rsid w:val="00143FDE"/>
    <w:rsid w:val="00153EED"/>
    <w:rsid w:val="00176AF4"/>
    <w:rsid w:val="00193B1E"/>
    <w:rsid w:val="00193C37"/>
    <w:rsid w:val="00245106"/>
    <w:rsid w:val="00252D73"/>
    <w:rsid w:val="002A10A4"/>
    <w:rsid w:val="002F3D68"/>
    <w:rsid w:val="00303ACE"/>
    <w:rsid w:val="00306F73"/>
    <w:rsid w:val="003656F0"/>
    <w:rsid w:val="00367632"/>
    <w:rsid w:val="00386074"/>
    <w:rsid w:val="003E4E99"/>
    <w:rsid w:val="003F195A"/>
    <w:rsid w:val="00454902"/>
    <w:rsid w:val="00467F8E"/>
    <w:rsid w:val="00476F92"/>
    <w:rsid w:val="00497B06"/>
    <w:rsid w:val="00512BBF"/>
    <w:rsid w:val="00546802"/>
    <w:rsid w:val="00550A1E"/>
    <w:rsid w:val="00554865"/>
    <w:rsid w:val="0057273F"/>
    <w:rsid w:val="00635203"/>
    <w:rsid w:val="00647EDD"/>
    <w:rsid w:val="00677741"/>
    <w:rsid w:val="006A2048"/>
    <w:rsid w:val="006E04D0"/>
    <w:rsid w:val="00715FB7"/>
    <w:rsid w:val="007215D2"/>
    <w:rsid w:val="0077298E"/>
    <w:rsid w:val="007C598D"/>
    <w:rsid w:val="007E7283"/>
    <w:rsid w:val="00801989"/>
    <w:rsid w:val="008037ED"/>
    <w:rsid w:val="008C1FF4"/>
    <w:rsid w:val="008D413B"/>
    <w:rsid w:val="008F1FC4"/>
    <w:rsid w:val="00911595"/>
    <w:rsid w:val="00950ED1"/>
    <w:rsid w:val="00972C73"/>
    <w:rsid w:val="00991C6E"/>
    <w:rsid w:val="009A209B"/>
    <w:rsid w:val="009A5C80"/>
    <w:rsid w:val="009B28B9"/>
    <w:rsid w:val="009D3416"/>
    <w:rsid w:val="009D3563"/>
    <w:rsid w:val="009F1A83"/>
    <w:rsid w:val="00A30C5C"/>
    <w:rsid w:val="00A43977"/>
    <w:rsid w:val="00A45FE6"/>
    <w:rsid w:val="00A83480"/>
    <w:rsid w:val="00A95D8A"/>
    <w:rsid w:val="00A96883"/>
    <w:rsid w:val="00B46776"/>
    <w:rsid w:val="00B810E5"/>
    <w:rsid w:val="00B909CE"/>
    <w:rsid w:val="00B969C6"/>
    <w:rsid w:val="00BA4DF0"/>
    <w:rsid w:val="00BA60CB"/>
    <w:rsid w:val="00C267D1"/>
    <w:rsid w:val="00C409C5"/>
    <w:rsid w:val="00C44E8D"/>
    <w:rsid w:val="00C775C4"/>
    <w:rsid w:val="00D1210F"/>
    <w:rsid w:val="00D551C6"/>
    <w:rsid w:val="00D619EA"/>
    <w:rsid w:val="00D706BD"/>
    <w:rsid w:val="00D91454"/>
    <w:rsid w:val="00DA10D4"/>
    <w:rsid w:val="00DD26E6"/>
    <w:rsid w:val="00E1156C"/>
    <w:rsid w:val="00E56165"/>
    <w:rsid w:val="00E62310"/>
    <w:rsid w:val="00E84B78"/>
    <w:rsid w:val="00E90F45"/>
    <w:rsid w:val="00E923C8"/>
    <w:rsid w:val="00E92E0F"/>
    <w:rsid w:val="00EA4FD8"/>
    <w:rsid w:val="00EC3679"/>
    <w:rsid w:val="00F14439"/>
    <w:rsid w:val="00F24749"/>
    <w:rsid w:val="00F31779"/>
    <w:rsid w:val="00F31A32"/>
    <w:rsid w:val="00F47226"/>
    <w:rsid w:val="00FA240E"/>
    <w:rsid w:val="00FB184F"/>
    <w:rsid w:val="00FD15B3"/>
    <w:rsid w:val="00FE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3661"/>
  <w14:defaultImageDpi w14:val="0"/>
  <w15:docId w15:val="{4136F844-2351-435B-BB01-FF559D5E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989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193B1E"/>
    <w:pPr>
      <w:jc w:val="center"/>
    </w:pPr>
    <w:rPr>
      <w:rFonts w:ascii="Century" w:cs="Century"/>
      <w:szCs w:val="21"/>
    </w:rPr>
  </w:style>
  <w:style w:type="character" w:customStyle="1" w:styleId="a5">
    <w:name w:val="記 (文字)"/>
    <w:basedOn w:val="a0"/>
    <w:link w:val="a4"/>
    <w:uiPriority w:val="99"/>
    <w:locked/>
    <w:rsid w:val="00193B1E"/>
    <w:rPr>
      <w:rFonts w:cs="Times New Roman"/>
      <w:kern w:val="2"/>
      <w:sz w:val="21"/>
    </w:rPr>
  </w:style>
  <w:style w:type="paragraph" w:styleId="a6">
    <w:name w:val="Closing"/>
    <w:basedOn w:val="a"/>
    <w:link w:val="a7"/>
    <w:uiPriority w:val="99"/>
    <w:rsid w:val="00193B1E"/>
    <w:pPr>
      <w:jc w:val="right"/>
    </w:pPr>
    <w:rPr>
      <w:rFonts w:ascii="Century" w:cs="Century"/>
      <w:szCs w:val="21"/>
    </w:rPr>
  </w:style>
  <w:style w:type="character" w:customStyle="1" w:styleId="a7">
    <w:name w:val="結語 (文字)"/>
    <w:basedOn w:val="a0"/>
    <w:link w:val="a6"/>
    <w:uiPriority w:val="99"/>
    <w:locked/>
    <w:rsid w:val="00193B1E"/>
    <w:rPr>
      <w:rFonts w:cs="Times New Roman"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C367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C3679"/>
    <w:rPr>
      <w:rFonts w:ascii="Arial" w:eastAsia="ＭＳ ゴシック" w:hAnsi="Arial" w:cs="Times New Roman"/>
      <w:kern w:val="2"/>
      <w:sz w:val="18"/>
    </w:rPr>
  </w:style>
  <w:style w:type="paragraph" w:styleId="aa">
    <w:name w:val="header"/>
    <w:basedOn w:val="a"/>
    <w:link w:val="ab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082AA4"/>
    <w:rPr>
      <w:rFonts w:ascii="ＭＳ 明朝" w:cs="Times New Roman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082AA4"/>
    <w:rPr>
      <w:rFonts w:ascii="ＭＳ 明朝" w:cs="Times New Roman"/>
      <w:kern w:val="2"/>
      <w:sz w:val="22"/>
    </w:rPr>
  </w:style>
  <w:style w:type="paragraph" w:styleId="ae">
    <w:name w:val="Date"/>
    <w:basedOn w:val="a"/>
    <w:next w:val="a"/>
    <w:link w:val="af"/>
    <w:uiPriority w:val="99"/>
    <w:semiHidden/>
    <w:unhideWhenUsed/>
    <w:rsid w:val="00FD15B3"/>
  </w:style>
  <w:style w:type="character" w:customStyle="1" w:styleId="af">
    <w:name w:val="日付 (文字)"/>
    <w:basedOn w:val="a0"/>
    <w:link w:val="ae"/>
    <w:uiPriority w:val="99"/>
    <w:semiHidden/>
    <w:rsid w:val="00FD15B3"/>
    <w:rPr>
      <w:rFonts w:ascii="ＭＳ 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5654\AppData\Roaming\Microsoft\Templates\&#20363;&#3521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77C0A-CF91-4743-817C-130589ABC41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例規.dotx</Template>
  <TotalTime>7</TotalTime>
  <Pages>1</Pages>
  <Words>51</Words>
  <Characters>297</Characters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2026-07-30T05:06:00Z</cp:lastPrinted>
  <dcterms:created xsi:type="dcterms:W3CDTF">2021-10-09T03:13:00Z</dcterms:created>
  <dcterms:modified xsi:type="dcterms:W3CDTF">2026-07-30T05:06:00Z</dcterms:modified>
</cp:coreProperties>
</file>