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B58B8" w14:textId="77777777" w:rsidR="00F6711F" w:rsidRDefault="00F6711F" w:rsidP="00F6711F">
      <w:pPr>
        <w:jc w:val="center"/>
        <w:rPr>
          <w:lang w:eastAsia="zh-CN"/>
        </w:rPr>
      </w:pPr>
      <w:r>
        <w:rPr>
          <w:rFonts w:hint="eastAsia"/>
          <w:lang w:eastAsia="zh-CN"/>
        </w:rPr>
        <w:t>第２回多治見市文化財審議会議事録</w:t>
      </w:r>
    </w:p>
    <w:p w14:paraId="07776B81" w14:textId="77777777" w:rsidR="00F6711F" w:rsidRDefault="00F6711F">
      <w:pPr>
        <w:rPr>
          <w:lang w:eastAsia="zh-CN"/>
        </w:rPr>
      </w:pPr>
    </w:p>
    <w:p w14:paraId="0B63F37B" w14:textId="78CC571F" w:rsidR="00F6711F" w:rsidRDefault="00F709A7">
      <w:r>
        <w:rPr>
          <w:rFonts w:hint="eastAsia"/>
        </w:rPr>
        <w:t>開催</w:t>
      </w:r>
      <w:r w:rsidR="00F6711F">
        <w:rPr>
          <w:rFonts w:hint="eastAsia"/>
        </w:rPr>
        <w:t>日時　令和７年１１月２１日（金）　１３時３０分～</w:t>
      </w:r>
    </w:p>
    <w:p w14:paraId="4EEEAB62" w14:textId="77777777" w:rsidR="00F709A7" w:rsidRDefault="00F709A7" w:rsidP="00F709A7">
      <w:pPr>
        <w:rPr>
          <w:lang w:eastAsia="zh-CN"/>
        </w:rPr>
      </w:pPr>
      <w:r>
        <w:rPr>
          <w:rFonts w:hint="eastAsia"/>
          <w:lang w:eastAsia="zh-CN"/>
        </w:rPr>
        <w:t>開催場所</w:t>
      </w:r>
      <w:r w:rsidR="00F6711F">
        <w:rPr>
          <w:rFonts w:hint="eastAsia"/>
          <w:lang w:eastAsia="zh-CN"/>
        </w:rPr>
        <w:t xml:space="preserve">　駅北庁舎４階第３会議室</w:t>
      </w:r>
    </w:p>
    <w:p w14:paraId="0F13F978" w14:textId="77777777" w:rsidR="00F709A7" w:rsidRDefault="00623190" w:rsidP="00F709A7">
      <w:pPr>
        <w:rPr>
          <w:rFonts w:asciiTheme="minorEastAsia" w:hAnsiTheme="minorEastAsia"/>
        </w:rPr>
      </w:pPr>
      <w:r>
        <w:rPr>
          <w:rFonts w:asciiTheme="minorEastAsia" w:hAnsiTheme="minorEastAsia" w:hint="eastAsia"/>
        </w:rPr>
        <w:t>出席</w:t>
      </w:r>
      <w:r w:rsidR="00E14B2E" w:rsidRPr="007C389C">
        <w:rPr>
          <w:rFonts w:asciiTheme="minorEastAsia" w:hAnsiTheme="minorEastAsia" w:hint="eastAsia"/>
          <w:lang w:eastAsia="zh-CN"/>
        </w:rPr>
        <w:t>委員　小木曽郁夫、深谷滋浩、加藤桂子、福島金治、黒田正直、春日美海、長瀬治義、</w:t>
      </w:r>
    </w:p>
    <w:p w14:paraId="51370B45" w14:textId="77777777" w:rsidR="00F709A7" w:rsidRDefault="00E14B2E" w:rsidP="00F709A7">
      <w:pPr>
        <w:ind w:firstLineChars="500" w:firstLine="1050"/>
        <w:rPr>
          <w:rFonts w:asciiTheme="minorEastAsia" w:hAnsiTheme="minorEastAsia"/>
        </w:rPr>
      </w:pPr>
      <w:r w:rsidRPr="007C389C">
        <w:rPr>
          <w:rFonts w:asciiTheme="minorEastAsia" w:hAnsiTheme="minorEastAsia" w:hint="eastAsia"/>
          <w:lang w:eastAsia="zh-CN"/>
        </w:rPr>
        <w:t>高山信秋</w:t>
      </w:r>
    </w:p>
    <w:p w14:paraId="4D7F80AD" w14:textId="1553F6FD" w:rsidR="00623190" w:rsidRPr="00F709A7" w:rsidRDefault="00623190" w:rsidP="00F709A7">
      <w:pPr>
        <w:rPr>
          <w:lang w:eastAsia="zh-CN"/>
        </w:rPr>
      </w:pPr>
      <w:r>
        <w:rPr>
          <w:rFonts w:asciiTheme="minorEastAsia" w:hAnsiTheme="minorEastAsia" w:hint="eastAsia"/>
        </w:rPr>
        <w:t>欠席委員</w:t>
      </w:r>
      <w:r w:rsidR="00F709A7">
        <w:rPr>
          <w:rFonts w:asciiTheme="minorEastAsia" w:hAnsiTheme="minorEastAsia" w:hint="eastAsia"/>
        </w:rPr>
        <w:t xml:space="preserve">　</w:t>
      </w:r>
      <w:r w:rsidR="0059177C">
        <w:rPr>
          <w:rFonts w:asciiTheme="minorEastAsia" w:hAnsiTheme="minorEastAsia" w:hint="eastAsia"/>
        </w:rPr>
        <w:t>長谷川幸生、立花昭</w:t>
      </w:r>
    </w:p>
    <w:p w14:paraId="174E96D3" w14:textId="77777777" w:rsidR="0059177C" w:rsidRPr="007C389C" w:rsidRDefault="0059177C" w:rsidP="00623190">
      <w:pPr>
        <w:pStyle w:val="af8"/>
        <w:autoSpaceDE w:val="0"/>
        <w:autoSpaceDN w:val="0"/>
        <w:ind w:firstLine="0"/>
        <w:rPr>
          <w:rFonts w:asciiTheme="minorEastAsia" w:eastAsiaTheme="minorEastAsia" w:hAnsiTheme="minorEastAsia"/>
          <w:szCs w:val="22"/>
        </w:rPr>
      </w:pPr>
    </w:p>
    <w:p w14:paraId="1F9E3276" w14:textId="706EB9C0" w:rsidR="003C30AD" w:rsidRDefault="00E14B2E" w:rsidP="00E14B2E">
      <w:pPr>
        <w:pStyle w:val="af8"/>
        <w:autoSpaceDE w:val="0"/>
        <w:autoSpaceDN w:val="0"/>
        <w:ind w:firstLine="0"/>
        <w:rPr>
          <w:rFonts w:asciiTheme="minorEastAsia" w:eastAsiaTheme="minorEastAsia" w:hAnsiTheme="minorEastAsia"/>
          <w:szCs w:val="22"/>
          <w:lang w:eastAsia="zh-CN"/>
        </w:rPr>
      </w:pPr>
      <w:r w:rsidRPr="007C389C">
        <w:rPr>
          <w:rFonts w:asciiTheme="minorEastAsia" w:eastAsiaTheme="minorEastAsia" w:hAnsiTheme="minorEastAsia" w:hint="eastAsia"/>
          <w:szCs w:val="22"/>
          <w:lang w:eastAsia="zh-CN"/>
        </w:rPr>
        <w:t>事務局</w:t>
      </w:r>
      <w:r w:rsidR="003C30AD">
        <w:rPr>
          <w:rFonts w:asciiTheme="minorEastAsia" w:eastAsiaTheme="minorEastAsia" w:hAnsiTheme="minorEastAsia" w:hint="eastAsia"/>
          <w:szCs w:val="22"/>
          <w:lang w:eastAsia="zh-CN"/>
        </w:rPr>
        <w:t>出席者</w:t>
      </w:r>
      <w:r w:rsidR="00F709A7">
        <w:rPr>
          <w:rFonts w:asciiTheme="minorEastAsia" w:eastAsiaTheme="minorEastAsia" w:hAnsiTheme="minorEastAsia" w:hint="eastAsia"/>
          <w:szCs w:val="22"/>
          <w:lang w:eastAsia="zh-CN"/>
        </w:rPr>
        <w:t xml:space="preserve">　</w:t>
      </w:r>
      <w:r w:rsidR="003C30AD">
        <w:rPr>
          <w:rFonts w:asciiTheme="minorEastAsia" w:eastAsiaTheme="minorEastAsia" w:hAnsiTheme="minorEastAsia" w:hint="eastAsia"/>
          <w:szCs w:val="22"/>
          <w:lang w:eastAsia="zh-CN"/>
        </w:rPr>
        <w:t xml:space="preserve">多治見市教育委員会　教育長　</w:t>
      </w:r>
      <w:r w:rsidR="00F709A7">
        <w:rPr>
          <w:rFonts w:asciiTheme="minorEastAsia" w:eastAsiaTheme="minorEastAsia" w:hAnsiTheme="minorEastAsia" w:hint="eastAsia"/>
          <w:szCs w:val="22"/>
          <w:lang w:eastAsia="zh-CN"/>
        </w:rPr>
        <w:t xml:space="preserve">　　　</w:t>
      </w:r>
      <w:r w:rsidRPr="007C389C">
        <w:rPr>
          <w:rFonts w:asciiTheme="minorEastAsia" w:eastAsiaTheme="minorEastAsia" w:hAnsiTheme="minorEastAsia" w:hint="eastAsia"/>
          <w:szCs w:val="22"/>
          <w:lang w:eastAsia="zh-CN"/>
        </w:rPr>
        <w:t>仙石浩之</w:t>
      </w:r>
    </w:p>
    <w:p w14:paraId="0B4748B0" w14:textId="332F895F" w:rsidR="00F709A7" w:rsidRDefault="00F709A7" w:rsidP="00F709A7">
      <w:pPr>
        <w:pStyle w:val="af8"/>
        <w:autoSpaceDE w:val="0"/>
        <w:autoSpaceDN w:val="0"/>
        <w:ind w:firstLineChars="1000" w:firstLine="2200"/>
        <w:rPr>
          <w:rFonts w:asciiTheme="minorEastAsia" w:eastAsiaTheme="minorEastAsia" w:hAnsiTheme="minorEastAsia"/>
          <w:szCs w:val="22"/>
          <w:lang w:eastAsia="zh-CN"/>
        </w:rPr>
      </w:pPr>
      <w:r>
        <w:rPr>
          <w:rFonts w:asciiTheme="minorEastAsia" w:eastAsiaTheme="minorEastAsia" w:hAnsiTheme="minorEastAsia" w:hint="eastAsia"/>
          <w:szCs w:val="22"/>
          <w:lang w:eastAsia="zh-CN"/>
        </w:rPr>
        <w:t xml:space="preserve">〃　　　　　　副教育長　　　</w:t>
      </w:r>
      <w:r w:rsidR="00E14B2E" w:rsidRPr="007C389C">
        <w:rPr>
          <w:rFonts w:asciiTheme="minorEastAsia" w:eastAsiaTheme="minorEastAsia" w:hAnsiTheme="minorEastAsia" w:hint="eastAsia"/>
          <w:szCs w:val="22"/>
          <w:lang w:eastAsia="zh-CN"/>
        </w:rPr>
        <w:t>東山学史</w:t>
      </w:r>
    </w:p>
    <w:p w14:paraId="5CE233FE" w14:textId="759C20AC" w:rsidR="00F709A7" w:rsidRDefault="00F709A7" w:rsidP="00F709A7">
      <w:pPr>
        <w:pStyle w:val="af8"/>
        <w:autoSpaceDE w:val="0"/>
        <w:autoSpaceDN w:val="0"/>
        <w:ind w:firstLineChars="700" w:firstLine="1540"/>
        <w:rPr>
          <w:rFonts w:asciiTheme="minorEastAsia" w:eastAsiaTheme="minorEastAsia" w:hAnsiTheme="minorEastAsia"/>
          <w:szCs w:val="22"/>
        </w:rPr>
      </w:pPr>
      <w:r>
        <w:rPr>
          <w:rFonts w:asciiTheme="minorEastAsia" w:eastAsiaTheme="minorEastAsia" w:hAnsiTheme="minorEastAsia" w:hint="eastAsia"/>
          <w:szCs w:val="22"/>
        </w:rPr>
        <w:t xml:space="preserve">文化財保護センター　所長　　　　　</w:t>
      </w:r>
      <w:r w:rsidR="00E14B2E" w:rsidRPr="007C389C">
        <w:rPr>
          <w:rFonts w:asciiTheme="minorEastAsia" w:eastAsiaTheme="minorEastAsia" w:hAnsiTheme="minorEastAsia" w:hint="eastAsia"/>
          <w:szCs w:val="22"/>
        </w:rPr>
        <w:t>大山克則</w:t>
      </w:r>
    </w:p>
    <w:p w14:paraId="37F52C71" w14:textId="30E54D01" w:rsidR="00F709A7" w:rsidRDefault="00F709A7" w:rsidP="00F709A7">
      <w:pPr>
        <w:pStyle w:val="af8"/>
        <w:autoSpaceDE w:val="0"/>
        <w:autoSpaceDN w:val="0"/>
        <w:ind w:firstLineChars="1000" w:firstLine="2200"/>
        <w:rPr>
          <w:rFonts w:asciiTheme="minorEastAsia" w:eastAsiaTheme="minorEastAsia" w:hAnsiTheme="minorEastAsia"/>
          <w:szCs w:val="22"/>
        </w:rPr>
      </w:pPr>
      <w:bookmarkStart w:id="0" w:name="_Hlk222852233"/>
      <w:r>
        <w:rPr>
          <w:rFonts w:asciiTheme="minorEastAsia" w:eastAsiaTheme="minorEastAsia" w:hAnsiTheme="minorEastAsia" w:hint="eastAsia"/>
          <w:szCs w:val="22"/>
        </w:rPr>
        <w:t>〃</w:t>
      </w:r>
      <w:bookmarkEnd w:id="0"/>
      <w:r>
        <w:rPr>
          <w:rFonts w:asciiTheme="minorEastAsia" w:eastAsiaTheme="minorEastAsia" w:hAnsiTheme="minorEastAsia" w:hint="eastAsia"/>
          <w:szCs w:val="22"/>
        </w:rPr>
        <w:t xml:space="preserve">　　　　　　リーダー　　　</w:t>
      </w:r>
      <w:r w:rsidR="00E14B2E" w:rsidRPr="007C389C">
        <w:rPr>
          <w:rFonts w:asciiTheme="minorEastAsia" w:eastAsiaTheme="minorEastAsia" w:hAnsiTheme="minorEastAsia" w:hint="eastAsia"/>
          <w:szCs w:val="22"/>
        </w:rPr>
        <w:t>吉田寛</w:t>
      </w:r>
    </w:p>
    <w:p w14:paraId="070E77F0" w14:textId="77777777" w:rsidR="00F709A7" w:rsidRDefault="00F709A7" w:rsidP="00F709A7">
      <w:pPr>
        <w:pStyle w:val="af8"/>
        <w:autoSpaceDE w:val="0"/>
        <w:autoSpaceDN w:val="0"/>
        <w:ind w:firstLineChars="1000" w:firstLine="2200"/>
        <w:rPr>
          <w:rFonts w:asciiTheme="minorEastAsia" w:eastAsiaTheme="minorEastAsia" w:hAnsiTheme="minorEastAsia"/>
          <w:szCs w:val="22"/>
          <w:lang w:eastAsia="zh-CN"/>
        </w:rPr>
      </w:pPr>
      <w:r>
        <w:rPr>
          <w:rFonts w:asciiTheme="minorEastAsia" w:eastAsiaTheme="minorEastAsia" w:hAnsiTheme="minorEastAsia" w:hint="eastAsia"/>
          <w:szCs w:val="22"/>
          <w:lang w:eastAsia="zh-CN"/>
        </w:rPr>
        <w:t>〃　　　　　　主査（学芸員）</w:t>
      </w:r>
      <w:r w:rsidR="00E14B2E" w:rsidRPr="007C389C">
        <w:rPr>
          <w:rFonts w:asciiTheme="minorEastAsia" w:eastAsiaTheme="minorEastAsia" w:hAnsiTheme="minorEastAsia" w:hint="eastAsia"/>
          <w:szCs w:val="22"/>
          <w:lang w:eastAsia="zh-CN"/>
        </w:rPr>
        <w:t>岩井美和</w:t>
      </w:r>
    </w:p>
    <w:p w14:paraId="2637D7FA" w14:textId="6F30C824" w:rsidR="00E14B2E" w:rsidRPr="007C389C" w:rsidRDefault="00F709A7" w:rsidP="00F709A7">
      <w:pPr>
        <w:pStyle w:val="af8"/>
        <w:autoSpaceDE w:val="0"/>
        <w:autoSpaceDN w:val="0"/>
        <w:ind w:firstLineChars="1000" w:firstLine="2200"/>
        <w:rPr>
          <w:rFonts w:asciiTheme="minorEastAsia" w:eastAsiaTheme="minorEastAsia" w:hAnsiTheme="minorEastAsia"/>
          <w:szCs w:val="22"/>
          <w:lang w:eastAsia="zh-CN"/>
        </w:rPr>
      </w:pPr>
      <w:r>
        <w:rPr>
          <w:rFonts w:asciiTheme="minorEastAsia" w:eastAsiaTheme="minorEastAsia" w:hAnsiTheme="minorEastAsia" w:hint="eastAsia"/>
          <w:szCs w:val="22"/>
          <w:lang w:eastAsia="zh-CN"/>
        </w:rPr>
        <w:t xml:space="preserve">〃　　　　　　会計年度任用職員（学芸員）　</w:t>
      </w:r>
      <w:r w:rsidR="00E14B2E">
        <w:rPr>
          <w:rFonts w:asciiTheme="minorEastAsia" w:eastAsiaTheme="minorEastAsia" w:hAnsiTheme="minorEastAsia" w:hint="eastAsia"/>
          <w:szCs w:val="22"/>
          <w:lang w:eastAsia="zh-CN"/>
        </w:rPr>
        <w:t>三輪由美</w:t>
      </w:r>
    </w:p>
    <w:p w14:paraId="0E16483E" w14:textId="7B9BF53F" w:rsidR="003C30AD" w:rsidRPr="00F709A7" w:rsidRDefault="00F709A7" w:rsidP="003C30AD">
      <w:pPr>
        <w:rPr>
          <w:rFonts w:asciiTheme="minorEastAsia" w:hAnsiTheme="minorEastAsia"/>
          <w:sz w:val="22"/>
        </w:rPr>
      </w:pPr>
      <w:r>
        <w:rPr>
          <w:rFonts w:asciiTheme="minorEastAsia" w:hAnsiTheme="minorEastAsia" w:hint="eastAsia"/>
          <w:sz w:val="22"/>
        </w:rPr>
        <w:t>（進行内容）</w:t>
      </w:r>
    </w:p>
    <w:p w14:paraId="6E1DB027" w14:textId="429116B1" w:rsidR="003C30AD" w:rsidRPr="004F330A" w:rsidRDefault="00F709A7" w:rsidP="003C30AD">
      <w:pPr>
        <w:rPr>
          <w:rFonts w:asciiTheme="minorEastAsia" w:hAnsiTheme="minorEastAsia"/>
          <w:sz w:val="22"/>
        </w:rPr>
      </w:pPr>
      <w:r>
        <w:rPr>
          <w:rFonts w:asciiTheme="minorEastAsia" w:hAnsiTheme="minorEastAsia" w:hint="eastAsia"/>
          <w:sz w:val="22"/>
        </w:rPr>
        <w:t>１．</w:t>
      </w:r>
      <w:r w:rsidR="003C30AD" w:rsidRPr="004F330A">
        <w:rPr>
          <w:rFonts w:asciiTheme="minorEastAsia" w:hAnsiTheme="minorEastAsia" w:hint="eastAsia"/>
          <w:sz w:val="22"/>
        </w:rPr>
        <w:t>開会のことば</w:t>
      </w:r>
    </w:p>
    <w:p w14:paraId="03FBBCFC" w14:textId="77777777" w:rsidR="003C30AD" w:rsidRPr="004F330A" w:rsidRDefault="003C30AD" w:rsidP="003C30AD">
      <w:pPr>
        <w:rPr>
          <w:rFonts w:asciiTheme="minorEastAsia" w:hAnsiTheme="minorEastAsia"/>
          <w:sz w:val="22"/>
          <w:lang w:eastAsia="zh-CN"/>
        </w:rPr>
      </w:pPr>
      <w:r w:rsidRPr="004F330A">
        <w:rPr>
          <w:rFonts w:asciiTheme="minorEastAsia" w:hAnsiTheme="minorEastAsia" w:hint="eastAsia"/>
          <w:sz w:val="22"/>
          <w:lang w:eastAsia="zh-CN"/>
        </w:rPr>
        <w:t>２．教育長挨拶</w:t>
      </w:r>
    </w:p>
    <w:p w14:paraId="6B8DC9EA" w14:textId="77777777" w:rsidR="003C30AD" w:rsidRPr="004F330A" w:rsidRDefault="003C30AD" w:rsidP="003C30AD">
      <w:pPr>
        <w:rPr>
          <w:rFonts w:asciiTheme="minorEastAsia" w:hAnsiTheme="minorEastAsia"/>
          <w:sz w:val="22"/>
          <w:lang w:eastAsia="zh-CN"/>
        </w:rPr>
      </w:pPr>
      <w:r w:rsidRPr="004F330A">
        <w:rPr>
          <w:rFonts w:asciiTheme="minorEastAsia" w:hAnsiTheme="minorEastAsia" w:hint="eastAsia"/>
          <w:sz w:val="22"/>
          <w:lang w:eastAsia="zh-CN"/>
        </w:rPr>
        <w:t>３．会長挨拶</w:t>
      </w:r>
    </w:p>
    <w:p w14:paraId="398802F4" w14:textId="77777777" w:rsidR="003C30AD" w:rsidRPr="004F330A" w:rsidRDefault="003C30AD" w:rsidP="003C30AD">
      <w:pPr>
        <w:rPr>
          <w:rFonts w:asciiTheme="minorEastAsia" w:hAnsiTheme="minorEastAsia"/>
          <w:sz w:val="22"/>
        </w:rPr>
      </w:pPr>
      <w:r w:rsidRPr="004F330A">
        <w:rPr>
          <w:rFonts w:asciiTheme="minorEastAsia" w:hAnsiTheme="minorEastAsia" w:hint="eastAsia"/>
          <w:sz w:val="22"/>
        </w:rPr>
        <w:t>４．議事録署名者の決定</w:t>
      </w:r>
    </w:p>
    <w:p w14:paraId="65B34D1C" w14:textId="6B78FB71" w:rsidR="003C30AD" w:rsidRPr="004F330A" w:rsidRDefault="00F709A7" w:rsidP="003C30AD">
      <w:pPr>
        <w:ind w:firstLineChars="100" w:firstLine="220"/>
        <w:rPr>
          <w:rFonts w:asciiTheme="minorEastAsia" w:hAnsiTheme="minorEastAsia"/>
          <w:sz w:val="22"/>
        </w:rPr>
      </w:pPr>
      <w:r>
        <w:rPr>
          <w:rFonts w:asciiTheme="minorEastAsia" w:hAnsiTheme="minorEastAsia" w:hint="eastAsia"/>
          <w:sz w:val="22"/>
        </w:rPr>
        <w:t>＜</w:t>
      </w:r>
      <w:r w:rsidR="003C30AD" w:rsidRPr="004F330A">
        <w:rPr>
          <w:rFonts w:asciiTheme="minorEastAsia" w:hAnsiTheme="minorEastAsia" w:hint="eastAsia"/>
          <w:sz w:val="22"/>
        </w:rPr>
        <w:t>視　　察</w:t>
      </w:r>
      <w:r>
        <w:rPr>
          <w:rFonts w:asciiTheme="minorEastAsia" w:hAnsiTheme="minorEastAsia" w:hint="eastAsia"/>
          <w:sz w:val="22"/>
        </w:rPr>
        <w:t>＞</w:t>
      </w:r>
    </w:p>
    <w:p w14:paraId="2AA22A54" w14:textId="77777777" w:rsidR="003C30AD" w:rsidRPr="004F330A" w:rsidRDefault="003C30AD" w:rsidP="003C30AD">
      <w:pPr>
        <w:ind w:firstLineChars="100" w:firstLine="220"/>
        <w:rPr>
          <w:rFonts w:asciiTheme="minorEastAsia" w:hAnsiTheme="minorEastAsia"/>
          <w:sz w:val="22"/>
        </w:rPr>
      </w:pPr>
      <w:r w:rsidRPr="004F330A">
        <w:rPr>
          <w:rFonts w:asciiTheme="minorEastAsia" w:hAnsiTheme="minorEastAsia" w:hint="eastAsia"/>
          <w:sz w:val="22"/>
        </w:rPr>
        <w:t xml:space="preserve">　　七ツ塚遺跡の視察</w:t>
      </w:r>
    </w:p>
    <w:p w14:paraId="2A3E955C" w14:textId="13B7CBF4" w:rsidR="003C30AD" w:rsidRPr="004F330A" w:rsidRDefault="00F709A7" w:rsidP="003C30AD">
      <w:pPr>
        <w:ind w:firstLineChars="100" w:firstLine="220"/>
        <w:rPr>
          <w:rFonts w:asciiTheme="minorEastAsia" w:hAnsiTheme="minorEastAsia"/>
          <w:sz w:val="22"/>
        </w:rPr>
      </w:pPr>
      <w:r>
        <w:rPr>
          <w:rFonts w:asciiTheme="minorEastAsia" w:hAnsiTheme="minorEastAsia" w:hint="eastAsia"/>
          <w:sz w:val="22"/>
        </w:rPr>
        <w:t>＜</w:t>
      </w:r>
      <w:r w:rsidR="003C30AD" w:rsidRPr="004F330A">
        <w:rPr>
          <w:rFonts w:asciiTheme="minorEastAsia" w:hAnsiTheme="minorEastAsia" w:hint="eastAsia"/>
          <w:sz w:val="22"/>
        </w:rPr>
        <w:t>審議事項</w:t>
      </w:r>
      <w:r>
        <w:rPr>
          <w:rFonts w:asciiTheme="minorEastAsia" w:hAnsiTheme="minorEastAsia" w:hint="eastAsia"/>
          <w:sz w:val="22"/>
        </w:rPr>
        <w:t>＞</w:t>
      </w:r>
    </w:p>
    <w:p w14:paraId="3DF4B0C8" w14:textId="181349CD" w:rsidR="003C30AD" w:rsidRPr="004F330A" w:rsidRDefault="003C30AD" w:rsidP="003C30AD">
      <w:pPr>
        <w:ind w:firstLineChars="100" w:firstLine="220"/>
        <w:rPr>
          <w:rFonts w:asciiTheme="minorEastAsia" w:hAnsiTheme="minorEastAsia"/>
          <w:sz w:val="22"/>
        </w:rPr>
      </w:pPr>
      <w:r w:rsidRPr="004F330A">
        <w:rPr>
          <w:rFonts w:asciiTheme="minorEastAsia" w:hAnsiTheme="minorEastAsia" w:hint="eastAsia"/>
          <w:sz w:val="22"/>
        </w:rPr>
        <w:t xml:space="preserve">　　</w:t>
      </w:r>
      <w:r w:rsidR="00AE6FA5">
        <w:rPr>
          <w:rFonts w:asciiTheme="minorEastAsia" w:hAnsiTheme="minorEastAsia" w:hint="eastAsia"/>
          <w:sz w:val="22"/>
        </w:rPr>
        <w:t>新たな</w:t>
      </w:r>
      <w:r w:rsidRPr="004F330A">
        <w:rPr>
          <w:rFonts w:asciiTheme="minorEastAsia" w:hAnsiTheme="minorEastAsia" w:hint="eastAsia"/>
          <w:sz w:val="22"/>
        </w:rPr>
        <w:t>文化財指定について</w:t>
      </w:r>
      <w:r w:rsidR="00CF06DF">
        <w:rPr>
          <w:rFonts w:asciiTheme="minorEastAsia" w:hAnsiTheme="minorEastAsia" w:hint="eastAsia"/>
          <w:sz w:val="22"/>
        </w:rPr>
        <w:t>【非公開】</w:t>
      </w:r>
    </w:p>
    <w:p w14:paraId="6F2EB1A2" w14:textId="55DA9B92" w:rsidR="003C30AD" w:rsidRPr="004F330A" w:rsidRDefault="00F709A7" w:rsidP="003C30AD">
      <w:pPr>
        <w:ind w:firstLineChars="100" w:firstLine="220"/>
        <w:rPr>
          <w:rFonts w:asciiTheme="minorEastAsia" w:hAnsiTheme="minorEastAsia"/>
          <w:sz w:val="22"/>
        </w:rPr>
      </w:pPr>
      <w:r>
        <w:rPr>
          <w:rFonts w:asciiTheme="minorEastAsia" w:hAnsiTheme="minorEastAsia" w:hint="eastAsia"/>
          <w:sz w:val="22"/>
        </w:rPr>
        <w:t>＜</w:t>
      </w:r>
      <w:r w:rsidR="003C30AD" w:rsidRPr="004F330A">
        <w:rPr>
          <w:rFonts w:asciiTheme="minorEastAsia" w:hAnsiTheme="minorEastAsia" w:hint="eastAsia"/>
          <w:sz w:val="22"/>
        </w:rPr>
        <w:t>報告事項</w:t>
      </w:r>
      <w:r>
        <w:rPr>
          <w:rFonts w:asciiTheme="minorEastAsia" w:hAnsiTheme="minorEastAsia" w:hint="eastAsia"/>
          <w:sz w:val="22"/>
        </w:rPr>
        <w:t>＞</w:t>
      </w:r>
    </w:p>
    <w:p w14:paraId="6D6190E8" w14:textId="77777777" w:rsidR="003C30AD" w:rsidRPr="004F330A" w:rsidRDefault="003C30AD" w:rsidP="003C30AD">
      <w:pPr>
        <w:rPr>
          <w:rFonts w:asciiTheme="minorEastAsia" w:hAnsiTheme="minorEastAsia"/>
          <w:sz w:val="22"/>
        </w:rPr>
      </w:pPr>
      <w:r w:rsidRPr="004F330A">
        <w:rPr>
          <w:rFonts w:asciiTheme="minorEastAsia" w:hAnsiTheme="minorEastAsia" w:hint="eastAsia"/>
          <w:sz w:val="22"/>
        </w:rPr>
        <w:t xml:space="preserve">　　ア　指定文化財について</w:t>
      </w:r>
    </w:p>
    <w:p w14:paraId="5300F443" w14:textId="77777777" w:rsidR="003C30AD" w:rsidRPr="004F330A" w:rsidRDefault="003C30AD" w:rsidP="003C30AD">
      <w:pPr>
        <w:ind w:firstLineChars="300" w:firstLine="630"/>
        <w:rPr>
          <w:rFonts w:asciiTheme="minorEastAsia" w:hAnsiTheme="minorEastAsia"/>
        </w:rPr>
      </w:pPr>
      <w:r w:rsidRPr="004F330A">
        <w:rPr>
          <w:rFonts w:asciiTheme="minorEastAsia" w:hAnsiTheme="minorEastAsia" w:hint="eastAsia"/>
        </w:rPr>
        <w:t xml:space="preserve">① 虎渓山シデコブシ群生地の水量調査について </w:t>
      </w:r>
    </w:p>
    <w:p w14:paraId="66A7A267" w14:textId="77777777" w:rsidR="003C30AD" w:rsidRPr="004F330A" w:rsidRDefault="003C30AD" w:rsidP="003C30AD">
      <w:pPr>
        <w:ind w:firstLineChars="200" w:firstLine="440"/>
        <w:rPr>
          <w:rFonts w:asciiTheme="minorEastAsia" w:hAnsiTheme="minorEastAsia"/>
          <w:sz w:val="22"/>
        </w:rPr>
      </w:pPr>
      <w:r w:rsidRPr="004F330A">
        <w:rPr>
          <w:rFonts w:asciiTheme="minorEastAsia" w:hAnsiTheme="minorEastAsia" w:hint="eastAsia"/>
          <w:sz w:val="22"/>
        </w:rPr>
        <w:t>イ　埋蔵文化財について</w:t>
      </w:r>
    </w:p>
    <w:p w14:paraId="480E311E" w14:textId="77777777" w:rsidR="003C30AD" w:rsidRPr="004F330A" w:rsidRDefault="003C30AD" w:rsidP="003C30AD">
      <w:pPr>
        <w:pStyle w:val="ae"/>
        <w:numPr>
          <w:ilvl w:val="0"/>
          <w:numId w:val="1"/>
        </w:numPr>
        <w:ind w:leftChars="0"/>
        <w:jc w:val="left"/>
        <w:rPr>
          <w:rFonts w:asciiTheme="minorEastAsia" w:hAnsiTheme="minorEastAsia"/>
        </w:rPr>
      </w:pPr>
      <w:r w:rsidRPr="004F330A">
        <w:rPr>
          <w:rFonts w:asciiTheme="minorEastAsia" w:hAnsiTheme="minorEastAsia" w:hint="eastAsia"/>
        </w:rPr>
        <w:t>問い合わせ、試掘状況</w:t>
      </w:r>
    </w:p>
    <w:p w14:paraId="637F34B9" w14:textId="77777777" w:rsidR="003C30AD" w:rsidRPr="004F330A" w:rsidRDefault="003C30AD" w:rsidP="003C30AD">
      <w:pPr>
        <w:pStyle w:val="ae"/>
        <w:numPr>
          <w:ilvl w:val="0"/>
          <w:numId w:val="1"/>
        </w:numPr>
        <w:ind w:leftChars="0"/>
        <w:rPr>
          <w:rFonts w:asciiTheme="minorEastAsia" w:hAnsiTheme="minorEastAsia"/>
          <w:lang w:eastAsia="zh-CN"/>
        </w:rPr>
      </w:pPr>
      <w:r w:rsidRPr="004F330A">
        <w:rPr>
          <w:rFonts w:asciiTheme="minorEastAsia" w:hAnsiTheme="minorEastAsia" w:hint="eastAsia"/>
          <w:lang w:eastAsia="zh-CN"/>
        </w:rPr>
        <w:t>令和７年度整理作業、報告書作成状況</w:t>
      </w:r>
    </w:p>
    <w:p w14:paraId="22167B78" w14:textId="77777777" w:rsidR="003C30AD" w:rsidRPr="004F330A" w:rsidRDefault="003C30AD" w:rsidP="003C30AD">
      <w:pPr>
        <w:pStyle w:val="ae"/>
        <w:numPr>
          <w:ilvl w:val="0"/>
          <w:numId w:val="1"/>
        </w:numPr>
        <w:ind w:leftChars="0"/>
        <w:rPr>
          <w:rFonts w:asciiTheme="minorEastAsia" w:hAnsiTheme="minorEastAsia"/>
          <w:sz w:val="22"/>
        </w:rPr>
      </w:pPr>
      <w:r w:rsidRPr="004F330A">
        <w:rPr>
          <w:rFonts w:asciiTheme="minorEastAsia" w:hAnsiTheme="minorEastAsia" w:hint="eastAsia"/>
          <w:sz w:val="22"/>
        </w:rPr>
        <w:t>その他</w:t>
      </w:r>
    </w:p>
    <w:p w14:paraId="538B7166" w14:textId="77777777" w:rsidR="003C30AD" w:rsidRPr="004F330A" w:rsidRDefault="003C30AD" w:rsidP="003C30AD">
      <w:pPr>
        <w:ind w:firstLineChars="200" w:firstLine="440"/>
        <w:rPr>
          <w:rFonts w:asciiTheme="minorEastAsia" w:hAnsiTheme="minorEastAsia"/>
          <w:sz w:val="22"/>
        </w:rPr>
      </w:pPr>
      <w:r w:rsidRPr="004F330A">
        <w:rPr>
          <w:rFonts w:asciiTheme="minorEastAsia" w:hAnsiTheme="minorEastAsia" w:hint="eastAsia"/>
          <w:sz w:val="22"/>
        </w:rPr>
        <w:t>ウ　普及啓発について</w:t>
      </w:r>
    </w:p>
    <w:p w14:paraId="278A48D9" w14:textId="77777777" w:rsidR="003C30AD" w:rsidRPr="004F330A" w:rsidRDefault="003C30AD" w:rsidP="003C30AD">
      <w:pPr>
        <w:pStyle w:val="ae"/>
        <w:numPr>
          <w:ilvl w:val="0"/>
          <w:numId w:val="2"/>
        </w:numPr>
        <w:ind w:leftChars="0"/>
        <w:rPr>
          <w:rFonts w:asciiTheme="minorEastAsia" w:hAnsiTheme="minorEastAsia"/>
        </w:rPr>
      </w:pPr>
      <w:r w:rsidRPr="004F330A">
        <w:rPr>
          <w:rFonts w:asciiTheme="minorEastAsia" w:hAnsiTheme="minorEastAsia" w:hint="eastAsia"/>
        </w:rPr>
        <w:t>これまでの企画展について</w:t>
      </w:r>
    </w:p>
    <w:p w14:paraId="7F196ACB" w14:textId="77777777" w:rsidR="003C30AD" w:rsidRPr="004F330A" w:rsidRDefault="003C30AD" w:rsidP="003C30AD">
      <w:pPr>
        <w:pStyle w:val="ae"/>
        <w:numPr>
          <w:ilvl w:val="0"/>
          <w:numId w:val="2"/>
        </w:numPr>
        <w:ind w:leftChars="0"/>
        <w:rPr>
          <w:rFonts w:asciiTheme="minorEastAsia" w:hAnsiTheme="minorEastAsia"/>
        </w:rPr>
      </w:pPr>
      <w:r w:rsidRPr="004F330A">
        <w:rPr>
          <w:rFonts w:asciiTheme="minorEastAsia" w:hAnsiTheme="minorEastAsia" w:hint="eastAsia"/>
        </w:rPr>
        <w:t>令和８年度企画展について</w:t>
      </w:r>
    </w:p>
    <w:p w14:paraId="0D22F645" w14:textId="77777777" w:rsidR="003C30AD" w:rsidRPr="004F330A" w:rsidRDefault="003C30AD" w:rsidP="003C30AD">
      <w:pPr>
        <w:pStyle w:val="ae"/>
        <w:numPr>
          <w:ilvl w:val="0"/>
          <w:numId w:val="2"/>
        </w:numPr>
        <w:ind w:leftChars="0"/>
        <w:rPr>
          <w:rFonts w:asciiTheme="minorEastAsia" w:hAnsiTheme="minorEastAsia"/>
        </w:rPr>
      </w:pPr>
      <w:r w:rsidRPr="004F330A">
        <w:rPr>
          <w:rFonts w:asciiTheme="minorEastAsia" w:hAnsiTheme="minorEastAsia" w:hint="eastAsia"/>
          <w:sz w:val="22"/>
        </w:rPr>
        <w:t>地域や学校との連携について</w:t>
      </w:r>
    </w:p>
    <w:p w14:paraId="114E66BF" w14:textId="77777777" w:rsidR="003C30AD" w:rsidRPr="004F330A" w:rsidRDefault="003C30AD" w:rsidP="003C30AD">
      <w:pPr>
        <w:pStyle w:val="ae"/>
        <w:numPr>
          <w:ilvl w:val="0"/>
          <w:numId w:val="2"/>
        </w:numPr>
        <w:ind w:leftChars="0"/>
        <w:rPr>
          <w:rFonts w:asciiTheme="minorEastAsia" w:hAnsiTheme="minorEastAsia"/>
        </w:rPr>
      </w:pPr>
      <w:r w:rsidRPr="004F330A">
        <w:rPr>
          <w:rFonts w:asciiTheme="minorEastAsia" w:hAnsiTheme="minorEastAsia" w:hint="eastAsia"/>
          <w:sz w:val="22"/>
        </w:rPr>
        <w:t>文化財解説看板の設置について</w:t>
      </w:r>
    </w:p>
    <w:p w14:paraId="07C87147" w14:textId="77777777" w:rsidR="003C30AD" w:rsidRPr="004F330A" w:rsidRDefault="003C30AD" w:rsidP="003C30AD">
      <w:pPr>
        <w:pStyle w:val="ae"/>
        <w:numPr>
          <w:ilvl w:val="0"/>
          <w:numId w:val="2"/>
        </w:numPr>
        <w:ind w:leftChars="0"/>
        <w:rPr>
          <w:rFonts w:asciiTheme="minorEastAsia" w:hAnsiTheme="minorEastAsia"/>
        </w:rPr>
      </w:pPr>
      <w:r w:rsidRPr="004F330A">
        <w:rPr>
          <w:rFonts w:asciiTheme="minorEastAsia" w:hAnsiTheme="minorEastAsia" w:hint="eastAsia"/>
          <w:sz w:val="22"/>
        </w:rPr>
        <w:t>寄付資料について</w:t>
      </w:r>
    </w:p>
    <w:p w14:paraId="2FAE53A3" w14:textId="77777777" w:rsidR="003C30AD" w:rsidRPr="004F330A" w:rsidRDefault="003C30AD" w:rsidP="003C30AD">
      <w:pPr>
        <w:ind w:firstLineChars="200" w:firstLine="440"/>
        <w:rPr>
          <w:rFonts w:asciiTheme="minorEastAsia" w:hAnsiTheme="minorEastAsia"/>
          <w:sz w:val="22"/>
        </w:rPr>
      </w:pPr>
      <w:r w:rsidRPr="004F330A">
        <w:rPr>
          <w:rFonts w:asciiTheme="minorEastAsia" w:hAnsiTheme="minorEastAsia" w:hint="eastAsia"/>
          <w:sz w:val="22"/>
        </w:rPr>
        <w:t>エ　資料収集について</w:t>
      </w:r>
    </w:p>
    <w:p w14:paraId="4DCB5973" w14:textId="77777777" w:rsidR="003C30AD" w:rsidRPr="004F330A" w:rsidRDefault="003C30AD" w:rsidP="003C30AD">
      <w:pPr>
        <w:ind w:firstLineChars="200" w:firstLine="440"/>
        <w:rPr>
          <w:rFonts w:asciiTheme="minorEastAsia" w:hAnsiTheme="minorEastAsia"/>
          <w:sz w:val="22"/>
        </w:rPr>
      </w:pPr>
      <w:r w:rsidRPr="004F330A">
        <w:rPr>
          <w:rFonts w:asciiTheme="minorEastAsia" w:hAnsiTheme="minorEastAsia" w:hint="eastAsia"/>
          <w:sz w:val="22"/>
        </w:rPr>
        <w:t xml:space="preserve">　①民具資料の収集と活用について</w:t>
      </w:r>
    </w:p>
    <w:p w14:paraId="0D336453" w14:textId="77777777" w:rsidR="003C30AD" w:rsidRPr="004F330A" w:rsidRDefault="003C30AD" w:rsidP="003C30AD">
      <w:pPr>
        <w:ind w:firstLineChars="200" w:firstLine="440"/>
        <w:rPr>
          <w:rFonts w:asciiTheme="minorEastAsia" w:hAnsiTheme="minorEastAsia"/>
          <w:sz w:val="22"/>
        </w:rPr>
      </w:pPr>
      <w:r w:rsidRPr="004F330A">
        <w:rPr>
          <w:rFonts w:asciiTheme="minorEastAsia" w:hAnsiTheme="minorEastAsia" w:hint="eastAsia"/>
          <w:sz w:val="22"/>
        </w:rPr>
        <w:lastRenderedPageBreak/>
        <w:t xml:space="preserve">　②写真等貸出・掲載について</w:t>
      </w:r>
    </w:p>
    <w:p w14:paraId="079C8BF0" w14:textId="77777777" w:rsidR="003C30AD" w:rsidRPr="004F330A" w:rsidRDefault="003C30AD" w:rsidP="003C30AD">
      <w:pPr>
        <w:rPr>
          <w:rFonts w:asciiTheme="minorEastAsia" w:hAnsiTheme="minorEastAsia"/>
          <w:sz w:val="22"/>
        </w:rPr>
      </w:pPr>
      <w:r w:rsidRPr="004F330A">
        <w:rPr>
          <w:rFonts w:asciiTheme="minorEastAsia" w:hAnsiTheme="minorEastAsia" w:cs="ＭＳ 明朝" w:hint="eastAsia"/>
          <w:sz w:val="22"/>
        </w:rPr>
        <w:t xml:space="preserve">　　オ　学校の授業との連携について</w:t>
      </w:r>
    </w:p>
    <w:p w14:paraId="1BB12A1E" w14:textId="77777777" w:rsidR="003C30AD" w:rsidRPr="004F330A" w:rsidRDefault="003C30AD" w:rsidP="003C30AD">
      <w:pPr>
        <w:rPr>
          <w:rFonts w:asciiTheme="minorEastAsia" w:hAnsiTheme="minorEastAsia"/>
          <w:sz w:val="22"/>
        </w:rPr>
      </w:pPr>
      <w:r w:rsidRPr="004F330A">
        <w:rPr>
          <w:rFonts w:asciiTheme="minorEastAsia" w:hAnsiTheme="minorEastAsia" w:hint="eastAsia"/>
          <w:sz w:val="22"/>
        </w:rPr>
        <w:t xml:space="preserve">　　カ　市史編さん事業について</w:t>
      </w:r>
    </w:p>
    <w:p w14:paraId="76A96FA7" w14:textId="1F27ADCA" w:rsidR="003C30AD" w:rsidRPr="004F330A" w:rsidRDefault="00F709A7" w:rsidP="003C30AD">
      <w:pPr>
        <w:rPr>
          <w:rFonts w:asciiTheme="minorEastAsia" w:hAnsiTheme="minorEastAsia"/>
        </w:rPr>
      </w:pPr>
      <w:r>
        <w:rPr>
          <w:rFonts w:asciiTheme="minorEastAsia" w:hAnsiTheme="minorEastAsia" w:hint="eastAsia"/>
        </w:rPr>
        <w:t>＜</w:t>
      </w:r>
      <w:r w:rsidR="003C30AD" w:rsidRPr="004F330A">
        <w:rPr>
          <w:rFonts w:asciiTheme="minorEastAsia" w:hAnsiTheme="minorEastAsia" w:hint="eastAsia"/>
        </w:rPr>
        <w:t>その他</w:t>
      </w:r>
      <w:r>
        <w:rPr>
          <w:rFonts w:asciiTheme="minorEastAsia" w:hAnsiTheme="minorEastAsia" w:hint="eastAsia"/>
        </w:rPr>
        <w:t>＞</w:t>
      </w:r>
    </w:p>
    <w:p w14:paraId="5D2D40B1" w14:textId="77777777" w:rsidR="003C30AD" w:rsidRPr="004F330A" w:rsidRDefault="003C30AD" w:rsidP="003C30AD">
      <w:pPr>
        <w:rPr>
          <w:rFonts w:asciiTheme="minorEastAsia" w:hAnsiTheme="minorEastAsia"/>
        </w:rPr>
      </w:pPr>
      <w:r w:rsidRPr="004F330A">
        <w:rPr>
          <w:rFonts w:asciiTheme="minorEastAsia" w:hAnsiTheme="minorEastAsia" w:hint="eastAsia"/>
        </w:rPr>
        <w:t xml:space="preserve">　　次回の文化財審議会の日程について</w:t>
      </w:r>
    </w:p>
    <w:p w14:paraId="1EC7F73A" w14:textId="77777777" w:rsidR="0059177C" w:rsidRPr="003C30AD" w:rsidRDefault="0059177C"/>
    <w:p w14:paraId="47656597" w14:textId="06EA5BF1" w:rsidR="00F6711F" w:rsidRPr="00E14B2E" w:rsidRDefault="00F709A7" w:rsidP="00CF06DF">
      <w:r>
        <w:rPr>
          <w:rFonts w:hint="eastAsia"/>
        </w:rPr>
        <w:t>【議事録】</w:t>
      </w:r>
    </w:p>
    <w:p w14:paraId="17F72E8B" w14:textId="7EA9000B" w:rsidR="00934E06" w:rsidRPr="00F709A7" w:rsidRDefault="00934E06" w:rsidP="0059177C">
      <w:r w:rsidRPr="00F709A7">
        <w:rPr>
          <w:rFonts w:hint="eastAsia"/>
        </w:rPr>
        <w:t>教育総務課長</w:t>
      </w:r>
      <w:r w:rsidR="0059177C" w:rsidRPr="00F709A7">
        <w:rPr>
          <w:rFonts w:hint="eastAsia"/>
        </w:rPr>
        <w:t>：</w:t>
      </w:r>
      <w:r w:rsidRPr="00F709A7">
        <w:rPr>
          <w:rFonts w:hint="eastAsia"/>
        </w:rPr>
        <w:t>第２回文化財審議会を開催する。</w:t>
      </w:r>
    </w:p>
    <w:p w14:paraId="00C1586D" w14:textId="5F83D9AF" w:rsidR="006F1BA8" w:rsidRPr="00F709A7" w:rsidRDefault="00A81AA3" w:rsidP="0059177C">
      <w:r w:rsidRPr="00F709A7">
        <w:rPr>
          <w:rFonts w:hint="eastAsia"/>
        </w:rPr>
        <w:t>教育長</w:t>
      </w:r>
      <w:r w:rsidR="0059177C" w:rsidRPr="00F709A7">
        <w:rPr>
          <w:rFonts w:hint="eastAsia"/>
        </w:rPr>
        <w:t>：</w:t>
      </w:r>
      <w:r w:rsidR="000D20A4" w:rsidRPr="00F709A7">
        <w:rPr>
          <w:rFonts w:hint="eastAsia"/>
        </w:rPr>
        <w:t>現在、市役所では次年度予算の原案を作成中である。物価高の影響と会計年度職員の賃金上昇など経常経費が増加しており、財政状況が厳しいのが現実である。したがって、本市は経常収支比率が９０パーセントを超えている状況である。</w:t>
      </w:r>
      <w:r w:rsidR="006F1BA8" w:rsidRPr="00F709A7">
        <w:rPr>
          <w:rFonts w:hint="eastAsia"/>
        </w:rPr>
        <w:t>基本的に新しい事業は認められにくいが、市全体の中で、優先順位を付けて事業に取り組んでいく、本市はそのような状況である。</w:t>
      </w:r>
    </w:p>
    <w:p w14:paraId="1469FD7B" w14:textId="77777777" w:rsidR="008E1101" w:rsidRPr="00F709A7" w:rsidRDefault="006F1BA8">
      <w:r w:rsidRPr="00F709A7">
        <w:rPr>
          <w:rFonts w:hint="eastAsia"/>
        </w:rPr>
        <w:t>委員長：文化財保護協会は、多治見市にない。そのような中、多治見市の文化財を学び伝える会という会があり、先日私も参加し、笠原の城跡を見学した。そのうち、笠原の城跡も文化財</w:t>
      </w:r>
      <w:r w:rsidR="00934E06" w:rsidRPr="00F709A7">
        <w:rPr>
          <w:rFonts w:hint="eastAsia"/>
        </w:rPr>
        <w:t>審議会で</w:t>
      </w:r>
      <w:r w:rsidRPr="00F709A7">
        <w:rPr>
          <w:rFonts w:hint="eastAsia"/>
        </w:rPr>
        <w:t>の話題になる</w:t>
      </w:r>
      <w:r w:rsidR="00934E06" w:rsidRPr="00F709A7">
        <w:rPr>
          <w:rFonts w:hint="eastAsia"/>
        </w:rPr>
        <w:t>可能性はある。</w:t>
      </w:r>
    </w:p>
    <w:p w14:paraId="66ABE16E" w14:textId="77777777" w:rsidR="00623190" w:rsidRPr="00F709A7" w:rsidRDefault="00623190"/>
    <w:p w14:paraId="412E0DC9" w14:textId="5368E1DF" w:rsidR="006F1BA8" w:rsidRPr="00F709A7" w:rsidRDefault="00A81AA3" w:rsidP="0059177C">
      <w:r w:rsidRPr="00F709A7">
        <w:rPr>
          <w:rFonts w:hint="eastAsia"/>
        </w:rPr>
        <w:t>教育総務課長</w:t>
      </w:r>
      <w:r w:rsidR="0059177C" w:rsidRPr="00F709A7">
        <w:rPr>
          <w:rFonts w:hint="eastAsia"/>
        </w:rPr>
        <w:t>：</w:t>
      </w:r>
      <w:r w:rsidR="00934E06" w:rsidRPr="00F709A7">
        <w:rPr>
          <w:rFonts w:hint="eastAsia"/>
        </w:rPr>
        <w:t>議事録の署名者は委員の中から順番でお願いしており、加藤副会長と春日委員にお願いする。</w:t>
      </w:r>
      <w:r w:rsidR="00733951" w:rsidRPr="00F709A7">
        <w:rPr>
          <w:rFonts w:hint="eastAsia"/>
        </w:rPr>
        <w:t>本日の審議会は、長谷川委員と立花委員が欠席との連絡をいただいている。多治見市文化財保護条例第</w:t>
      </w:r>
      <w:r w:rsidR="00733951" w:rsidRPr="00F709A7">
        <w:rPr>
          <w:rFonts w:hint="eastAsia"/>
        </w:rPr>
        <w:t>17</w:t>
      </w:r>
      <w:r w:rsidR="00733951" w:rsidRPr="00F709A7">
        <w:rPr>
          <w:rFonts w:hint="eastAsia"/>
        </w:rPr>
        <w:t>条の規定により、委員の過半数が出席しているため、審議会が成立していることを報告する。それでは、議事に入る前に</w:t>
      </w:r>
      <w:r w:rsidR="006F1BA8" w:rsidRPr="00F709A7">
        <w:rPr>
          <w:rFonts w:hint="eastAsia"/>
        </w:rPr>
        <w:t>七ツ塚遺跡の現場視察</w:t>
      </w:r>
      <w:r w:rsidR="00733951" w:rsidRPr="00F709A7">
        <w:rPr>
          <w:rFonts w:hint="eastAsia"/>
        </w:rPr>
        <w:t>行うので、徒歩で移動願う。</w:t>
      </w:r>
    </w:p>
    <w:p w14:paraId="603B1430" w14:textId="77777777" w:rsidR="004D4AF7" w:rsidRPr="00F709A7" w:rsidRDefault="004D4AF7"/>
    <w:p w14:paraId="073E7965" w14:textId="45A338E8" w:rsidR="004D4AF7" w:rsidRPr="00F709A7" w:rsidRDefault="004D4AF7">
      <w:r w:rsidRPr="00F709A7">
        <w:rPr>
          <w:rFonts w:hint="eastAsia"/>
        </w:rPr>
        <w:t>～七ツ塚遺跡の</w:t>
      </w:r>
      <w:r w:rsidR="00ED6A54">
        <w:rPr>
          <w:rFonts w:hint="eastAsia"/>
        </w:rPr>
        <w:t>現</w:t>
      </w:r>
      <w:r w:rsidRPr="00F709A7">
        <w:rPr>
          <w:rFonts w:hint="eastAsia"/>
        </w:rPr>
        <w:t>場視察～</w:t>
      </w:r>
    </w:p>
    <w:p w14:paraId="178B7E20" w14:textId="77777777" w:rsidR="00CF06DF" w:rsidRDefault="00CF06DF"/>
    <w:p w14:paraId="2BAF49CC" w14:textId="4D56D739" w:rsidR="004D4AF7" w:rsidRDefault="00CF06DF">
      <w:r>
        <w:rPr>
          <w:rFonts w:hint="eastAsia"/>
        </w:rPr>
        <w:t>＜審議事項＞</w:t>
      </w:r>
    </w:p>
    <w:p w14:paraId="3A687A61" w14:textId="49DC95F8" w:rsidR="00CF06DF" w:rsidRDefault="00AE6FA5">
      <w:r>
        <w:rPr>
          <w:rFonts w:asciiTheme="minorEastAsia" w:hAnsiTheme="minorEastAsia" w:hint="eastAsia"/>
          <w:sz w:val="22"/>
        </w:rPr>
        <w:t>新たな</w:t>
      </w:r>
      <w:r w:rsidR="00CF06DF" w:rsidRPr="004F330A">
        <w:rPr>
          <w:rFonts w:asciiTheme="minorEastAsia" w:hAnsiTheme="minorEastAsia" w:hint="eastAsia"/>
          <w:sz w:val="22"/>
        </w:rPr>
        <w:t>の文化財指定について</w:t>
      </w:r>
      <w:r w:rsidR="00CF06DF">
        <w:rPr>
          <w:rFonts w:asciiTheme="minorEastAsia" w:hAnsiTheme="minorEastAsia" w:hint="eastAsia"/>
          <w:sz w:val="22"/>
        </w:rPr>
        <w:t>【非公開】</w:t>
      </w:r>
    </w:p>
    <w:p w14:paraId="05C031E1" w14:textId="77777777" w:rsidR="00CF06DF" w:rsidRDefault="00CF06DF"/>
    <w:p w14:paraId="0145F9FD" w14:textId="3A542BD2" w:rsidR="00CF06DF" w:rsidRDefault="00CF06DF">
      <w:r>
        <w:rPr>
          <w:rFonts w:hint="eastAsia"/>
        </w:rPr>
        <w:t>＜報告事項＞</w:t>
      </w:r>
    </w:p>
    <w:p w14:paraId="384F0199" w14:textId="5D7251FD" w:rsidR="00C07E07" w:rsidRPr="00F709A7" w:rsidRDefault="00832A32">
      <w:r w:rsidRPr="00F709A7">
        <w:rPr>
          <w:rFonts w:hint="eastAsia"/>
        </w:rPr>
        <w:t>事務局：</w:t>
      </w:r>
      <w:r w:rsidR="009E02E9" w:rsidRPr="00F709A7">
        <w:rPr>
          <w:rFonts w:hint="eastAsia"/>
        </w:rPr>
        <w:t>１６ページのグラフを見ていただきたい。</w:t>
      </w:r>
      <w:r w:rsidR="00DC1181" w:rsidRPr="00F709A7">
        <w:rPr>
          <w:rFonts w:hint="eastAsia"/>
        </w:rPr>
        <w:t>永保寺の敷地内にある</w:t>
      </w:r>
      <w:bookmarkStart w:id="1" w:name="_Hlk222834720"/>
      <w:r w:rsidRPr="00F709A7">
        <w:rPr>
          <w:rFonts w:hint="eastAsia"/>
        </w:rPr>
        <w:t>シデコブシ群生地</w:t>
      </w:r>
      <w:bookmarkEnd w:id="1"/>
      <w:r w:rsidRPr="00F709A7">
        <w:rPr>
          <w:rFonts w:hint="eastAsia"/>
        </w:rPr>
        <w:t>の水量調査</w:t>
      </w:r>
      <w:r w:rsidR="00DC1181" w:rsidRPr="00F709A7">
        <w:rPr>
          <w:rFonts w:hint="eastAsia"/>
        </w:rPr>
        <w:t>であるが</w:t>
      </w:r>
      <w:r w:rsidRPr="00F709A7">
        <w:rPr>
          <w:rFonts w:hint="eastAsia"/>
        </w:rPr>
        <w:t>、平成</w:t>
      </w:r>
      <w:r w:rsidRPr="00F709A7">
        <w:rPr>
          <w:rFonts w:hint="eastAsia"/>
        </w:rPr>
        <w:t>25</w:t>
      </w:r>
      <w:r w:rsidRPr="00F709A7">
        <w:rPr>
          <w:rFonts w:hint="eastAsia"/>
        </w:rPr>
        <w:t>年より大規模宅地</w:t>
      </w:r>
      <w:r w:rsidR="000A335F" w:rsidRPr="00F709A7">
        <w:rPr>
          <w:rFonts w:hint="eastAsia"/>
        </w:rPr>
        <w:t>造成</w:t>
      </w:r>
      <w:r w:rsidRPr="00F709A7">
        <w:rPr>
          <w:rFonts w:hint="eastAsia"/>
        </w:rPr>
        <w:t>の影響を調査するため</w:t>
      </w:r>
      <w:r w:rsidR="00DC1181" w:rsidRPr="00F709A7">
        <w:rPr>
          <w:rFonts w:hint="eastAsia"/>
        </w:rPr>
        <w:t>現在まで</w:t>
      </w:r>
      <w:r w:rsidRPr="00F709A7">
        <w:rPr>
          <w:rFonts w:hint="eastAsia"/>
        </w:rPr>
        <w:t>実施してき</w:t>
      </w:r>
      <w:r w:rsidR="00DC1181" w:rsidRPr="00F709A7">
        <w:rPr>
          <w:rFonts w:hint="eastAsia"/>
        </w:rPr>
        <w:t>た。そ</w:t>
      </w:r>
      <w:r w:rsidR="000A335F" w:rsidRPr="00F709A7">
        <w:rPr>
          <w:rFonts w:hint="eastAsia"/>
        </w:rPr>
        <w:t>の間、大きく水量の変化</w:t>
      </w:r>
      <w:r w:rsidR="003E21C1">
        <w:rPr>
          <w:rFonts w:hint="eastAsia"/>
        </w:rPr>
        <w:t>が見られないた</w:t>
      </w:r>
      <w:r w:rsidR="00DC1181" w:rsidRPr="00F709A7">
        <w:rPr>
          <w:rFonts w:hint="eastAsia"/>
        </w:rPr>
        <w:t>め</w:t>
      </w:r>
      <w:r w:rsidR="000A335F" w:rsidRPr="00F709A7">
        <w:rPr>
          <w:rFonts w:hint="eastAsia"/>
        </w:rPr>
        <w:t>、</w:t>
      </w:r>
      <w:r w:rsidRPr="00F709A7">
        <w:rPr>
          <w:rFonts w:hint="eastAsia"/>
        </w:rPr>
        <w:t>令和７年度末をもって</w:t>
      </w:r>
      <w:r w:rsidR="00DC1181" w:rsidRPr="00F709A7">
        <w:rPr>
          <w:rFonts w:hint="eastAsia"/>
        </w:rPr>
        <w:t>調査を</w:t>
      </w:r>
      <w:r w:rsidRPr="00F709A7">
        <w:rPr>
          <w:rFonts w:hint="eastAsia"/>
        </w:rPr>
        <w:t>終了</w:t>
      </w:r>
      <w:r w:rsidR="00DC1181" w:rsidRPr="00F709A7">
        <w:rPr>
          <w:rFonts w:hint="eastAsia"/>
        </w:rPr>
        <w:t>する</w:t>
      </w:r>
      <w:r w:rsidRPr="00F709A7">
        <w:rPr>
          <w:rFonts w:hint="eastAsia"/>
        </w:rPr>
        <w:t>。</w:t>
      </w:r>
    </w:p>
    <w:p w14:paraId="49FD130A" w14:textId="6E9829F3" w:rsidR="00E265E0" w:rsidRPr="00F709A7" w:rsidRDefault="00ED6A54">
      <w:r>
        <w:rPr>
          <w:rFonts w:hint="eastAsia"/>
        </w:rPr>
        <w:t>深谷</w:t>
      </w:r>
      <w:r w:rsidR="000A335F" w:rsidRPr="00F709A7">
        <w:rPr>
          <w:rFonts w:hint="eastAsia"/>
        </w:rPr>
        <w:t>委員長：</w:t>
      </w:r>
      <w:r w:rsidR="00DC1181" w:rsidRPr="00F709A7">
        <w:rPr>
          <w:rFonts w:hint="eastAsia"/>
        </w:rPr>
        <w:t>陶都の杜の造成地の地下水が、</w:t>
      </w:r>
      <w:r w:rsidR="00604333" w:rsidRPr="00F709A7">
        <w:rPr>
          <w:rFonts w:hint="eastAsia"/>
        </w:rPr>
        <w:t>高田へ抜ける道路の下の土管を通り、シデコブシ群生地へ流れ、永保寺の</w:t>
      </w:r>
      <w:r w:rsidR="000A335F" w:rsidRPr="00F709A7">
        <w:rPr>
          <w:rFonts w:hint="eastAsia"/>
        </w:rPr>
        <w:t>滝</w:t>
      </w:r>
      <w:r w:rsidR="005E5478" w:rsidRPr="00F709A7">
        <w:rPr>
          <w:rFonts w:hint="eastAsia"/>
        </w:rPr>
        <w:t>として</w:t>
      </w:r>
      <w:r w:rsidR="00604333" w:rsidRPr="00F709A7">
        <w:rPr>
          <w:rFonts w:hint="eastAsia"/>
        </w:rPr>
        <w:t>池へ</w:t>
      </w:r>
      <w:r w:rsidR="005E5478" w:rsidRPr="00F709A7">
        <w:rPr>
          <w:rFonts w:hint="eastAsia"/>
        </w:rPr>
        <w:t>流れ</w:t>
      </w:r>
      <w:r w:rsidR="00604333" w:rsidRPr="00F709A7">
        <w:rPr>
          <w:rFonts w:hint="eastAsia"/>
        </w:rPr>
        <w:t>込んで</w:t>
      </w:r>
      <w:r w:rsidR="005E5478" w:rsidRPr="00F709A7">
        <w:rPr>
          <w:rFonts w:hint="eastAsia"/>
        </w:rPr>
        <w:t>いる</w:t>
      </w:r>
      <w:r w:rsidR="00DC1181" w:rsidRPr="00F709A7">
        <w:rPr>
          <w:rFonts w:hint="eastAsia"/>
        </w:rPr>
        <w:t>。</w:t>
      </w:r>
      <w:r w:rsidR="00604333" w:rsidRPr="00F709A7">
        <w:rPr>
          <w:rFonts w:hint="eastAsia"/>
        </w:rPr>
        <w:t>当時、住宅の建設に際し、</w:t>
      </w:r>
      <w:r w:rsidR="00DC1181" w:rsidRPr="00F709A7">
        <w:rPr>
          <w:rFonts w:hint="eastAsia"/>
        </w:rPr>
        <w:t>池にながれこむ</w:t>
      </w:r>
      <w:r w:rsidR="005E5478" w:rsidRPr="00F709A7">
        <w:rPr>
          <w:rFonts w:hint="eastAsia"/>
        </w:rPr>
        <w:t>その</w:t>
      </w:r>
      <w:r w:rsidR="000A335F" w:rsidRPr="00F709A7">
        <w:rPr>
          <w:rFonts w:hint="eastAsia"/>
        </w:rPr>
        <w:t>水が枯れてしまわないか</w:t>
      </w:r>
      <w:r w:rsidR="005E5478" w:rsidRPr="00F709A7">
        <w:rPr>
          <w:rFonts w:hint="eastAsia"/>
        </w:rPr>
        <w:t>と</w:t>
      </w:r>
      <w:r w:rsidR="000A335F" w:rsidRPr="00F709A7">
        <w:rPr>
          <w:rFonts w:hint="eastAsia"/>
        </w:rPr>
        <w:t>住民</w:t>
      </w:r>
      <w:r w:rsidR="005E5478" w:rsidRPr="00F709A7">
        <w:rPr>
          <w:rFonts w:hint="eastAsia"/>
        </w:rPr>
        <w:t>の声も強かった</w:t>
      </w:r>
      <w:r w:rsidR="000A335F" w:rsidRPr="00F709A7">
        <w:rPr>
          <w:rFonts w:hint="eastAsia"/>
        </w:rPr>
        <w:t>。そのような経緯で水量調査</w:t>
      </w:r>
      <w:r w:rsidR="00604333" w:rsidRPr="00F709A7">
        <w:rPr>
          <w:rFonts w:hint="eastAsia"/>
        </w:rPr>
        <w:t>をしてきたが、</w:t>
      </w:r>
      <w:r w:rsidR="000A335F" w:rsidRPr="00F709A7">
        <w:rPr>
          <w:rFonts w:hint="eastAsia"/>
        </w:rPr>
        <w:t>水量に</w:t>
      </w:r>
      <w:r w:rsidR="005E5478" w:rsidRPr="00F709A7">
        <w:rPr>
          <w:rFonts w:hint="eastAsia"/>
        </w:rPr>
        <w:t>ほとんど</w:t>
      </w:r>
      <w:r w:rsidR="000A335F" w:rsidRPr="00F709A7">
        <w:rPr>
          <w:rFonts w:hint="eastAsia"/>
        </w:rPr>
        <w:t>変化がないことから、業者に委託しての調査は令和７年度末をもってやめるという報告であった。</w:t>
      </w:r>
    </w:p>
    <w:p w14:paraId="0CD032EA" w14:textId="18DA18F9" w:rsidR="00D41357" w:rsidRPr="00F709A7" w:rsidRDefault="000A335F">
      <w:r w:rsidRPr="00F709A7">
        <w:rPr>
          <w:rFonts w:hint="eastAsia"/>
        </w:rPr>
        <w:t>教育長：</w:t>
      </w:r>
      <w:r w:rsidR="005E5478" w:rsidRPr="00F709A7">
        <w:rPr>
          <w:rFonts w:hint="eastAsia"/>
        </w:rPr>
        <w:t>当時、市</w:t>
      </w:r>
      <w:r w:rsidR="007B5F9B" w:rsidRPr="00F709A7">
        <w:rPr>
          <w:rFonts w:hint="eastAsia"/>
        </w:rPr>
        <w:t>の環境課からも開発</w:t>
      </w:r>
      <w:r w:rsidR="005E5478" w:rsidRPr="00F709A7">
        <w:rPr>
          <w:rFonts w:hint="eastAsia"/>
        </w:rPr>
        <w:t>業者に働きかけを行い、宅地に降った雨を集めて</w:t>
      </w:r>
      <w:r w:rsidR="00AB6E61" w:rsidRPr="00F709A7">
        <w:rPr>
          <w:rFonts w:hint="eastAsia"/>
        </w:rPr>
        <w:t>、地面に</w:t>
      </w:r>
      <w:r w:rsidR="005E5478" w:rsidRPr="00F709A7">
        <w:rPr>
          <w:rFonts w:hint="eastAsia"/>
        </w:rPr>
        <w:t>浸透するような工法</w:t>
      </w:r>
      <w:r w:rsidR="00AB6E61" w:rsidRPr="00F709A7">
        <w:rPr>
          <w:rFonts w:hint="eastAsia"/>
        </w:rPr>
        <w:t>上の工夫も</w:t>
      </w:r>
      <w:r w:rsidR="000C3805" w:rsidRPr="00F709A7">
        <w:rPr>
          <w:rFonts w:hint="eastAsia"/>
        </w:rPr>
        <w:t>取り入れて</w:t>
      </w:r>
      <w:r w:rsidR="005E5478" w:rsidRPr="00F709A7">
        <w:rPr>
          <w:rFonts w:hint="eastAsia"/>
        </w:rPr>
        <w:t>いただいた。</w:t>
      </w:r>
    </w:p>
    <w:p w14:paraId="2A3DEB0A" w14:textId="2596DDBB" w:rsidR="005E5478" w:rsidRPr="00F709A7" w:rsidRDefault="0068208A">
      <w:r w:rsidRPr="00F709A7">
        <w:rPr>
          <w:rFonts w:hint="eastAsia"/>
        </w:rPr>
        <w:lastRenderedPageBreak/>
        <w:t>事務局：</w:t>
      </w:r>
      <w:r w:rsidR="00EB16B6" w:rsidRPr="00F709A7">
        <w:rPr>
          <w:rFonts w:hint="eastAsia"/>
        </w:rPr>
        <w:t>埋蔵文化財については、今年</w:t>
      </w:r>
      <w:r w:rsidR="00D032A4" w:rsidRPr="00F709A7">
        <w:rPr>
          <w:rFonts w:hint="eastAsia"/>
        </w:rPr>
        <w:t>度</w:t>
      </w:r>
      <w:r w:rsidR="00EB16B6" w:rsidRPr="00F709A7">
        <w:rPr>
          <w:rFonts w:hint="eastAsia"/>
        </w:rPr>
        <w:t>の</w:t>
      </w:r>
      <w:r w:rsidRPr="00F709A7">
        <w:rPr>
          <w:rFonts w:hint="eastAsia"/>
        </w:rPr>
        <w:t>不動産業者からの問い合わせ</w:t>
      </w:r>
      <w:r w:rsidR="00D032A4" w:rsidRPr="00F709A7">
        <w:rPr>
          <w:rFonts w:hint="eastAsia"/>
        </w:rPr>
        <w:t>件数</w:t>
      </w:r>
      <w:r w:rsidR="00EB16B6" w:rsidRPr="00F709A7">
        <w:rPr>
          <w:rFonts w:hint="eastAsia"/>
        </w:rPr>
        <w:t>は</w:t>
      </w:r>
      <w:r w:rsidR="00EB16B6" w:rsidRPr="00F709A7">
        <w:rPr>
          <w:rFonts w:hint="eastAsia"/>
        </w:rPr>
        <w:t>11</w:t>
      </w:r>
      <w:r w:rsidR="00EB16B6" w:rsidRPr="00F709A7">
        <w:rPr>
          <w:rFonts w:hint="eastAsia"/>
        </w:rPr>
        <w:t>月</w:t>
      </w:r>
      <w:r w:rsidR="00EB16B6" w:rsidRPr="00F709A7">
        <w:rPr>
          <w:rFonts w:hint="eastAsia"/>
        </w:rPr>
        <w:t>18</w:t>
      </w:r>
      <w:r w:rsidR="00EB16B6" w:rsidRPr="00F709A7">
        <w:rPr>
          <w:rFonts w:hint="eastAsia"/>
        </w:rPr>
        <w:t>日現在で</w:t>
      </w:r>
      <w:r w:rsidRPr="00F709A7">
        <w:rPr>
          <w:rFonts w:hint="eastAsia"/>
        </w:rPr>
        <w:t>511</w:t>
      </w:r>
      <w:r w:rsidRPr="00F709A7">
        <w:rPr>
          <w:rFonts w:hint="eastAsia"/>
        </w:rPr>
        <w:t>件</w:t>
      </w:r>
      <w:r w:rsidR="00EB16B6" w:rsidRPr="00F709A7">
        <w:rPr>
          <w:rFonts w:hint="eastAsia"/>
        </w:rPr>
        <w:t>。また、</w:t>
      </w:r>
      <w:r w:rsidRPr="00F709A7">
        <w:rPr>
          <w:rFonts w:hint="eastAsia"/>
        </w:rPr>
        <w:t>試掘件数</w:t>
      </w:r>
      <w:r w:rsidR="003E21C1">
        <w:rPr>
          <w:rFonts w:hint="eastAsia"/>
        </w:rPr>
        <w:t>は</w:t>
      </w:r>
      <w:r w:rsidRPr="00F709A7">
        <w:rPr>
          <w:rFonts w:hint="eastAsia"/>
        </w:rPr>
        <w:t>19</w:t>
      </w:r>
      <w:r w:rsidRPr="00F709A7">
        <w:rPr>
          <w:rFonts w:hint="eastAsia"/>
        </w:rPr>
        <w:t>件と昨年より増えている。</w:t>
      </w:r>
      <w:r w:rsidR="00EB16B6" w:rsidRPr="00F709A7">
        <w:rPr>
          <w:rFonts w:hint="eastAsia"/>
        </w:rPr>
        <w:t>七ツ塚遺跡本発掘調査を</w:t>
      </w:r>
      <w:r w:rsidR="00D032A4" w:rsidRPr="00F709A7">
        <w:rPr>
          <w:rFonts w:hint="eastAsia"/>
        </w:rPr>
        <w:t>今週の</w:t>
      </w:r>
      <w:r w:rsidR="00D032A4" w:rsidRPr="00F709A7">
        <w:rPr>
          <w:rFonts w:hint="eastAsia"/>
        </w:rPr>
        <w:t>18</w:t>
      </w:r>
      <w:r w:rsidR="00D032A4" w:rsidRPr="00F709A7">
        <w:rPr>
          <w:rFonts w:hint="eastAsia"/>
        </w:rPr>
        <w:t>日</w:t>
      </w:r>
      <w:r w:rsidR="00EB16B6" w:rsidRPr="00F709A7">
        <w:rPr>
          <w:rFonts w:hint="eastAsia"/>
        </w:rPr>
        <w:t>からスタートしている。高田長湫</w:t>
      </w:r>
      <w:r w:rsidR="00EB16B6" w:rsidRPr="00F709A7">
        <w:rPr>
          <w:rFonts w:hint="eastAsia"/>
        </w:rPr>
        <w:t>9</w:t>
      </w:r>
      <w:r w:rsidR="00EB16B6" w:rsidRPr="00F709A7">
        <w:rPr>
          <w:rFonts w:hint="eastAsia"/>
        </w:rPr>
        <w:t>号</w:t>
      </w:r>
      <w:r w:rsidR="00EB16B6" w:rsidRPr="00F709A7">
        <w:rPr>
          <w:rFonts w:hint="eastAsia"/>
        </w:rPr>
        <w:t>10</w:t>
      </w:r>
      <w:r w:rsidR="00EB16B6" w:rsidRPr="00F709A7">
        <w:rPr>
          <w:rFonts w:hint="eastAsia"/>
        </w:rPr>
        <w:t>号古窯跡発掘調査報告書を令和</w:t>
      </w:r>
      <w:r w:rsidR="00EB16B6" w:rsidRPr="00F709A7">
        <w:rPr>
          <w:rFonts w:hint="eastAsia"/>
        </w:rPr>
        <w:t>6</w:t>
      </w:r>
      <w:r w:rsidR="00EB16B6" w:rsidRPr="00F709A7">
        <w:rPr>
          <w:rFonts w:hint="eastAsia"/>
        </w:rPr>
        <w:t>年度から</w:t>
      </w:r>
      <w:r w:rsidR="00EB16B6" w:rsidRPr="00F709A7">
        <w:rPr>
          <w:rFonts w:hint="eastAsia"/>
        </w:rPr>
        <w:t>3</w:t>
      </w:r>
      <w:r w:rsidR="00EB16B6" w:rsidRPr="00F709A7">
        <w:rPr>
          <w:rFonts w:hint="eastAsia"/>
        </w:rPr>
        <w:t>年間で作成中</w:t>
      </w:r>
      <w:r w:rsidR="003E21C1">
        <w:rPr>
          <w:rFonts w:hint="eastAsia"/>
        </w:rPr>
        <w:t>である</w:t>
      </w:r>
      <w:r w:rsidR="00EB16B6" w:rsidRPr="00F709A7">
        <w:rPr>
          <w:rFonts w:hint="eastAsia"/>
        </w:rPr>
        <w:t>。また、国庫補助事業として令和</w:t>
      </w:r>
      <w:r w:rsidR="00EB16B6" w:rsidRPr="00F709A7">
        <w:rPr>
          <w:rFonts w:hint="eastAsia"/>
        </w:rPr>
        <w:t>7</w:t>
      </w:r>
      <w:r w:rsidR="00EB16B6" w:rsidRPr="00F709A7">
        <w:rPr>
          <w:rFonts w:hint="eastAsia"/>
        </w:rPr>
        <w:t>年度に権現</w:t>
      </w:r>
      <w:r w:rsidR="005A6DE4" w:rsidRPr="00F709A7">
        <w:rPr>
          <w:rFonts w:hint="eastAsia"/>
        </w:rPr>
        <w:t>遺跡の木製品</w:t>
      </w:r>
      <w:r w:rsidR="003E21C1">
        <w:rPr>
          <w:rFonts w:hint="eastAsia"/>
        </w:rPr>
        <w:t>として</w:t>
      </w:r>
      <w:r w:rsidR="00ED01A1" w:rsidRPr="00F709A7">
        <w:rPr>
          <w:rFonts w:hint="eastAsia"/>
        </w:rPr>
        <w:t>10</w:t>
      </w:r>
      <w:r w:rsidR="00ED01A1" w:rsidRPr="00F709A7">
        <w:rPr>
          <w:rFonts w:hint="eastAsia"/>
        </w:rPr>
        <w:t>点の木の櫛など</w:t>
      </w:r>
      <w:r w:rsidR="005A6DE4" w:rsidRPr="00F709A7">
        <w:rPr>
          <w:rFonts w:hint="eastAsia"/>
        </w:rPr>
        <w:t>の保存処理を行っ</w:t>
      </w:r>
      <w:r w:rsidR="00D032A4" w:rsidRPr="00F709A7">
        <w:rPr>
          <w:rFonts w:hint="eastAsia"/>
        </w:rPr>
        <w:t>ており、３月上旬に完了予定</w:t>
      </w:r>
      <w:r w:rsidR="003E21C1">
        <w:rPr>
          <w:rFonts w:hint="eastAsia"/>
        </w:rPr>
        <w:t>である</w:t>
      </w:r>
      <w:r w:rsidR="00ED01A1" w:rsidRPr="00F709A7">
        <w:rPr>
          <w:rFonts w:hint="eastAsia"/>
        </w:rPr>
        <w:t>。次年度も権現遺跡の木製品</w:t>
      </w:r>
      <w:r w:rsidR="00ED6A54">
        <w:rPr>
          <w:rFonts w:hint="eastAsia"/>
        </w:rPr>
        <w:t>を</w:t>
      </w:r>
      <w:r w:rsidR="00ED01A1" w:rsidRPr="00F709A7">
        <w:rPr>
          <w:rFonts w:hint="eastAsia"/>
        </w:rPr>
        <w:t>今年度のように保存処理を実施する予定</w:t>
      </w:r>
      <w:r w:rsidR="003E21C1">
        <w:rPr>
          <w:rFonts w:hint="eastAsia"/>
        </w:rPr>
        <w:t>である</w:t>
      </w:r>
      <w:r w:rsidR="005A6DE4" w:rsidRPr="00F709A7">
        <w:rPr>
          <w:rFonts w:hint="eastAsia"/>
        </w:rPr>
        <w:t>。</w:t>
      </w:r>
      <w:r w:rsidR="00D032A4" w:rsidRPr="00F709A7">
        <w:rPr>
          <w:rFonts w:hint="eastAsia"/>
        </w:rPr>
        <w:t>第４倉庫や</w:t>
      </w:r>
      <w:r w:rsidR="00C353EF" w:rsidRPr="00F709A7">
        <w:rPr>
          <w:rFonts w:hint="eastAsia"/>
        </w:rPr>
        <w:t>分室等に保管されていた</w:t>
      </w:r>
      <w:r w:rsidR="003E21C1" w:rsidRPr="00F709A7">
        <w:rPr>
          <w:rFonts w:hint="eastAsia"/>
        </w:rPr>
        <w:t>北小木で発掘された山茶碗など</w:t>
      </w:r>
      <w:r w:rsidR="003E21C1">
        <w:rPr>
          <w:rFonts w:hint="eastAsia"/>
        </w:rPr>
        <w:t>の</w:t>
      </w:r>
      <w:r w:rsidR="005A6DE4" w:rsidRPr="00F709A7">
        <w:rPr>
          <w:rFonts w:hint="eastAsia"/>
        </w:rPr>
        <w:t>埋蔵文化財の出土遺物</w:t>
      </w:r>
      <w:r w:rsidR="00C353EF" w:rsidRPr="00F709A7">
        <w:rPr>
          <w:rFonts w:hint="eastAsia"/>
        </w:rPr>
        <w:t>の</w:t>
      </w:r>
      <w:r w:rsidR="00ED01A1" w:rsidRPr="00F709A7">
        <w:rPr>
          <w:rFonts w:hint="eastAsia"/>
        </w:rPr>
        <w:t>長瀬町新倉庫への</w:t>
      </w:r>
      <w:r w:rsidR="005A6DE4" w:rsidRPr="00F709A7">
        <w:rPr>
          <w:rFonts w:hint="eastAsia"/>
        </w:rPr>
        <w:t>引っ越しは</w:t>
      </w:r>
      <w:r w:rsidR="00ED01A1" w:rsidRPr="00F709A7">
        <w:rPr>
          <w:rFonts w:hint="eastAsia"/>
        </w:rPr>
        <w:t>完了した。</w:t>
      </w:r>
      <w:r w:rsidR="00D65A89" w:rsidRPr="00F709A7">
        <w:rPr>
          <w:rFonts w:hint="eastAsia"/>
        </w:rPr>
        <w:t>七ツ塚遺跡の補足であるが、今回</w:t>
      </w:r>
      <w:r w:rsidR="00970A50" w:rsidRPr="00F709A7">
        <w:rPr>
          <w:rFonts w:hint="eastAsia"/>
        </w:rPr>
        <w:t>の発掘</w:t>
      </w:r>
      <w:r w:rsidR="00D65A89" w:rsidRPr="00F709A7">
        <w:rPr>
          <w:rFonts w:hint="eastAsia"/>
        </w:rPr>
        <w:t>は平成</w:t>
      </w:r>
      <w:r w:rsidR="00D65A89" w:rsidRPr="00F709A7">
        <w:rPr>
          <w:rFonts w:hint="eastAsia"/>
        </w:rPr>
        <w:t>19</w:t>
      </w:r>
      <w:r w:rsidR="00D65A89" w:rsidRPr="00F709A7">
        <w:rPr>
          <w:rFonts w:hint="eastAsia"/>
        </w:rPr>
        <w:t>年から始まった発掘調査の</w:t>
      </w:r>
      <w:r w:rsidR="00D65A89" w:rsidRPr="00F709A7">
        <w:rPr>
          <w:rFonts w:hint="eastAsia"/>
        </w:rPr>
        <w:t>15</w:t>
      </w:r>
      <w:r w:rsidR="00D65A89" w:rsidRPr="00F709A7">
        <w:rPr>
          <w:rFonts w:hint="eastAsia"/>
        </w:rPr>
        <w:t>次にあたる。</w:t>
      </w:r>
      <w:r w:rsidR="00D032A4" w:rsidRPr="00F709A7">
        <w:rPr>
          <w:rFonts w:hint="eastAsia"/>
        </w:rPr>
        <w:t>虎渓用水広場が</w:t>
      </w:r>
      <w:r w:rsidR="00D032A4" w:rsidRPr="00F709A7">
        <w:rPr>
          <w:rFonts w:hint="eastAsia"/>
        </w:rPr>
        <w:t>14</w:t>
      </w:r>
      <w:r w:rsidR="00D032A4" w:rsidRPr="00F709A7">
        <w:rPr>
          <w:rFonts w:hint="eastAsia"/>
        </w:rPr>
        <w:t>次になっている。</w:t>
      </w:r>
      <w:r w:rsidR="00970A50" w:rsidRPr="00F709A7">
        <w:rPr>
          <w:rFonts w:hint="eastAsia"/>
        </w:rPr>
        <w:t>拡大平面図の色がついている部分を駅北庁舎側から発掘する。次年度、発掘の現場説明会も計画するので、その際には、委員のみなさんにもお知らせする。七</w:t>
      </w:r>
      <w:r w:rsidR="003E21C1">
        <w:rPr>
          <w:rFonts w:hint="eastAsia"/>
        </w:rPr>
        <w:t>ツ</w:t>
      </w:r>
      <w:r w:rsidR="00970A50" w:rsidRPr="00F709A7">
        <w:rPr>
          <w:rFonts w:hint="eastAsia"/>
        </w:rPr>
        <w:t>塚は字名ではなく、七つ</w:t>
      </w:r>
      <w:r w:rsidR="003E21C1">
        <w:rPr>
          <w:rFonts w:hint="eastAsia"/>
        </w:rPr>
        <w:t>の</w:t>
      </w:r>
      <w:r w:rsidR="00970A50" w:rsidRPr="00F709A7">
        <w:rPr>
          <w:rFonts w:hint="eastAsia"/>
        </w:rPr>
        <w:t>塚があったため、当時の担当者が七</w:t>
      </w:r>
      <w:r w:rsidR="003E21C1">
        <w:rPr>
          <w:rFonts w:hint="eastAsia"/>
        </w:rPr>
        <w:t>ツ</w:t>
      </w:r>
      <w:r w:rsidR="00970A50" w:rsidRPr="00F709A7">
        <w:rPr>
          <w:rFonts w:hint="eastAsia"/>
        </w:rPr>
        <w:t>塚遺跡と名称を付けた。</w:t>
      </w:r>
      <w:r w:rsidR="00D65A89" w:rsidRPr="00F709A7">
        <w:rPr>
          <w:rFonts w:hint="eastAsia"/>
        </w:rPr>
        <w:t>22</w:t>
      </w:r>
      <w:r w:rsidR="00D65A89" w:rsidRPr="00F709A7">
        <w:rPr>
          <w:rFonts w:hint="eastAsia"/>
        </w:rPr>
        <w:t>ページに今年度寄贈を受けた昭和</w:t>
      </w:r>
      <w:r w:rsidR="00D65A89" w:rsidRPr="00F709A7">
        <w:rPr>
          <w:rFonts w:hint="eastAsia"/>
        </w:rPr>
        <w:t>39</w:t>
      </w:r>
      <w:r w:rsidR="00D65A89" w:rsidRPr="00F709A7">
        <w:rPr>
          <w:rFonts w:hint="eastAsia"/>
        </w:rPr>
        <w:t>年に撮影された七ツ塚遺跡の写真を載せてある。</w:t>
      </w:r>
      <w:r w:rsidR="00705798" w:rsidRPr="00F709A7">
        <w:rPr>
          <w:rFonts w:hint="eastAsia"/>
        </w:rPr>
        <w:t>塚の手前</w:t>
      </w:r>
      <w:r w:rsidR="00970A50" w:rsidRPr="00F709A7">
        <w:rPr>
          <w:rFonts w:hint="eastAsia"/>
        </w:rPr>
        <w:t>は麦畑であったことが</w:t>
      </w:r>
      <w:r w:rsidR="003E21C1">
        <w:rPr>
          <w:rFonts w:hint="eastAsia"/>
        </w:rPr>
        <w:t>伺える</w:t>
      </w:r>
      <w:r w:rsidR="00970A50" w:rsidRPr="00F709A7">
        <w:rPr>
          <w:rFonts w:hint="eastAsia"/>
        </w:rPr>
        <w:t>。</w:t>
      </w:r>
    </w:p>
    <w:p w14:paraId="0BAAF844" w14:textId="086A0377" w:rsidR="00970A50" w:rsidRPr="00F709A7" w:rsidRDefault="00970A50">
      <w:r w:rsidRPr="00F709A7">
        <w:rPr>
          <w:rFonts w:hint="eastAsia"/>
        </w:rPr>
        <w:t>教育長：</w:t>
      </w:r>
      <w:r w:rsidR="003E21C1">
        <w:rPr>
          <w:rFonts w:hint="eastAsia"/>
        </w:rPr>
        <w:t>深谷</w:t>
      </w:r>
      <w:r w:rsidRPr="00F709A7">
        <w:rPr>
          <w:rFonts w:hint="eastAsia"/>
        </w:rPr>
        <w:t>委員長、小木曽委員は</w:t>
      </w:r>
      <w:r w:rsidR="00705798" w:rsidRPr="00F709A7">
        <w:rPr>
          <w:rFonts w:hint="eastAsia"/>
        </w:rPr>
        <w:t>昭和</w:t>
      </w:r>
      <w:r w:rsidR="00705798" w:rsidRPr="00F709A7">
        <w:rPr>
          <w:rFonts w:hint="eastAsia"/>
        </w:rPr>
        <w:t>39</w:t>
      </w:r>
      <w:r w:rsidR="00705798" w:rsidRPr="00F709A7">
        <w:rPr>
          <w:rFonts w:hint="eastAsia"/>
        </w:rPr>
        <w:t>年頃のこの付近の記憶はあるか。</w:t>
      </w:r>
    </w:p>
    <w:p w14:paraId="2FFA0FC4" w14:textId="2854AFD4" w:rsidR="00705798" w:rsidRPr="00F709A7" w:rsidRDefault="00705798">
      <w:r w:rsidRPr="00F709A7">
        <w:rPr>
          <w:rFonts w:hint="eastAsia"/>
        </w:rPr>
        <w:t>委員長：この辺りが田んぼで、その畦道を歩いたという記憶があるが、塚については記憶がない。</w:t>
      </w:r>
    </w:p>
    <w:p w14:paraId="1DB40162" w14:textId="08FD315C" w:rsidR="00705798" w:rsidRPr="00F709A7" w:rsidRDefault="00705798">
      <w:r w:rsidRPr="00F709A7">
        <w:rPr>
          <w:rFonts w:hint="eastAsia"/>
        </w:rPr>
        <w:t>事務局：駅北庁舎の隣の銀行の駐車場に塚のひとつがあった。ちょうど七ツ塚の試掘時の資料を見たら、塚を試掘しているという</w:t>
      </w:r>
      <w:r w:rsidR="007B7046" w:rsidRPr="00F709A7">
        <w:rPr>
          <w:rFonts w:hint="eastAsia"/>
        </w:rPr>
        <w:t>資料があった</w:t>
      </w:r>
      <w:r w:rsidRPr="00F709A7">
        <w:rPr>
          <w:rFonts w:hint="eastAsia"/>
        </w:rPr>
        <w:t>。</w:t>
      </w:r>
    </w:p>
    <w:p w14:paraId="7EF6F1B5" w14:textId="55434CE2" w:rsidR="00705798" w:rsidRPr="00F709A7" w:rsidRDefault="00705798">
      <w:r w:rsidRPr="00F709A7">
        <w:rPr>
          <w:rFonts w:hint="eastAsia"/>
        </w:rPr>
        <w:t>委員：この塚は古墳ではな</w:t>
      </w:r>
      <w:r w:rsidR="003E21C1">
        <w:rPr>
          <w:rFonts w:hint="eastAsia"/>
        </w:rPr>
        <w:t>く、</w:t>
      </w:r>
      <w:r w:rsidR="007B7046" w:rsidRPr="00F709A7">
        <w:rPr>
          <w:rFonts w:hint="eastAsia"/>
        </w:rPr>
        <w:t>小さい</w:t>
      </w:r>
      <w:r w:rsidR="003E21C1">
        <w:rPr>
          <w:rFonts w:hint="eastAsia"/>
        </w:rPr>
        <w:t>もの</w:t>
      </w:r>
      <w:r w:rsidR="007B7046" w:rsidRPr="00F709A7">
        <w:rPr>
          <w:rFonts w:hint="eastAsia"/>
        </w:rPr>
        <w:t>か。</w:t>
      </w:r>
    </w:p>
    <w:p w14:paraId="23840D08" w14:textId="62D409DD" w:rsidR="00705798" w:rsidRPr="00F709A7" w:rsidRDefault="00705798">
      <w:r w:rsidRPr="00F709A7">
        <w:rPr>
          <w:rFonts w:hint="eastAsia"/>
        </w:rPr>
        <w:t>事務局：</w:t>
      </w:r>
      <w:r w:rsidR="007B7046" w:rsidRPr="00F709A7">
        <w:rPr>
          <w:rFonts w:hint="eastAsia"/>
        </w:rPr>
        <w:t>小さい。</w:t>
      </w:r>
    </w:p>
    <w:p w14:paraId="2ACEC05E" w14:textId="41655DC8" w:rsidR="007B7046" w:rsidRPr="00F709A7" w:rsidRDefault="007B7046">
      <w:r w:rsidRPr="00F709A7">
        <w:rPr>
          <w:rFonts w:hint="eastAsia"/>
        </w:rPr>
        <w:t>委員長：</w:t>
      </w:r>
      <w:r w:rsidR="0006566E" w:rsidRPr="00F709A7">
        <w:rPr>
          <w:rFonts w:hint="eastAsia"/>
        </w:rPr>
        <w:t>私が子どものころ、</w:t>
      </w:r>
      <w:r w:rsidR="003E21C1">
        <w:rPr>
          <w:rFonts w:hint="eastAsia"/>
        </w:rPr>
        <w:t>故郷には</w:t>
      </w:r>
      <w:r w:rsidRPr="00F709A7">
        <w:rPr>
          <w:rFonts w:hint="eastAsia"/>
        </w:rPr>
        <w:t>塚と五輪塔があったが、</w:t>
      </w:r>
      <w:r w:rsidR="0006566E" w:rsidRPr="00F709A7">
        <w:rPr>
          <w:rFonts w:hint="eastAsia"/>
        </w:rPr>
        <w:t>そこは</w:t>
      </w:r>
      <w:r w:rsidRPr="00F709A7">
        <w:rPr>
          <w:rFonts w:hint="eastAsia"/>
        </w:rPr>
        <w:t>いつの間にか田んぼに変わった。きっとそのような状況もこの辺りにあったのではないか。</w:t>
      </w:r>
    </w:p>
    <w:p w14:paraId="0FED59F9" w14:textId="644A5DA1" w:rsidR="0006566E" w:rsidRPr="00F709A7" w:rsidRDefault="0006566E">
      <w:r w:rsidRPr="00F709A7">
        <w:rPr>
          <w:rFonts w:hint="eastAsia"/>
        </w:rPr>
        <w:t>委員：試掘の時の結果はどうだった</w:t>
      </w:r>
      <w:r w:rsidR="003E21C1">
        <w:rPr>
          <w:rFonts w:hint="eastAsia"/>
        </w:rPr>
        <w:t>の</w:t>
      </w:r>
      <w:r w:rsidRPr="00F709A7">
        <w:rPr>
          <w:rFonts w:hint="eastAsia"/>
        </w:rPr>
        <w:t>か。</w:t>
      </w:r>
    </w:p>
    <w:p w14:paraId="447447CB" w14:textId="2528A73C" w:rsidR="0006566E" w:rsidRPr="00F709A7" w:rsidRDefault="0006566E">
      <w:r w:rsidRPr="00F709A7">
        <w:rPr>
          <w:rFonts w:hint="eastAsia"/>
        </w:rPr>
        <w:t>事務局：</w:t>
      </w:r>
      <w:r w:rsidR="0084313E" w:rsidRPr="00F709A7">
        <w:rPr>
          <w:rFonts w:hint="eastAsia"/>
        </w:rPr>
        <w:t>その塚から</w:t>
      </w:r>
      <w:r w:rsidRPr="00F709A7">
        <w:rPr>
          <w:rFonts w:hint="eastAsia"/>
        </w:rPr>
        <w:t>近世の</w:t>
      </w:r>
      <w:r w:rsidR="0084313E" w:rsidRPr="00F709A7">
        <w:rPr>
          <w:rFonts w:hint="eastAsia"/>
        </w:rPr>
        <w:t>陶</w:t>
      </w:r>
      <w:r w:rsidRPr="00F709A7">
        <w:rPr>
          <w:rFonts w:hint="eastAsia"/>
        </w:rPr>
        <w:t>片が出土した。</w:t>
      </w:r>
    </w:p>
    <w:p w14:paraId="7599C266" w14:textId="7E510C6F" w:rsidR="0084313E" w:rsidRPr="00F709A7" w:rsidRDefault="0084313E">
      <w:r w:rsidRPr="00F709A7">
        <w:rPr>
          <w:rFonts w:hint="eastAsia"/>
        </w:rPr>
        <w:t>委員：盛土は近世だということか。</w:t>
      </w:r>
    </w:p>
    <w:p w14:paraId="1C7AFB4A" w14:textId="14519D38" w:rsidR="0084313E" w:rsidRPr="00F709A7" w:rsidRDefault="0084313E">
      <w:r w:rsidRPr="00F709A7">
        <w:rPr>
          <w:rFonts w:hint="eastAsia"/>
        </w:rPr>
        <w:t>事務局：そうである。</w:t>
      </w:r>
    </w:p>
    <w:p w14:paraId="007E6549" w14:textId="4F0E19CB" w:rsidR="0006566E" w:rsidRPr="00F709A7" w:rsidRDefault="0084313E">
      <w:r w:rsidRPr="00F709A7">
        <w:rPr>
          <w:rFonts w:hint="eastAsia"/>
        </w:rPr>
        <w:t>委員：江戸時代の村</w:t>
      </w:r>
      <w:r w:rsidR="0048163B" w:rsidRPr="00F709A7">
        <w:rPr>
          <w:rFonts w:hint="eastAsia"/>
        </w:rPr>
        <w:t>明細帳に</w:t>
      </w:r>
      <w:r w:rsidRPr="00F709A7">
        <w:rPr>
          <w:rFonts w:hint="eastAsia"/>
        </w:rPr>
        <w:t>石塚</w:t>
      </w:r>
      <w:r w:rsidR="0048163B" w:rsidRPr="00F709A7">
        <w:rPr>
          <w:rFonts w:hint="eastAsia"/>
        </w:rPr>
        <w:t>とかが出てくる。それはいつの間にか塚といわれるが、実際のところ田んぼにあった石を集めただけでなないか。妻木で寛永年間の墓を掘ったら壺が出てきたということがあった。それも塚といわれていた。</w:t>
      </w:r>
    </w:p>
    <w:p w14:paraId="293A9DB2" w14:textId="05D132FD" w:rsidR="0048163B" w:rsidRPr="00F709A7" w:rsidRDefault="0048163B">
      <w:r w:rsidRPr="00F709A7">
        <w:rPr>
          <w:rFonts w:hint="eastAsia"/>
        </w:rPr>
        <w:t>副委員長：町史とか市史に載っていないか。</w:t>
      </w:r>
    </w:p>
    <w:p w14:paraId="0AF7B636" w14:textId="586DD6B6" w:rsidR="0048163B" w:rsidRPr="00F709A7" w:rsidRDefault="0048163B">
      <w:r w:rsidRPr="00F709A7">
        <w:rPr>
          <w:rFonts w:hint="eastAsia"/>
        </w:rPr>
        <w:t>事務局：載っていない。</w:t>
      </w:r>
    </w:p>
    <w:p w14:paraId="1C74735C" w14:textId="529A9FC1" w:rsidR="0048163B" w:rsidRPr="00F709A7" w:rsidRDefault="0048163B">
      <w:r w:rsidRPr="00F709A7">
        <w:rPr>
          <w:rFonts w:hint="eastAsia"/>
        </w:rPr>
        <w:t>委員：絵図にも全然載っていないか。</w:t>
      </w:r>
    </w:p>
    <w:p w14:paraId="7805AF3F" w14:textId="70C88A70" w:rsidR="0048163B" w:rsidRPr="00F709A7" w:rsidRDefault="0048163B">
      <w:r w:rsidRPr="00F709A7">
        <w:rPr>
          <w:rFonts w:hint="eastAsia"/>
        </w:rPr>
        <w:t>事務局：ここは中之郷村だった</w:t>
      </w:r>
      <w:r w:rsidR="00146234" w:rsidRPr="00F709A7">
        <w:rPr>
          <w:rFonts w:hint="eastAsia"/>
        </w:rPr>
        <w:t>が、まだ調べていない。</w:t>
      </w:r>
    </w:p>
    <w:p w14:paraId="72DB6595" w14:textId="52263623" w:rsidR="0023499B" w:rsidRPr="00F709A7" w:rsidRDefault="0023499B">
      <w:r w:rsidRPr="00F709A7">
        <w:rPr>
          <w:rFonts w:hint="eastAsia"/>
        </w:rPr>
        <w:t>委員長：今、事務局より説明があったように発掘が始まっている。また、文化財審議会も発掘現場を見せてもらう機会があるかもしれない。では、次の普及啓発を説明願う。</w:t>
      </w:r>
    </w:p>
    <w:p w14:paraId="54F8C66B" w14:textId="64C32CCA" w:rsidR="007E3156" w:rsidRPr="00F709A7" w:rsidRDefault="005A6DE4">
      <w:r w:rsidRPr="00F709A7">
        <w:rPr>
          <w:rFonts w:hint="eastAsia"/>
        </w:rPr>
        <w:t>事務局：</w:t>
      </w:r>
      <w:r w:rsidR="000C3805" w:rsidRPr="00F709A7">
        <w:rPr>
          <w:rFonts w:hint="eastAsia"/>
        </w:rPr>
        <w:t>普及啓発について</w:t>
      </w:r>
      <w:r w:rsidR="00D65A89" w:rsidRPr="00F709A7">
        <w:rPr>
          <w:rFonts w:hint="eastAsia"/>
        </w:rPr>
        <w:t>は、</w:t>
      </w:r>
      <w:r w:rsidR="00814E8D" w:rsidRPr="00F709A7">
        <w:rPr>
          <w:rFonts w:hint="eastAsia"/>
        </w:rPr>
        <w:t>令和６年度の後半の企画展で「</w:t>
      </w:r>
      <w:r w:rsidR="00D65A89" w:rsidRPr="00F709A7">
        <w:rPr>
          <w:rFonts w:hint="eastAsia"/>
        </w:rPr>
        <w:t>陶器商の蔵</w:t>
      </w:r>
      <w:r w:rsidR="00814E8D" w:rsidRPr="00F709A7">
        <w:rPr>
          <w:rFonts w:hint="eastAsia"/>
        </w:rPr>
        <w:t>」を実施した。令和７年８月から</w:t>
      </w:r>
      <w:r w:rsidR="003E21C1" w:rsidRPr="00F709A7">
        <w:rPr>
          <w:rFonts w:hint="eastAsia"/>
        </w:rPr>
        <w:t>令和８年３月末まで</w:t>
      </w:r>
      <w:r w:rsidR="00D65A89" w:rsidRPr="00F709A7">
        <w:rPr>
          <w:rFonts w:hint="eastAsia"/>
        </w:rPr>
        <w:t>陶都創造館で</w:t>
      </w:r>
      <w:r w:rsidR="00814E8D" w:rsidRPr="00F709A7">
        <w:rPr>
          <w:rFonts w:hint="eastAsia"/>
        </w:rPr>
        <w:t>移動展を</w:t>
      </w:r>
      <w:r w:rsidR="00D65A89" w:rsidRPr="00F709A7">
        <w:rPr>
          <w:rFonts w:hint="eastAsia"/>
        </w:rPr>
        <w:t>実施中</w:t>
      </w:r>
      <w:r w:rsidR="003E21C1">
        <w:rPr>
          <w:rFonts w:hint="eastAsia"/>
        </w:rPr>
        <w:t>である</w:t>
      </w:r>
      <w:r w:rsidR="00D65A89" w:rsidRPr="00F709A7">
        <w:rPr>
          <w:rFonts w:hint="eastAsia"/>
        </w:rPr>
        <w:t>。そして現在は「めぐる植物のかたち」という茅葺</w:t>
      </w:r>
      <w:r w:rsidR="00814E8D" w:rsidRPr="00F709A7">
        <w:rPr>
          <w:rFonts w:hint="eastAsia"/>
        </w:rPr>
        <w:t>の屋根</w:t>
      </w:r>
      <w:r w:rsidR="00B85E4D" w:rsidRPr="00F709A7">
        <w:rPr>
          <w:rFonts w:hint="eastAsia"/>
        </w:rPr>
        <w:t>を中心とし</w:t>
      </w:r>
      <w:r w:rsidR="00814E8D" w:rsidRPr="00F709A7">
        <w:rPr>
          <w:rFonts w:hint="eastAsia"/>
        </w:rPr>
        <w:t>た</w:t>
      </w:r>
      <w:r w:rsidR="00B85E4D" w:rsidRPr="00F709A7">
        <w:rPr>
          <w:rFonts w:hint="eastAsia"/>
        </w:rPr>
        <w:t>展示</w:t>
      </w:r>
      <w:r w:rsidR="00D65A89" w:rsidRPr="00F709A7">
        <w:rPr>
          <w:rFonts w:hint="eastAsia"/>
        </w:rPr>
        <w:t>を実施している</w:t>
      </w:r>
      <w:r w:rsidR="00B85E4D" w:rsidRPr="00F709A7">
        <w:rPr>
          <w:rFonts w:hint="eastAsia"/>
        </w:rPr>
        <w:t>。</w:t>
      </w:r>
      <w:r w:rsidR="00E65AD2" w:rsidRPr="00F709A7">
        <w:rPr>
          <w:rFonts w:hint="eastAsia"/>
        </w:rPr>
        <w:t>来館者アンケートの内容を資料に載せてあるのでご覧いただきたい。</w:t>
      </w:r>
      <w:r w:rsidR="00E65AD2" w:rsidRPr="00F709A7">
        <w:rPr>
          <w:rFonts w:hint="eastAsia"/>
        </w:rPr>
        <w:t>7</w:t>
      </w:r>
      <w:r w:rsidR="00E65AD2" w:rsidRPr="00F709A7">
        <w:rPr>
          <w:rFonts w:hint="eastAsia"/>
        </w:rPr>
        <w:t>月２６日</w:t>
      </w:r>
      <w:r w:rsidR="00814E8D" w:rsidRPr="00F709A7">
        <w:rPr>
          <w:rFonts w:hint="eastAsia"/>
        </w:rPr>
        <w:t>に</w:t>
      </w:r>
      <w:r w:rsidR="004B4D91">
        <w:rPr>
          <w:rFonts w:hint="eastAsia"/>
        </w:rPr>
        <w:t>開催した</w:t>
      </w:r>
      <w:r w:rsidR="00814E8D" w:rsidRPr="00F709A7">
        <w:rPr>
          <w:rFonts w:hint="eastAsia"/>
        </w:rPr>
        <w:t>永保寺の五</w:t>
      </w:r>
      <w:r w:rsidR="00ED6A54">
        <w:rPr>
          <w:rFonts w:hint="eastAsia"/>
        </w:rPr>
        <w:t>峰</w:t>
      </w:r>
      <w:r w:rsidR="00814E8D" w:rsidRPr="00F709A7">
        <w:rPr>
          <w:rFonts w:hint="eastAsia"/>
        </w:rPr>
        <w:t>庵の</w:t>
      </w:r>
      <w:r w:rsidR="00E64100" w:rsidRPr="00F709A7">
        <w:rPr>
          <w:rFonts w:hint="eastAsia"/>
        </w:rPr>
        <w:t>茅葺の葺き替えを</w:t>
      </w:r>
      <w:r w:rsidR="00E64100" w:rsidRPr="00F709A7">
        <w:rPr>
          <w:rFonts w:hint="eastAsia"/>
        </w:rPr>
        <w:lastRenderedPageBreak/>
        <w:t>担当した</w:t>
      </w:r>
      <w:r w:rsidR="00814E8D" w:rsidRPr="00F709A7">
        <w:rPr>
          <w:rFonts w:hint="eastAsia"/>
        </w:rPr>
        <w:t>茅葺職人を講師に招</w:t>
      </w:r>
      <w:r w:rsidR="00F82F51" w:rsidRPr="00F709A7">
        <w:rPr>
          <w:rFonts w:hint="eastAsia"/>
        </w:rPr>
        <w:t>いた</w:t>
      </w:r>
      <w:r w:rsidR="00E65AD2" w:rsidRPr="00F709A7">
        <w:rPr>
          <w:rFonts w:hint="eastAsia"/>
        </w:rPr>
        <w:t>ワークショップでは、</w:t>
      </w:r>
      <w:r w:rsidR="00F82F51" w:rsidRPr="00F709A7">
        <w:rPr>
          <w:rFonts w:hint="eastAsia"/>
        </w:rPr>
        <w:t>親子２０名が参加し、</w:t>
      </w:r>
      <w:r w:rsidR="00E65AD2" w:rsidRPr="00F709A7">
        <w:rPr>
          <w:rFonts w:hint="eastAsia"/>
        </w:rPr>
        <w:t>ドーム型の「かやねぐら」という体験スペース型の作品を作成</w:t>
      </w:r>
      <w:r w:rsidR="00F82F51" w:rsidRPr="00F709A7">
        <w:rPr>
          <w:rFonts w:hint="eastAsia"/>
        </w:rPr>
        <w:t>し、展示室に展示</w:t>
      </w:r>
      <w:r w:rsidR="004B4D91">
        <w:rPr>
          <w:rFonts w:hint="eastAsia"/>
        </w:rPr>
        <w:t>している</w:t>
      </w:r>
      <w:r w:rsidR="00E65AD2" w:rsidRPr="00F709A7">
        <w:rPr>
          <w:rFonts w:hint="eastAsia"/>
        </w:rPr>
        <w:t>。１２月</w:t>
      </w:r>
      <w:r w:rsidR="00F82F51" w:rsidRPr="00F709A7">
        <w:rPr>
          <w:rFonts w:hint="eastAsia"/>
        </w:rPr>
        <w:t>７日の特別開館では、</w:t>
      </w:r>
      <w:r w:rsidR="00931027" w:rsidRPr="00F709A7">
        <w:rPr>
          <w:rFonts w:hint="eastAsia"/>
        </w:rPr>
        <w:t>市民を講師に迎え</w:t>
      </w:r>
      <w:r w:rsidR="00E65AD2" w:rsidRPr="00F709A7">
        <w:rPr>
          <w:rFonts w:hint="eastAsia"/>
        </w:rPr>
        <w:t>「しめなわをつくろう」という</w:t>
      </w:r>
      <w:r w:rsidR="00E64100" w:rsidRPr="00F709A7">
        <w:rPr>
          <w:rFonts w:hint="eastAsia"/>
        </w:rPr>
        <w:t>第２弾の</w:t>
      </w:r>
      <w:r w:rsidR="00E65AD2" w:rsidRPr="00F709A7">
        <w:rPr>
          <w:rFonts w:hint="eastAsia"/>
        </w:rPr>
        <w:t>ワークショップを開催予定</w:t>
      </w:r>
      <w:r w:rsidR="004B4D91">
        <w:rPr>
          <w:rFonts w:hint="eastAsia"/>
        </w:rPr>
        <w:t>である</w:t>
      </w:r>
      <w:r w:rsidR="00E65AD2" w:rsidRPr="00F709A7">
        <w:rPr>
          <w:rFonts w:hint="eastAsia"/>
        </w:rPr>
        <w:t>。</w:t>
      </w:r>
      <w:r w:rsidR="000B4790" w:rsidRPr="00F709A7">
        <w:rPr>
          <w:rFonts w:hint="eastAsia"/>
        </w:rPr>
        <w:t>講師は</w:t>
      </w:r>
      <w:r w:rsidR="00E64100" w:rsidRPr="00F709A7">
        <w:rPr>
          <w:rFonts w:hint="eastAsia"/>
        </w:rPr>
        <w:t>、</w:t>
      </w:r>
      <w:r w:rsidR="000B4790" w:rsidRPr="00F709A7">
        <w:rPr>
          <w:rFonts w:hint="eastAsia"/>
        </w:rPr>
        <w:t>しめ縄をなう技術をもった市民の方</w:t>
      </w:r>
      <w:r w:rsidR="00133D8F" w:rsidRPr="00F709A7">
        <w:rPr>
          <w:rFonts w:hint="eastAsia"/>
        </w:rPr>
        <w:t>が２人</w:t>
      </w:r>
      <w:r w:rsidR="000B4790" w:rsidRPr="00F709A7">
        <w:rPr>
          <w:rFonts w:hint="eastAsia"/>
        </w:rPr>
        <w:t>で、ののじと大根</w:t>
      </w:r>
      <w:r w:rsidR="00E64100" w:rsidRPr="00F709A7">
        <w:rPr>
          <w:rFonts w:hint="eastAsia"/>
        </w:rPr>
        <w:t>じめを</w:t>
      </w:r>
      <w:r w:rsidR="00133D8F" w:rsidRPr="00F709A7">
        <w:rPr>
          <w:rFonts w:hint="eastAsia"/>
        </w:rPr>
        <w:t>午前の部と午後の部で作る予定</w:t>
      </w:r>
      <w:r w:rsidR="00143BF8" w:rsidRPr="00F709A7">
        <w:rPr>
          <w:rFonts w:hint="eastAsia"/>
        </w:rPr>
        <w:t>で、１５組の申し込みをいただいている</w:t>
      </w:r>
      <w:r w:rsidR="00E64100" w:rsidRPr="00F709A7">
        <w:rPr>
          <w:rFonts w:hint="eastAsia"/>
        </w:rPr>
        <w:t>。</w:t>
      </w:r>
      <w:r w:rsidR="00931027" w:rsidRPr="00F709A7">
        <w:rPr>
          <w:rFonts w:hint="eastAsia"/>
        </w:rPr>
        <w:t>今回の企画展から</w:t>
      </w:r>
      <w:r w:rsidR="00A62A73" w:rsidRPr="00F709A7">
        <w:rPr>
          <w:rFonts w:hint="eastAsia"/>
        </w:rPr>
        <w:t>リピーターの</w:t>
      </w:r>
      <w:r w:rsidR="00931027" w:rsidRPr="00F709A7">
        <w:rPr>
          <w:rFonts w:hint="eastAsia"/>
        </w:rPr>
        <w:t>来館者を増やそうという試みとして、</w:t>
      </w:r>
      <w:r w:rsidR="00A4379D" w:rsidRPr="00F709A7">
        <w:rPr>
          <w:rFonts w:hint="eastAsia"/>
        </w:rPr>
        <w:t>荒川豊蔵資料館を参考にして、</w:t>
      </w:r>
      <w:r w:rsidR="00931027" w:rsidRPr="00F709A7">
        <w:rPr>
          <w:rFonts w:hint="eastAsia"/>
        </w:rPr>
        <w:t>ポイントカードの</w:t>
      </w:r>
      <w:r w:rsidR="004B5274" w:rsidRPr="00F709A7">
        <w:rPr>
          <w:rFonts w:hint="eastAsia"/>
        </w:rPr>
        <w:t>制度</w:t>
      </w:r>
      <w:r w:rsidR="00931027" w:rsidRPr="00F709A7">
        <w:rPr>
          <w:rFonts w:hint="eastAsia"/>
        </w:rPr>
        <w:t>を開始し</w:t>
      </w:r>
      <w:r w:rsidR="004B5274" w:rsidRPr="00F709A7">
        <w:rPr>
          <w:rFonts w:hint="eastAsia"/>
        </w:rPr>
        <w:t>、ステッカーなど特典を用意</w:t>
      </w:r>
      <w:r w:rsidR="00A16136" w:rsidRPr="00F709A7">
        <w:rPr>
          <w:rFonts w:hint="eastAsia"/>
        </w:rPr>
        <w:t>した</w:t>
      </w:r>
      <w:r w:rsidR="00931027" w:rsidRPr="00F709A7">
        <w:rPr>
          <w:rFonts w:hint="eastAsia"/>
        </w:rPr>
        <w:t>。</w:t>
      </w:r>
      <w:r w:rsidR="00ED6A54">
        <w:rPr>
          <w:rFonts w:hint="eastAsia"/>
        </w:rPr>
        <w:t>「</w:t>
      </w:r>
      <w:r w:rsidR="00A16136" w:rsidRPr="00F709A7">
        <w:rPr>
          <w:rFonts w:hint="eastAsia"/>
        </w:rPr>
        <w:t>めぐる植物のかたち</w:t>
      </w:r>
      <w:r w:rsidR="00ED6A54">
        <w:rPr>
          <w:rFonts w:hint="eastAsia"/>
        </w:rPr>
        <w:t>」</w:t>
      </w:r>
      <w:r w:rsidR="00A16136" w:rsidRPr="00F709A7">
        <w:rPr>
          <w:rFonts w:hint="eastAsia"/>
        </w:rPr>
        <w:t>の企画展が終了したら、文化財保護センターはスロープの改修工事を行う。</w:t>
      </w:r>
      <w:r w:rsidR="00931027" w:rsidRPr="00F709A7">
        <w:rPr>
          <w:rFonts w:hint="eastAsia"/>
        </w:rPr>
        <w:t>来年の２月</w:t>
      </w:r>
      <w:r w:rsidR="00A16136" w:rsidRPr="00F709A7">
        <w:rPr>
          <w:rFonts w:hint="eastAsia"/>
        </w:rPr>
        <w:t>２日</w:t>
      </w:r>
      <w:r w:rsidR="00931027" w:rsidRPr="00F709A7">
        <w:rPr>
          <w:rFonts w:hint="eastAsia"/>
        </w:rPr>
        <w:t>からは</w:t>
      </w:r>
      <w:r w:rsidR="00ED6A54">
        <w:rPr>
          <w:rFonts w:hint="eastAsia"/>
        </w:rPr>
        <w:t>「</w:t>
      </w:r>
      <w:r w:rsidR="00931027" w:rsidRPr="00F709A7">
        <w:rPr>
          <w:rFonts w:hint="eastAsia"/>
        </w:rPr>
        <w:t>神仏習合と里山伏</w:t>
      </w:r>
      <w:r w:rsidR="00ED6A54">
        <w:rPr>
          <w:rFonts w:hint="eastAsia"/>
        </w:rPr>
        <w:t>」</w:t>
      </w:r>
      <w:r w:rsidR="00931027" w:rsidRPr="00F709A7">
        <w:rPr>
          <w:rFonts w:hint="eastAsia"/>
        </w:rPr>
        <w:t>という企画展を開催予定</w:t>
      </w:r>
      <w:r w:rsidR="00A16136" w:rsidRPr="00F709A7">
        <w:rPr>
          <w:rFonts w:hint="eastAsia"/>
        </w:rPr>
        <w:t>で、現在、古文書を中心に資料収集にあた</w:t>
      </w:r>
      <w:r w:rsidR="007E3156" w:rsidRPr="00F709A7">
        <w:rPr>
          <w:rFonts w:hint="eastAsia"/>
        </w:rPr>
        <w:t>っ</w:t>
      </w:r>
      <w:r w:rsidR="00A16136" w:rsidRPr="00F709A7">
        <w:rPr>
          <w:rFonts w:hint="eastAsia"/>
        </w:rPr>
        <w:t>ている</w:t>
      </w:r>
      <w:r w:rsidR="00931027" w:rsidRPr="00F709A7">
        <w:rPr>
          <w:rFonts w:hint="eastAsia"/>
        </w:rPr>
        <w:t>。</w:t>
      </w:r>
      <w:r w:rsidR="007E3156" w:rsidRPr="00F709A7">
        <w:rPr>
          <w:rFonts w:hint="eastAsia"/>
        </w:rPr>
        <w:t>現在、計画段階であるが、長滝白山神社の宮司を講師に招き、講演会を企画する予定</w:t>
      </w:r>
      <w:r w:rsidR="004B4D91">
        <w:rPr>
          <w:rFonts w:hint="eastAsia"/>
        </w:rPr>
        <w:t>である</w:t>
      </w:r>
      <w:r w:rsidR="007E3156" w:rsidRPr="00F709A7">
        <w:rPr>
          <w:rFonts w:hint="eastAsia"/>
        </w:rPr>
        <w:t>。</w:t>
      </w:r>
    </w:p>
    <w:p w14:paraId="246EA2AB" w14:textId="698552A8" w:rsidR="000C3805" w:rsidRPr="00F709A7" w:rsidRDefault="000F2F26">
      <w:r w:rsidRPr="00F709A7">
        <w:rPr>
          <w:rFonts w:hint="eastAsia"/>
        </w:rPr>
        <w:t>事務局：</w:t>
      </w:r>
      <w:r w:rsidR="00931027" w:rsidRPr="00F709A7">
        <w:rPr>
          <w:rFonts w:hint="eastAsia"/>
        </w:rPr>
        <w:t>令和８年度の</w:t>
      </w:r>
      <w:r w:rsidR="002E0D05" w:rsidRPr="00F709A7">
        <w:rPr>
          <w:rFonts w:hint="eastAsia"/>
        </w:rPr>
        <w:t>７月末から</w:t>
      </w:r>
      <w:r w:rsidR="004F3AB4" w:rsidRPr="00F709A7">
        <w:rPr>
          <w:rFonts w:hint="eastAsia"/>
        </w:rPr>
        <w:t>１２月末にかけて</w:t>
      </w:r>
      <w:r w:rsidR="00931027" w:rsidRPr="00F709A7">
        <w:rPr>
          <w:rFonts w:hint="eastAsia"/>
        </w:rPr>
        <w:t>は酒造についての企画展を開催予定</w:t>
      </w:r>
      <w:r w:rsidR="002E0D05" w:rsidRPr="00F709A7">
        <w:rPr>
          <w:rFonts w:hint="eastAsia"/>
        </w:rPr>
        <w:t>している</w:t>
      </w:r>
      <w:r w:rsidR="00931027" w:rsidRPr="00F709A7">
        <w:rPr>
          <w:rFonts w:hint="eastAsia"/>
        </w:rPr>
        <w:t>。</w:t>
      </w:r>
      <w:r w:rsidR="004F3AB4" w:rsidRPr="00F709A7">
        <w:rPr>
          <w:rFonts w:hint="eastAsia"/>
        </w:rPr>
        <w:t>本市の近隣地域の酒造について、江戸時代以降から現代まで、</w:t>
      </w:r>
      <w:r w:rsidR="00205B74" w:rsidRPr="00F709A7">
        <w:rPr>
          <w:rFonts w:hint="eastAsia"/>
        </w:rPr>
        <w:t>各酒蔵が持っている資料</w:t>
      </w:r>
      <w:r w:rsidR="00C57165" w:rsidRPr="00F709A7">
        <w:rPr>
          <w:rFonts w:hint="eastAsia"/>
        </w:rPr>
        <w:t>の</w:t>
      </w:r>
      <w:r w:rsidR="00205B74" w:rsidRPr="00F709A7">
        <w:rPr>
          <w:rFonts w:hint="eastAsia"/>
        </w:rPr>
        <w:t>借用</w:t>
      </w:r>
      <w:r w:rsidR="00C57165" w:rsidRPr="00F709A7">
        <w:rPr>
          <w:rFonts w:hint="eastAsia"/>
        </w:rPr>
        <w:t>や製造工程の見学</w:t>
      </w:r>
      <w:r w:rsidR="00205B74" w:rsidRPr="00F709A7">
        <w:rPr>
          <w:rFonts w:hint="eastAsia"/>
        </w:rPr>
        <w:t>など、</w:t>
      </w:r>
      <w:r w:rsidR="00931027" w:rsidRPr="00F709A7">
        <w:rPr>
          <w:rFonts w:hint="eastAsia"/>
        </w:rPr>
        <w:t>多治見税務署管轄内の</w:t>
      </w:r>
      <w:r w:rsidR="004F3AB4" w:rsidRPr="00F709A7">
        <w:rPr>
          <w:rFonts w:hint="eastAsia"/>
        </w:rPr>
        <w:t>三千盛や中島醸造、千古乃岩酒造など</w:t>
      </w:r>
      <w:r w:rsidR="00931027" w:rsidRPr="00F709A7">
        <w:rPr>
          <w:rFonts w:hint="eastAsia"/>
        </w:rPr>
        <w:t>酒造会社の協力を得て行っていく。</w:t>
      </w:r>
      <w:r w:rsidR="004F3AB4" w:rsidRPr="00F709A7">
        <w:rPr>
          <w:rFonts w:hint="eastAsia"/>
        </w:rPr>
        <w:t>また、既に廃業した本市の酒蔵の資料なども活用する予定で</w:t>
      </w:r>
      <w:r w:rsidR="00404D73" w:rsidRPr="00F709A7">
        <w:rPr>
          <w:rFonts w:hint="eastAsia"/>
        </w:rPr>
        <w:t>ある</w:t>
      </w:r>
      <w:r w:rsidR="004F3AB4" w:rsidRPr="00F709A7">
        <w:rPr>
          <w:rFonts w:hint="eastAsia"/>
        </w:rPr>
        <w:t>。</w:t>
      </w:r>
    </w:p>
    <w:p w14:paraId="6CED1F05" w14:textId="77777777" w:rsidR="00ED6A54" w:rsidRDefault="0035539F">
      <w:r w:rsidRPr="00F709A7">
        <w:rPr>
          <w:rFonts w:hint="eastAsia"/>
        </w:rPr>
        <w:t>事務局：</w:t>
      </w:r>
      <w:r w:rsidR="00B77DDF" w:rsidRPr="00F709A7">
        <w:rPr>
          <w:rFonts w:hint="eastAsia"/>
        </w:rPr>
        <w:t>学校との連携については、</w:t>
      </w:r>
      <w:r w:rsidR="00691218" w:rsidRPr="00F709A7">
        <w:rPr>
          <w:rFonts w:hint="eastAsia"/>
        </w:rPr>
        <w:t>今年度、</w:t>
      </w:r>
      <w:r w:rsidR="00B77DDF" w:rsidRPr="00F709A7">
        <w:rPr>
          <w:rFonts w:hint="eastAsia"/>
        </w:rPr>
        <w:t>養正小学校、小泉小学校、池田小学校、昭和小学校の４校の対応をした。昭和小学校は多度神社</w:t>
      </w:r>
      <w:r w:rsidR="00691218" w:rsidRPr="00F709A7">
        <w:rPr>
          <w:rFonts w:hint="eastAsia"/>
        </w:rPr>
        <w:t>が文化財指定になってから</w:t>
      </w:r>
      <w:r w:rsidR="00404D73" w:rsidRPr="00F709A7">
        <w:rPr>
          <w:rFonts w:hint="eastAsia"/>
        </w:rPr>
        <w:t>３</w:t>
      </w:r>
      <w:r w:rsidR="00691218" w:rsidRPr="00F709A7">
        <w:rPr>
          <w:rFonts w:hint="eastAsia"/>
        </w:rPr>
        <w:t>年生が</w:t>
      </w:r>
      <w:r w:rsidR="00404D73" w:rsidRPr="00F709A7">
        <w:rPr>
          <w:rFonts w:hint="eastAsia"/>
        </w:rPr>
        <w:t>見学をするということで氏子総代と新羅神社と文化財保護センターで説明</w:t>
      </w:r>
      <w:r w:rsidR="004B4D91">
        <w:rPr>
          <w:rFonts w:hint="eastAsia"/>
        </w:rPr>
        <w:t>を行った</w:t>
      </w:r>
      <w:r w:rsidR="00404D73" w:rsidRPr="00F709A7">
        <w:rPr>
          <w:rFonts w:hint="eastAsia"/>
        </w:rPr>
        <w:t>。</w:t>
      </w:r>
      <w:r w:rsidR="00B77DDF" w:rsidRPr="00F709A7">
        <w:rPr>
          <w:rFonts w:hint="eastAsia"/>
        </w:rPr>
        <w:t>池田小学校は</w:t>
      </w:r>
      <w:r w:rsidR="00404D73" w:rsidRPr="00F709A7">
        <w:rPr>
          <w:rFonts w:hint="eastAsia"/>
        </w:rPr>
        <w:t>、同じように３年生が地域の歴史の勉強をする中で、</w:t>
      </w:r>
      <w:r w:rsidR="00B77DDF" w:rsidRPr="00F709A7">
        <w:rPr>
          <w:rFonts w:hint="eastAsia"/>
        </w:rPr>
        <w:t>喜多町西遺跡</w:t>
      </w:r>
      <w:r w:rsidR="00404D73" w:rsidRPr="00F709A7">
        <w:rPr>
          <w:rFonts w:hint="eastAsia"/>
        </w:rPr>
        <w:t>と池田１号古墳をめぐる</w:t>
      </w:r>
      <w:r w:rsidR="00B77DDF" w:rsidRPr="00F709A7">
        <w:rPr>
          <w:rFonts w:hint="eastAsia"/>
        </w:rPr>
        <w:t>授業の対応を実施した。</w:t>
      </w:r>
    </w:p>
    <w:p w14:paraId="43635143" w14:textId="2E9A34EC" w:rsidR="001C1413" w:rsidRPr="00F709A7" w:rsidRDefault="00B77DDF">
      <w:r w:rsidRPr="00F709A7">
        <w:rPr>
          <w:rFonts w:hint="eastAsia"/>
        </w:rPr>
        <w:t>事務局：</w:t>
      </w:r>
      <w:r w:rsidR="001C1413" w:rsidRPr="00F709A7">
        <w:rPr>
          <w:rFonts w:hint="eastAsia"/>
        </w:rPr>
        <w:t>今年度の文化財の解説看板の設置については、</w:t>
      </w:r>
      <w:r w:rsidR="00404D73" w:rsidRPr="00F709A7">
        <w:rPr>
          <w:rFonts w:hint="eastAsia"/>
        </w:rPr>
        <w:t>毎年、張替をしたり新設をしたりしている。今年度は、</w:t>
      </w:r>
      <w:r w:rsidR="001C1413" w:rsidRPr="00F709A7">
        <w:rPr>
          <w:rFonts w:hint="eastAsia"/>
        </w:rPr>
        <w:t>根本小学校の敷地内に北丘１号古墳が移築されており、そこに看板を設置予定</w:t>
      </w:r>
      <w:r w:rsidR="00404D73" w:rsidRPr="00F709A7">
        <w:rPr>
          <w:rFonts w:hint="eastAsia"/>
        </w:rPr>
        <w:t>である</w:t>
      </w:r>
      <w:r w:rsidR="001C1413" w:rsidRPr="00F709A7">
        <w:rPr>
          <w:rFonts w:hint="eastAsia"/>
        </w:rPr>
        <w:t>。</w:t>
      </w:r>
    </w:p>
    <w:p w14:paraId="76D08C84" w14:textId="1D834D89" w:rsidR="00404D73" w:rsidRPr="00F709A7" w:rsidRDefault="001C1413">
      <w:r w:rsidRPr="00F709A7">
        <w:rPr>
          <w:rFonts w:hint="eastAsia"/>
        </w:rPr>
        <w:t>事務局：寄付資料は、</w:t>
      </w:r>
      <w:r w:rsidR="00404D73" w:rsidRPr="00F709A7">
        <w:rPr>
          <w:rFonts w:hint="eastAsia"/>
        </w:rPr>
        <w:t>今年度の</w:t>
      </w:r>
      <w:r w:rsidRPr="00F709A7">
        <w:rPr>
          <w:rFonts w:hint="eastAsia"/>
        </w:rPr>
        <w:t>１１月までに１１件、</w:t>
      </w:r>
      <w:r w:rsidR="00404D73" w:rsidRPr="00F709A7">
        <w:rPr>
          <w:rFonts w:hint="eastAsia"/>
        </w:rPr>
        <w:t>Ｐ２２に載せてあるが、</w:t>
      </w:r>
      <w:r w:rsidRPr="00F709A7">
        <w:rPr>
          <w:rFonts w:hint="eastAsia"/>
        </w:rPr>
        <w:t>髪結道具や笠原鉢など点数</w:t>
      </w:r>
      <w:r w:rsidR="004B4D91">
        <w:rPr>
          <w:rFonts w:hint="eastAsia"/>
        </w:rPr>
        <w:t>として</w:t>
      </w:r>
      <w:r w:rsidRPr="00F709A7">
        <w:rPr>
          <w:rFonts w:hint="eastAsia"/>
        </w:rPr>
        <w:t>１，８７９点を受領した。</w:t>
      </w:r>
      <w:r w:rsidR="00404D73" w:rsidRPr="00F709A7">
        <w:rPr>
          <w:rFonts w:hint="eastAsia"/>
        </w:rPr>
        <w:t>来週は、無形文化財で指定になっていた上絵付の佐分利さんのご家族から作品の寄付をして</w:t>
      </w:r>
      <w:r w:rsidR="004B4D91">
        <w:rPr>
          <w:rFonts w:hint="eastAsia"/>
        </w:rPr>
        <w:t>いただく</w:t>
      </w:r>
      <w:r w:rsidR="00404D73" w:rsidRPr="00F709A7">
        <w:rPr>
          <w:rFonts w:hint="eastAsia"/>
        </w:rPr>
        <w:t>予定で</w:t>
      </w:r>
      <w:r w:rsidR="004B4D91">
        <w:rPr>
          <w:rFonts w:hint="eastAsia"/>
        </w:rPr>
        <w:t>ある</w:t>
      </w:r>
      <w:r w:rsidR="00404D73" w:rsidRPr="00F709A7">
        <w:rPr>
          <w:rFonts w:hint="eastAsia"/>
        </w:rPr>
        <w:t>。</w:t>
      </w:r>
      <w:r w:rsidR="004B4D91">
        <w:rPr>
          <w:rFonts w:hint="eastAsia"/>
        </w:rPr>
        <w:t>今後、</w:t>
      </w:r>
      <w:r w:rsidR="007671C6" w:rsidRPr="00F709A7">
        <w:rPr>
          <w:rFonts w:hint="eastAsia"/>
        </w:rPr>
        <w:t>このような資料を駅北庁舎で展示できたらと考えている。</w:t>
      </w:r>
    </w:p>
    <w:p w14:paraId="54315AB2" w14:textId="3C4870C6" w:rsidR="000C3805" w:rsidRPr="00F709A7" w:rsidRDefault="00460888">
      <w:r w:rsidRPr="00F709A7">
        <w:rPr>
          <w:rFonts w:hint="eastAsia"/>
        </w:rPr>
        <w:t>事務局：</w:t>
      </w:r>
      <w:r w:rsidR="00D612AB" w:rsidRPr="00F709A7">
        <w:rPr>
          <w:rFonts w:hint="eastAsia"/>
        </w:rPr>
        <w:t>収集資料については、</w:t>
      </w:r>
      <w:r w:rsidRPr="00F709A7">
        <w:rPr>
          <w:rFonts w:hint="eastAsia"/>
        </w:rPr>
        <w:t>文化財保護センター収蔵品の貸し出しは７件</w:t>
      </w:r>
      <w:r w:rsidR="004B4D91">
        <w:rPr>
          <w:rFonts w:hint="eastAsia"/>
        </w:rPr>
        <w:t>であり</w:t>
      </w:r>
      <w:r w:rsidRPr="00F709A7">
        <w:rPr>
          <w:rFonts w:hint="eastAsia"/>
        </w:rPr>
        <w:t>、</w:t>
      </w:r>
      <w:r w:rsidR="00D612AB" w:rsidRPr="00F709A7">
        <w:rPr>
          <w:rFonts w:hint="eastAsia"/>
        </w:rPr>
        <w:t>資料館等に貸し出した。</w:t>
      </w:r>
      <w:r w:rsidRPr="00F709A7">
        <w:rPr>
          <w:rFonts w:hint="eastAsia"/>
        </w:rPr>
        <w:t>昔の道具体験セットは６件貸し出しを行った。学校の先生方からは</w:t>
      </w:r>
      <w:r w:rsidR="00D612AB" w:rsidRPr="00F709A7">
        <w:rPr>
          <w:rFonts w:hint="eastAsia"/>
        </w:rPr>
        <w:t>、文化財保護センターで</w:t>
      </w:r>
      <w:r w:rsidRPr="00F709A7">
        <w:rPr>
          <w:rFonts w:hint="eastAsia"/>
        </w:rPr>
        <w:t>戦争の関係資料の貸し出しを充実させてほしいと</w:t>
      </w:r>
      <w:r w:rsidR="004B4D91">
        <w:rPr>
          <w:rFonts w:hint="eastAsia"/>
        </w:rPr>
        <w:t>の</w:t>
      </w:r>
      <w:r w:rsidRPr="00F709A7">
        <w:rPr>
          <w:rFonts w:hint="eastAsia"/>
        </w:rPr>
        <w:t>ご意見をいただいて</w:t>
      </w:r>
      <w:r w:rsidR="00F83AEC" w:rsidRPr="00F709A7">
        <w:rPr>
          <w:rFonts w:hint="eastAsia"/>
        </w:rPr>
        <w:t>おり、セットを新しく作っていけたらと考えて</w:t>
      </w:r>
      <w:r w:rsidRPr="00F709A7">
        <w:rPr>
          <w:rFonts w:hint="eastAsia"/>
        </w:rPr>
        <w:t>いる。写真等の貸し出しは、</w:t>
      </w:r>
      <w:r w:rsidR="00F83AEC" w:rsidRPr="00F709A7">
        <w:rPr>
          <w:rFonts w:hint="eastAsia"/>
        </w:rPr>
        <w:t>１１月までに</w:t>
      </w:r>
      <w:r w:rsidRPr="00F709A7">
        <w:rPr>
          <w:rFonts w:hint="eastAsia"/>
        </w:rPr>
        <w:t>３件の実績がある。また、</w:t>
      </w:r>
      <w:r w:rsidR="00F83AEC" w:rsidRPr="00F709A7">
        <w:rPr>
          <w:rFonts w:hint="eastAsia"/>
        </w:rPr>
        <w:t>最近、</w:t>
      </w:r>
      <w:r w:rsidRPr="00F709A7">
        <w:rPr>
          <w:rFonts w:hint="eastAsia"/>
        </w:rPr>
        <w:t>お届けセミナーという大人向けの講座の講師</w:t>
      </w:r>
      <w:r w:rsidR="008A7E58" w:rsidRPr="00F709A7">
        <w:rPr>
          <w:rFonts w:hint="eastAsia"/>
        </w:rPr>
        <w:t>としての依頼も</w:t>
      </w:r>
      <w:r w:rsidR="00F83AEC" w:rsidRPr="00F709A7">
        <w:rPr>
          <w:rFonts w:hint="eastAsia"/>
        </w:rPr>
        <w:t>町内会などから</w:t>
      </w:r>
      <w:r w:rsidR="008A7E58" w:rsidRPr="00F709A7">
        <w:rPr>
          <w:rFonts w:hint="eastAsia"/>
        </w:rPr>
        <w:t>あ</w:t>
      </w:r>
      <w:r w:rsidR="00F83AEC" w:rsidRPr="00F709A7">
        <w:rPr>
          <w:rFonts w:hint="eastAsia"/>
        </w:rPr>
        <w:t>り、１２月には脇之島で</w:t>
      </w:r>
      <w:r w:rsidR="00A005F4" w:rsidRPr="00F709A7">
        <w:rPr>
          <w:rFonts w:hint="eastAsia"/>
        </w:rPr>
        <w:t>お届け</w:t>
      </w:r>
      <w:r w:rsidR="00F83AEC" w:rsidRPr="00F709A7">
        <w:rPr>
          <w:rFonts w:hint="eastAsia"/>
        </w:rPr>
        <w:t>セミナー</w:t>
      </w:r>
      <w:r w:rsidR="00A005F4" w:rsidRPr="00F709A7">
        <w:rPr>
          <w:rFonts w:hint="eastAsia"/>
        </w:rPr>
        <w:t>の</w:t>
      </w:r>
      <w:r w:rsidR="00F83AEC" w:rsidRPr="00F709A7">
        <w:rPr>
          <w:rFonts w:hint="eastAsia"/>
        </w:rPr>
        <w:t>講師を行う予定である</w:t>
      </w:r>
      <w:r w:rsidR="008A7E58" w:rsidRPr="00F709A7">
        <w:rPr>
          <w:rFonts w:hint="eastAsia"/>
        </w:rPr>
        <w:t>。</w:t>
      </w:r>
    </w:p>
    <w:p w14:paraId="1C1E0712" w14:textId="28C6A9AF" w:rsidR="00A005F4" w:rsidRPr="00F709A7" w:rsidRDefault="00A005F4">
      <w:r w:rsidRPr="00F709A7">
        <w:rPr>
          <w:rFonts w:hint="eastAsia"/>
        </w:rPr>
        <w:t>深谷委員長：ここまで説明があったが意見や質問はないか。企画展をま</w:t>
      </w:r>
      <w:r w:rsidR="00ED6A54">
        <w:rPr>
          <w:rFonts w:hint="eastAsia"/>
        </w:rPr>
        <w:t>だ</w:t>
      </w:r>
      <w:r w:rsidRPr="00F709A7">
        <w:rPr>
          <w:rFonts w:hint="eastAsia"/>
        </w:rPr>
        <w:t>観ていない委員はぜひ行っていただきたい。次に市史編さんについて事務局より説明願う。</w:t>
      </w:r>
    </w:p>
    <w:p w14:paraId="6B670C2D" w14:textId="77777777" w:rsidR="00895912" w:rsidRPr="00F709A7" w:rsidRDefault="005D1762">
      <w:r w:rsidRPr="00F709A7">
        <w:rPr>
          <w:rFonts w:hint="eastAsia"/>
        </w:rPr>
        <w:t>事務局：先日の１０月１７日に市史編</w:t>
      </w:r>
      <w:r w:rsidR="005F2250" w:rsidRPr="00F709A7">
        <w:rPr>
          <w:rFonts w:hint="eastAsia"/>
        </w:rPr>
        <w:t>さん</w:t>
      </w:r>
      <w:r w:rsidRPr="00F709A7">
        <w:rPr>
          <w:rFonts w:hint="eastAsia"/>
        </w:rPr>
        <w:t>準備委員会を開催したところ</w:t>
      </w:r>
      <w:r w:rsidR="005F2250" w:rsidRPr="00F709A7">
        <w:rPr>
          <w:rFonts w:hint="eastAsia"/>
        </w:rPr>
        <w:t>、委員のみなさんに多数出席していただいた</w:t>
      </w:r>
      <w:r w:rsidRPr="00F709A7">
        <w:rPr>
          <w:rFonts w:hint="eastAsia"/>
        </w:rPr>
        <w:t>。現在、</w:t>
      </w:r>
      <w:r w:rsidR="008512C2" w:rsidRPr="00F709A7">
        <w:rPr>
          <w:rFonts w:hint="eastAsia"/>
        </w:rPr>
        <w:t>市史編さん委員会の</w:t>
      </w:r>
      <w:r w:rsidRPr="00F709A7">
        <w:rPr>
          <w:rFonts w:hint="eastAsia"/>
        </w:rPr>
        <w:t>要綱</w:t>
      </w:r>
      <w:r w:rsidR="008512C2" w:rsidRPr="00F709A7">
        <w:rPr>
          <w:rFonts w:hint="eastAsia"/>
        </w:rPr>
        <w:t>の作成を進めている</w:t>
      </w:r>
      <w:r w:rsidRPr="00F709A7">
        <w:rPr>
          <w:rFonts w:hint="eastAsia"/>
        </w:rPr>
        <w:t>。併せて市史編</w:t>
      </w:r>
      <w:r w:rsidR="00A138D4" w:rsidRPr="00F709A7">
        <w:rPr>
          <w:rFonts w:hint="eastAsia"/>
        </w:rPr>
        <w:t>さん</w:t>
      </w:r>
      <w:r w:rsidRPr="00F709A7">
        <w:rPr>
          <w:rFonts w:hint="eastAsia"/>
        </w:rPr>
        <w:t>に関係する歴史的な公文書</w:t>
      </w:r>
      <w:r w:rsidR="00A138D4" w:rsidRPr="00F709A7">
        <w:rPr>
          <w:rFonts w:hint="eastAsia"/>
        </w:rPr>
        <w:t>が本市の本庁舎に長期文書として保管されており、明治時代の</w:t>
      </w:r>
      <w:r w:rsidR="00895912" w:rsidRPr="00F709A7">
        <w:rPr>
          <w:rFonts w:hint="eastAsia"/>
        </w:rPr>
        <w:t>公文書</w:t>
      </w:r>
      <w:r w:rsidR="00A138D4" w:rsidRPr="00F709A7">
        <w:rPr>
          <w:rFonts w:hint="eastAsia"/>
        </w:rPr>
        <w:t>もあった</w:t>
      </w:r>
      <w:r w:rsidR="00895912" w:rsidRPr="00F709A7">
        <w:rPr>
          <w:rFonts w:hint="eastAsia"/>
        </w:rPr>
        <w:t>。しかし、</w:t>
      </w:r>
      <w:r w:rsidR="00A138D4" w:rsidRPr="00F709A7">
        <w:rPr>
          <w:rFonts w:hint="eastAsia"/>
        </w:rPr>
        <w:t>合併をした前の村の時代の文書はないようであるが、ある程度は明治からのも</w:t>
      </w:r>
      <w:r w:rsidR="00A138D4" w:rsidRPr="00F709A7">
        <w:rPr>
          <w:rFonts w:hint="eastAsia"/>
        </w:rPr>
        <w:lastRenderedPageBreak/>
        <w:t>のが残っている。</w:t>
      </w:r>
      <w:r w:rsidR="00445CAE" w:rsidRPr="00F709A7">
        <w:rPr>
          <w:rFonts w:hint="eastAsia"/>
        </w:rPr>
        <w:t>試しにひと箱開けたら</w:t>
      </w:r>
      <w:r w:rsidR="00895912" w:rsidRPr="00F709A7">
        <w:rPr>
          <w:rFonts w:hint="eastAsia"/>
        </w:rPr>
        <w:t>西浦圓治氏の文書が発見された。全庁的に長期文書を残すか廃棄するかを各課で確認しており、各課が廃棄と決定したものについて、市史編さんに関連する文書は文化財保護センターが今年度末から次年度初めに引き取る予定である。</w:t>
      </w:r>
    </w:p>
    <w:p w14:paraId="36753C87" w14:textId="68550357" w:rsidR="00895912" w:rsidRPr="00F709A7" w:rsidRDefault="00895912">
      <w:r w:rsidRPr="00F709A7">
        <w:rPr>
          <w:rFonts w:hint="eastAsia"/>
        </w:rPr>
        <w:t>教育長：本庁舎の地下に書庫があるが、膨大な量の過去の文書が保管されており、</w:t>
      </w:r>
      <w:r w:rsidR="006B01FA" w:rsidRPr="00F709A7">
        <w:rPr>
          <w:rFonts w:hint="eastAsia"/>
        </w:rPr>
        <w:t>全部持ってきたら、こちらの倉庫自体が足りなくなるため、廃棄するという段階になった時に教育委員会のフィルターを通して、歴史上価値がある文書を引き取ることとしたい。行政上価値がある文書と歴史上価値がある文書は別であるため、それぞれの角度から判断する予定である。</w:t>
      </w:r>
    </w:p>
    <w:p w14:paraId="047132F6" w14:textId="4562B5EF" w:rsidR="005D1762" w:rsidRPr="00F709A7" w:rsidRDefault="004B4D91">
      <w:r>
        <w:rPr>
          <w:rFonts w:hint="eastAsia"/>
        </w:rPr>
        <w:t>事務局：</w:t>
      </w:r>
      <w:r w:rsidR="006B01FA" w:rsidRPr="00F709A7">
        <w:rPr>
          <w:rFonts w:hint="eastAsia"/>
        </w:rPr>
        <w:t>以前、小木曽委員が県から依頼を受けて各学校の歴史資料を調査した実績がある。それを確認しながら、新たに</w:t>
      </w:r>
      <w:r w:rsidR="005D1762" w:rsidRPr="00F709A7">
        <w:rPr>
          <w:rFonts w:hint="eastAsia"/>
        </w:rPr>
        <w:t>市内の小中学校</w:t>
      </w:r>
      <w:r w:rsidR="006B01FA" w:rsidRPr="00F709A7">
        <w:rPr>
          <w:rFonts w:hint="eastAsia"/>
        </w:rPr>
        <w:t>に</w:t>
      </w:r>
      <w:r w:rsidR="005D1762" w:rsidRPr="00F709A7">
        <w:rPr>
          <w:rFonts w:hint="eastAsia"/>
        </w:rPr>
        <w:t>歴史資料調査</w:t>
      </w:r>
      <w:r w:rsidR="006B01FA" w:rsidRPr="00F709A7">
        <w:rPr>
          <w:rFonts w:hint="eastAsia"/>
        </w:rPr>
        <w:t>票を送付したところである。１２月には</w:t>
      </w:r>
      <w:r>
        <w:rPr>
          <w:rFonts w:hint="eastAsia"/>
        </w:rPr>
        <w:t>市内のどこの</w:t>
      </w:r>
      <w:r w:rsidR="006B01FA" w:rsidRPr="00F709A7">
        <w:rPr>
          <w:rFonts w:hint="eastAsia"/>
        </w:rPr>
        <w:t>学校から調査するかを決める予定である。まずは、養正小学校から入りたいと考えている。早川先生も同行していただけるとの回答を得ており、今年中に２校</w:t>
      </w:r>
      <w:r w:rsidR="000E09BA" w:rsidRPr="00F709A7">
        <w:rPr>
          <w:rFonts w:hint="eastAsia"/>
        </w:rPr>
        <w:t>ぐらい調査に入れたらと考えている</w:t>
      </w:r>
      <w:r w:rsidR="006B01FA" w:rsidRPr="00F709A7">
        <w:rPr>
          <w:rFonts w:hint="eastAsia"/>
        </w:rPr>
        <w:t>。</w:t>
      </w:r>
      <w:r w:rsidR="000E09BA" w:rsidRPr="00F709A7">
        <w:rPr>
          <w:rFonts w:hint="eastAsia"/>
        </w:rPr>
        <w:t>歴史の古い</w:t>
      </w:r>
      <w:r w:rsidR="006B01FA" w:rsidRPr="00F709A7">
        <w:rPr>
          <w:rFonts w:hint="eastAsia"/>
        </w:rPr>
        <w:t>小</w:t>
      </w:r>
      <w:r w:rsidR="009245E4" w:rsidRPr="00F709A7">
        <w:rPr>
          <w:rFonts w:hint="eastAsia"/>
        </w:rPr>
        <w:t>学校からスタートし、中学校の調査へと進んでいき、令和９年度の完了を目指す。併せて戦争の関係の聞き取りを</w:t>
      </w:r>
      <w:r w:rsidR="000E09BA" w:rsidRPr="00F709A7">
        <w:rPr>
          <w:rFonts w:hint="eastAsia"/>
        </w:rPr>
        <w:t>早急に</w:t>
      </w:r>
      <w:r w:rsidR="009245E4" w:rsidRPr="00F709A7">
        <w:rPr>
          <w:rFonts w:hint="eastAsia"/>
        </w:rPr>
        <w:t>進めていく</w:t>
      </w:r>
      <w:r w:rsidR="000E09BA" w:rsidRPr="00F709A7">
        <w:rPr>
          <w:rFonts w:hint="eastAsia"/>
        </w:rPr>
        <w:t>予定である</w:t>
      </w:r>
      <w:r w:rsidR="009245E4" w:rsidRPr="00F709A7">
        <w:rPr>
          <w:rFonts w:hint="eastAsia"/>
        </w:rPr>
        <w:t>。</w:t>
      </w:r>
      <w:r w:rsidR="000E09BA" w:rsidRPr="00F709A7">
        <w:rPr>
          <w:rFonts w:hint="eastAsia"/>
        </w:rPr>
        <w:t>特に多治見空襲の本を執筆された方にご紹介いただきながら、当時の</w:t>
      </w:r>
      <w:r>
        <w:rPr>
          <w:rFonts w:hint="eastAsia"/>
        </w:rPr>
        <w:t>ことを知る</w:t>
      </w:r>
      <w:r w:rsidR="0047244D" w:rsidRPr="00F709A7">
        <w:rPr>
          <w:rFonts w:hint="eastAsia"/>
        </w:rPr>
        <w:t>ご存命の方々</w:t>
      </w:r>
      <w:r w:rsidR="000E09BA" w:rsidRPr="00F709A7">
        <w:rPr>
          <w:rFonts w:hint="eastAsia"/>
        </w:rPr>
        <w:t>に聞き取りができたらと考えている。</w:t>
      </w:r>
      <w:r w:rsidR="0047244D" w:rsidRPr="00F709A7">
        <w:rPr>
          <w:rFonts w:hint="eastAsia"/>
        </w:rPr>
        <w:t>また、各委員の方にご意見をお聞きするため、個別に電話をする予定である。</w:t>
      </w:r>
    </w:p>
    <w:p w14:paraId="05BCC81C" w14:textId="0879791E" w:rsidR="009245E4" w:rsidRPr="00F709A7" w:rsidRDefault="0047244D">
      <w:r w:rsidRPr="00F709A7">
        <w:rPr>
          <w:rFonts w:hint="eastAsia"/>
        </w:rPr>
        <w:t>小木曽</w:t>
      </w:r>
      <w:r w:rsidR="009245E4" w:rsidRPr="00F709A7">
        <w:rPr>
          <w:rFonts w:hint="eastAsia"/>
        </w:rPr>
        <w:t>委員：</w:t>
      </w:r>
      <w:r w:rsidRPr="00F709A7">
        <w:rPr>
          <w:rFonts w:hint="eastAsia"/>
        </w:rPr>
        <w:t>学校日誌はとても貴重であるが、</w:t>
      </w:r>
      <w:r w:rsidR="004B4D91">
        <w:rPr>
          <w:rFonts w:hint="eastAsia"/>
        </w:rPr>
        <w:t>過去に</w:t>
      </w:r>
      <w:r w:rsidRPr="00F709A7">
        <w:rPr>
          <w:rFonts w:hint="eastAsia"/>
        </w:rPr>
        <w:t>何年以上前の</w:t>
      </w:r>
      <w:r w:rsidR="004B4D91">
        <w:rPr>
          <w:rFonts w:hint="eastAsia"/>
        </w:rPr>
        <w:t>日誌は</w:t>
      </w:r>
      <w:r w:rsidRPr="00F709A7">
        <w:rPr>
          <w:rFonts w:hint="eastAsia"/>
        </w:rPr>
        <w:t>廃棄してもいいという指令が</w:t>
      </w:r>
      <w:r w:rsidR="0079760D" w:rsidRPr="00F709A7">
        <w:rPr>
          <w:rFonts w:hint="eastAsia"/>
        </w:rPr>
        <w:t>あった</w:t>
      </w:r>
      <w:r w:rsidRPr="00F709A7">
        <w:rPr>
          <w:rFonts w:hint="eastAsia"/>
        </w:rPr>
        <w:t>ため、大部分は廃棄されている。</w:t>
      </w:r>
      <w:r w:rsidR="0079760D" w:rsidRPr="00F709A7">
        <w:rPr>
          <w:rFonts w:hint="eastAsia"/>
        </w:rPr>
        <w:t>私が調査した時は、</w:t>
      </w:r>
      <w:r w:rsidRPr="00F709A7">
        <w:rPr>
          <w:rFonts w:hint="eastAsia"/>
        </w:rPr>
        <w:t>池田小学校と養正小学校は古い学校日誌</w:t>
      </w:r>
      <w:r w:rsidR="004B4D91">
        <w:rPr>
          <w:rFonts w:hint="eastAsia"/>
        </w:rPr>
        <w:t>が</w:t>
      </w:r>
      <w:r w:rsidRPr="00F709A7">
        <w:rPr>
          <w:rFonts w:hint="eastAsia"/>
        </w:rPr>
        <w:t>縄で縛って倉庫に置かれていた。当時の学校日誌は詳しく書かれて</w:t>
      </w:r>
      <w:r w:rsidR="0079760D" w:rsidRPr="00F709A7">
        <w:rPr>
          <w:rFonts w:hint="eastAsia"/>
        </w:rPr>
        <w:t>おり、</w:t>
      </w:r>
      <w:r w:rsidR="009245E4" w:rsidRPr="00F709A7">
        <w:rPr>
          <w:rFonts w:hint="eastAsia"/>
        </w:rPr>
        <w:t>本当に貴重な資料であるため、</w:t>
      </w:r>
      <w:r w:rsidR="0079760D" w:rsidRPr="00F709A7">
        <w:rPr>
          <w:rFonts w:hint="eastAsia"/>
        </w:rPr>
        <w:t>保存の方法も含め</w:t>
      </w:r>
      <w:r w:rsidR="009245E4" w:rsidRPr="00F709A7">
        <w:rPr>
          <w:rFonts w:hint="eastAsia"/>
        </w:rPr>
        <w:t>調査されたい。</w:t>
      </w:r>
    </w:p>
    <w:p w14:paraId="64F44784" w14:textId="7D774422" w:rsidR="0079760D" w:rsidRPr="00F709A7" w:rsidRDefault="0079760D">
      <w:r w:rsidRPr="00F709A7">
        <w:rPr>
          <w:rFonts w:hint="eastAsia"/>
        </w:rPr>
        <w:t>教育長：市内</w:t>
      </w:r>
      <w:r w:rsidR="0055584F" w:rsidRPr="00F709A7">
        <w:rPr>
          <w:rFonts w:hint="eastAsia"/>
        </w:rPr>
        <w:t>では</w:t>
      </w:r>
      <w:r w:rsidRPr="00F709A7">
        <w:rPr>
          <w:rFonts w:hint="eastAsia"/>
        </w:rPr>
        <w:t>、明治初期の学制施行の時に発足した学校が多く、一昨年と昨年は、１５０周年記念事業が多く開催され出席した。</w:t>
      </w:r>
      <w:r w:rsidR="0055584F" w:rsidRPr="00F709A7">
        <w:rPr>
          <w:rFonts w:hint="eastAsia"/>
        </w:rPr>
        <w:t>養正小学校だけが特別に古い</w:t>
      </w:r>
      <w:r w:rsidR="004B4D91">
        <w:rPr>
          <w:rFonts w:hint="eastAsia"/>
        </w:rPr>
        <w:t>学校という</w:t>
      </w:r>
      <w:r w:rsidR="0055584F" w:rsidRPr="00F709A7">
        <w:rPr>
          <w:rFonts w:hint="eastAsia"/>
        </w:rPr>
        <w:t>訳ではなく、名古屋市のベットタウンとして発展する中で開校した根本小学校と北栄小学校以外の学校は歴史が古いと考えてよい。</w:t>
      </w:r>
    </w:p>
    <w:p w14:paraId="1A65F5EC" w14:textId="1BD9B44D" w:rsidR="00934937" w:rsidRPr="00F709A7" w:rsidRDefault="00934937">
      <w:r w:rsidRPr="00F709A7">
        <w:rPr>
          <w:rFonts w:hint="eastAsia"/>
        </w:rPr>
        <w:t>委員：中学</w:t>
      </w:r>
      <w:r w:rsidR="004B4D91">
        <w:rPr>
          <w:rFonts w:hint="eastAsia"/>
        </w:rPr>
        <w:t>は</w:t>
      </w:r>
      <w:r w:rsidRPr="00F709A7">
        <w:rPr>
          <w:rFonts w:hint="eastAsia"/>
        </w:rPr>
        <w:t>新しいが、設立したのが昭和２０年代の最初の頃で、その当時の資料が</w:t>
      </w:r>
      <w:r w:rsidR="00997FC9">
        <w:rPr>
          <w:rFonts w:hint="eastAsia"/>
        </w:rPr>
        <w:t>ほとんど</w:t>
      </w:r>
      <w:r w:rsidRPr="00F709A7">
        <w:rPr>
          <w:rFonts w:hint="eastAsia"/>
        </w:rPr>
        <w:t>残っていない。去年、妻木中学校の資料を探したが、</w:t>
      </w:r>
      <w:r w:rsidR="00997FC9">
        <w:rPr>
          <w:rFonts w:hint="eastAsia"/>
        </w:rPr>
        <w:t>かなり</w:t>
      </w:r>
      <w:r w:rsidRPr="00F709A7">
        <w:rPr>
          <w:rFonts w:hint="eastAsia"/>
        </w:rPr>
        <w:t>大変</w:t>
      </w:r>
      <w:r w:rsidR="004B4D91">
        <w:rPr>
          <w:rFonts w:hint="eastAsia"/>
        </w:rPr>
        <w:t>な作業で</w:t>
      </w:r>
      <w:r w:rsidRPr="00F709A7">
        <w:rPr>
          <w:rFonts w:hint="eastAsia"/>
        </w:rPr>
        <w:t>あった。聞き取りも妻木中学校の一期生は</w:t>
      </w:r>
      <w:r w:rsidR="000C014E" w:rsidRPr="00F709A7">
        <w:rPr>
          <w:rFonts w:hint="eastAsia"/>
        </w:rPr>
        <w:t>、</w:t>
      </w:r>
      <w:r w:rsidR="004B4D91">
        <w:rPr>
          <w:rFonts w:hint="eastAsia"/>
        </w:rPr>
        <w:t>年齢的なこともあり、</w:t>
      </w:r>
      <w:r w:rsidR="00997FC9">
        <w:rPr>
          <w:rFonts w:hint="eastAsia"/>
        </w:rPr>
        <w:t>聞き取</w:t>
      </w:r>
      <w:r w:rsidR="00523F15">
        <w:rPr>
          <w:rFonts w:hint="eastAsia"/>
        </w:rPr>
        <w:t>りが非常に難しかった</w:t>
      </w:r>
      <w:r w:rsidR="000C014E" w:rsidRPr="00F709A7">
        <w:rPr>
          <w:rFonts w:hint="eastAsia"/>
        </w:rPr>
        <w:t>。それぐらいの年代の方になると戦争のことも覚えている。当時、妻木にも空襲があって６年生の子どもが怪我をしている。そのことを覚えている人が何名か</w:t>
      </w:r>
      <w:r w:rsidR="004B4D91">
        <w:rPr>
          <w:rFonts w:hint="eastAsia"/>
        </w:rPr>
        <w:t>は</w:t>
      </w:r>
      <w:r w:rsidR="000C014E" w:rsidRPr="00F709A7">
        <w:rPr>
          <w:rFonts w:hint="eastAsia"/>
        </w:rPr>
        <w:t>いる。多治見でもそういうことはあると思うので。当時の子どもたちの生活を知れるとよい。例えば、授業を全然受けずにさつまいもばかり作っていたとか。そういう記録があるとこの先、戦争が遠いところの話ではなくて、自分たちの話だということ</w:t>
      </w:r>
      <w:r w:rsidR="001C5857" w:rsidRPr="00F709A7">
        <w:rPr>
          <w:rFonts w:hint="eastAsia"/>
        </w:rPr>
        <w:t>を</w:t>
      </w:r>
      <w:r w:rsidR="000C014E" w:rsidRPr="00F709A7">
        <w:rPr>
          <w:rFonts w:hint="eastAsia"/>
        </w:rPr>
        <w:t>子どもたちが理解できるのではないかと思った。</w:t>
      </w:r>
      <w:r w:rsidR="004B4D91">
        <w:rPr>
          <w:rFonts w:hint="eastAsia"/>
        </w:rPr>
        <w:t>それと、</w:t>
      </w:r>
      <w:r w:rsidR="001C5857" w:rsidRPr="00F709A7">
        <w:rPr>
          <w:rFonts w:hint="eastAsia"/>
        </w:rPr>
        <w:t>戦争の聞き取り、学校の調査など、今の事務局体制でできるのか。</w:t>
      </w:r>
    </w:p>
    <w:p w14:paraId="2D067754" w14:textId="361B9CB7" w:rsidR="001C5857" w:rsidRPr="00F709A7" w:rsidRDefault="001C5857">
      <w:r w:rsidRPr="00F709A7">
        <w:rPr>
          <w:rFonts w:hint="eastAsia"/>
        </w:rPr>
        <w:t>事務局：できるところから始めていく。</w:t>
      </w:r>
    </w:p>
    <w:p w14:paraId="3251A3FC" w14:textId="7467156C" w:rsidR="001C5857" w:rsidRPr="00F709A7" w:rsidRDefault="001C5857">
      <w:r w:rsidRPr="00F709A7">
        <w:rPr>
          <w:rFonts w:hint="eastAsia"/>
        </w:rPr>
        <w:t>委員：笠原小学校、笠原中学校はもう</w:t>
      </w:r>
      <w:r w:rsidR="009A2EF3" w:rsidRPr="00F709A7">
        <w:rPr>
          <w:rFonts w:hint="eastAsia"/>
        </w:rPr>
        <w:t>学校資料を</w:t>
      </w:r>
      <w:r w:rsidRPr="00F709A7">
        <w:rPr>
          <w:rFonts w:hint="eastAsia"/>
        </w:rPr>
        <w:t>見たのか。</w:t>
      </w:r>
    </w:p>
    <w:p w14:paraId="2F927DFF" w14:textId="346F03D6" w:rsidR="001C5857" w:rsidRPr="00F709A7" w:rsidRDefault="001C5857">
      <w:r w:rsidRPr="00F709A7">
        <w:rPr>
          <w:rFonts w:hint="eastAsia"/>
        </w:rPr>
        <w:t>教育長：旧笠原小学校は既に取り壊されている。</w:t>
      </w:r>
      <w:r w:rsidR="009A2EF3" w:rsidRPr="00F709A7">
        <w:rPr>
          <w:rFonts w:hint="eastAsia"/>
        </w:rPr>
        <w:t>今度、笠原中学校は中京学院大学に譲渡される。</w:t>
      </w:r>
    </w:p>
    <w:p w14:paraId="6151F7B3" w14:textId="73D1AE0D" w:rsidR="009A2EF3" w:rsidRPr="00F709A7" w:rsidRDefault="009A2EF3">
      <w:r w:rsidRPr="00F709A7">
        <w:rPr>
          <w:rFonts w:hint="eastAsia"/>
        </w:rPr>
        <w:t>委員：笠原中学校は、途中で場所が変わっているのではないか。</w:t>
      </w:r>
    </w:p>
    <w:p w14:paraId="60148CC0" w14:textId="438B9D52" w:rsidR="009A2EF3" w:rsidRPr="00F709A7" w:rsidRDefault="009A2EF3">
      <w:r w:rsidRPr="00F709A7">
        <w:rPr>
          <w:rFonts w:hint="eastAsia"/>
        </w:rPr>
        <w:t>教育長：約５０年度前に場所が変わっている。</w:t>
      </w:r>
    </w:p>
    <w:p w14:paraId="6AE66657" w14:textId="37A77227" w:rsidR="009A2EF3" w:rsidRPr="00F709A7" w:rsidRDefault="009A2EF3">
      <w:r w:rsidRPr="00F709A7">
        <w:rPr>
          <w:rFonts w:hint="eastAsia"/>
        </w:rPr>
        <w:t>委員：</w:t>
      </w:r>
      <w:r w:rsidR="00F64910" w:rsidRPr="00F709A7">
        <w:rPr>
          <w:rFonts w:hint="eastAsia"/>
        </w:rPr>
        <w:t>文書を集めてくると保管場所の問題が出てくるのではないか。</w:t>
      </w:r>
    </w:p>
    <w:p w14:paraId="6688B3B9" w14:textId="09B17F72" w:rsidR="00F64910" w:rsidRPr="00F709A7" w:rsidRDefault="00F64910">
      <w:r w:rsidRPr="00F709A7">
        <w:rPr>
          <w:rFonts w:hint="eastAsia"/>
        </w:rPr>
        <w:lastRenderedPageBreak/>
        <w:t>教育長：保管場所は小学校の空き教室を仮置き</w:t>
      </w:r>
      <w:r w:rsidR="004B4D91">
        <w:rPr>
          <w:rFonts w:hint="eastAsia"/>
        </w:rPr>
        <w:t>場</w:t>
      </w:r>
      <w:r w:rsidRPr="00F709A7">
        <w:rPr>
          <w:rFonts w:hint="eastAsia"/>
        </w:rPr>
        <w:t>として使用できる。</w:t>
      </w:r>
    </w:p>
    <w:p w14:paraId="6A399FFA" w14:textId="14768677" w:rsidR="00F64910" w:rsidRPr="00F709A7" w:rsidRDefault="00F64910">
      <w:r w:rsidRPr="00F709A7">
        <w:rPr>
          <w:rFonts w:hint="eastAsia"/>
        </w:rPr>
        <w:t>委員：</w:t>
      </w:r>
      <w:r w:rsidR="00ED6A54">
        <w:rPr>
          <w:rFonts w:hint="eastAsia"/>
        </w:rPr>
        <w:t>まな</w:t>
      </w:r>
      <w:r w:rsidRPr="00F709A7">
        <w:rPr>
          <w:rFonts w:hint="eastAsia"/>
        </w:rPr>
        <w:t>びパークの図書館の収蔵庫も地下にあり、水害が心配になる。</w:t>
      </w:r>
    </w:p>
    <w:p w14:paraId="44B1C37E" w14:textId="4297674C" w:rsidR="00F64910" w:rsidRPr="00F709A7" w:rsidRDefault="00F64910">
      <w:r w:rsidRPr="00F709A7">
        <w:rPr>
          <w:rFonts w:hint="eastAsia"/>
        </w:rPr>
        <w:t>教育総務課長：先日、</w:t>
      </w:r>
      <w:r w:rsidR="00ED6A54">
        <w:rPr>
          <w:rFonts w:hint="eastAsia"/>
        </w:rPr>
        <w:t>まな</w:t>
      </w:r>
      <w:r w:rsidRPr="00F709A7">
        <w:rPr>
          <w:rFonts w:hint="eastAsia"/>
        </w:rPr>
        <w:t>びパークの地下の空調の環境がよくないということで、業者に見てもらったところ、四日市市の公共駐車場の冠水のような状態になる恐れがあるといわれた。</w:t>
      </w:r>
      <w:r w:rsidR="00155B3A" w:rsidRPr="00F709A7">
        <w:rPr>
          <w:rFonts w:hint="eastAsia"/>
        </w:rPr>
        <w:t>そのため、</w:t>
      </w:r>
      <w:r w:rsidRPr="00F709A7">
        <w:rPr>
          <w:rFonts w:hint="eastAsia"/>
        </w:rPr>
        <w:t>文化スポーツ課へ文化振興事業団から</w:t>
      </w:r>
      <w:r w:rsidR="00155B3A" w:rsidRPr="00F709A7">
        <w:rPr>
          <w:rFonts w:hint="eastAsia"/>
        </w:rPr>
        <w:t>話をしてもらうようにした。</w:t>
      </w:r>
    </w:p>
    <w:p w14:paraId="3BC25E8B" w14:textId="60DFF48C" w:rsidR="00155B3A" w:rsidRPr="00F709A7" w:rsidRDefault="00155B3A">
      <w:r w:rsidRPr="00F709A7">
        <w:rPr>
          <w:rFonts w:hint="eastAsia"/>
        </w:rPr>
        <w:t>教育長：博物館の保管スペースが不足しているのは全国的な問題となっている。</w:t>
      </w:r>
    </w:p>
    <w:p w14:paraId="725C74BC" w14:textId="0B245BA4" w:rsidR="00155B3A" w:rsidRPr="00F709A7" w:rsidRDefault="00155B3A">
      <w:r w:rsidRPr="00F709A7">
        <w:rPr>
          <w:rFonts w:hint="eastAsia"/>
        </w:rPr>
        <w:t>委員：かつては地下に収蔵庫を造る時代もあったが、東日本大震災の</w:t>
      </w:r>
      <w:r w:rsidR="004B4D91">
        <w:rPr>
          <w:rFonts w:hint="eastAsia"/>
        </w:rPr>
        <w:t>以降</w:t>
      </w:r>
      <w:r w:rsidRPr="00F709A7">
        <w:rPr>
          <w:rFonts w:hint="eastAsia"/>
        </w:rPr>
        <w:t>、地下は危ないということで、</w:t>
      </w:r>
      <w:r w:rsidRPr="00F709A7">
        <w:rPr>
          <w:rFonts w:hint="eastAsia"/>
        </w:rPr>
        <w:t>2</w:t>
      </w:r>
      <w:r w:rsidRPr="00F709A7">
        <w:rPr>
          <w:rFonts w:hint="eastAsia"/>
        </w:rPr>
        <w:t>階以上に造るように変わってきている。財政が厳しい中、新しく収蔵庫をつくるのは難しいと思うが、水害の心配ないところにできるとよい。</w:t>
      </w:r>
    </w:p>
    <w:p w14:paraId="1545A14E" w14:textId="134477AC" w:rsidR="00155B3A" w:rsidRPr="00F709A7" w:rsidRDefault="00155B3A">
      <w:r w:rsidRPr="00F709A7">
        <w:rPr>
          <w:rFonts w:hint="eastAsia"/>
        </w:rPr>
        <w:t>教育総務課長：図書館長にこちらからは、</w:t>
      </w:r>
      <w:r w:rsidR="004B4D91">
        <w:rPr>
          <w:rFonts w:hint="eastAsia"/>
        </w:rPr>
        <w:t>水害の懸念を</w:t>
      </w:r>
      <w:r w:rsidRPr="00F709A7">
        <w:rPr>
          <w:rFonts w:hint="eastAsia"/>
        </w:rPr>
        <w:t>伝えた。</w:t>
      </w:r>
    </w:p>
    <w:p w14:paraId="59B589A6" w14:textId="4D4BEB86" w:rsidR="00155B3A" w:rsidRPr="00F709A7" w:rsidRDefault="00155B3A">
      <w:r w:rsidRPr="00F709A7">
        <w:rPr>
          <w:rFonts w:hint="eastAsia"/>
        </w:rPr>
        <w:t>教育長：問題意識は持っているが、どこまでできるかは今後の課題である。</w:t>
      </w:r>
    </w:p>
    <w:p w14:paraId="132C50AA" w14:textId="7F0BA428" w:rsidR="00CF06DF" w:rsidRDefault="00155B3A">
      <w:r w:rsidRPr="00F709A7">
        <w:rPr>
          <w:rFonts w:hint="eastAsia"/>
        </w:rPr>
        <w:t>委員長：</w:t>
      </w:r>
      <w:r w:rsidR="004B4D91">
        <w:rPr>
          <w:rFonts w:hint="eastAsia"/>
        </w:rPr>
        <w:t>いろいろとご意見をいただいた。その中で、</w:t>
      </w:r>
      <w:r w:rsidRPr="00F709A7">
        <w:rPr>
          <w:rFonts w:hint="eastAsia"/>
        </w:rPr>
        <w:t>市史編さんの人員を増やすことが課題である</w:t>
      </w:r>
      <w:r w:rsidR="004B4D91">
        <w:rPr>
          <w:rFonts w:hint="eastAsia"/>
        </w:rPr>
        <w:t>と思う</w:t>
      </w:r>
      <w:r w:rsidRPr="00F709A7">
        <w:rPr>
          <w:rFonts w:hint="eastAsia"/>
        </w:rPr>
        <w:t>。</w:t>
      </w:r>
    </w:p>
    <w:p w14:paraId="176BB93F" w14:textId="14887C5E" w:rsidR="00CF06DF" w:rsidRDefault="00CF06DF">
      <w:r>
        <w:rPr>
          <w:rFonts w:hint="eastAsia"/>
        </w:rPr>
        <w:t>＜その他＞</w:t>
      </w:r>
    </w:p>
    <w:p w14:paraId="6CB0AB89" w14:textId="749C8341" w:rsidR="00155B3A" w:rsidRPr="00F709A7" w:rsidRDefault="00CF06DF">
      <w:r>
        <w:rPr>
          <w:rFonts w:hint="eastAsia"/>
        </w:rPr>
        <w:t>委員長：</w:t>
      </w:r>
      <w:r w:rsidR="00155B3A" w:rsidRPr="00F709A7">
        <w:rPr>
          <w:rFonts w:hint="eastAsia"/>
        </w:rPr>
        <w:t>その他の次回の文化財審議会の日程について、事務局より説明願う。</w:t>
      </w:r>
    </w:p>
    <w:p w14:paraId="0ACBEF1E" w14:textId="0A756B5E" w:rsidR="00E14B2E" w:rsidRPr="00F709A7" w:rsidRDefault="00E14B2E">
      <w:r w:rsidRPr="00F709A7">
        <w:rPr>
          <w:rFonts w:hint="eastAsia"/>
        </w:rPr>
        <w:t>事務局：</w:t>
      </w:r>
      <w:r w:rsidR="00155B3A" w:rsidRPr="00F709A7">
        <w:rPr>
          <w:rFonts w:hint="eastAsia"/>
        </w:rPr>
        <w:t>次回の文化財審議会は、</w:t>
      </w:r>
      <w:r w:rsidRPr="00F709A7">
        <w:rPr>
          <w:rFonts w:hint="eastAsia"/>
        </w:rPr>
        <w:t>この会場で、令和８年３月２７日（金）の１３時３０分からではどうか。</w:t>
      </w:r>
    </w:p>
    <w:p w14:paraId="29502F03" w14:textId="63899939" w:rsidR="00155B3A" w:rsidRPr="00F709A7" w:rsidRDefault="00155B3A">
      <w:r w:rsidRPr="00F709A7">
        <w:rPr>
          <w:rFonts w:hint="eastAsia"/>
        </w:rPr>
        <w:t>（異議なし）</w:t>
      </w:r>
    </w:p>
    <w:p w14:paraId="2EADCF82" w14:textId="291CBE70" w:rsidR="0004078F" w:rsidRPr="00F709A7" w:rsidRDefault="00E14B2E">
      <w:r w:rsidRPr="00F709A7">
        <w:rPr>
          <w:rFonts w:hint="eastAsia"/>
        </w:rPr>
        <w:t>委員長：では、その日程に決定する。</w:t>
      </w:r>
      <w:r w:rsidR="0004078F" w:rsidRPr="00F709A7">
        <w:rPr>
          <w:rFonts w:hint="eastAsia"/>
        </w:rPr>
        <w:t>年度末で駐車場が混雑することが予測されるので、時間に余裕をもってお越しいただきたい。その他に何かないか。</w:t>
      </w:r>
    </w:p>
    <w:p w14:paraId="2721FA9D" w14:textId="177871E4" w:rsidR="0004078F" w:rsidRPr="00F709A7" w:rsidRDefault="0004078F">
      <w:r w:rsidRPr="00F709A7">
        <w:rPr>
          <w:rFonts w:hint="eastAsia"/>
        </w:rPr>
        <w:t>副委員長：荒川豊蔵資料館の秋の特別公開チラシを配布させていただいた。みなさんの来館を期待している。</w:t>
      </w:r>
    </w:p>
    <w:p w14:paraId="1B31A402" w14:textId="16E8CE55" w:rsidR="0004078F" w:rsidRPr="00F709A7" w:rsidRDefault="0004078F">
      <w:r w:rsidRPr="00F709A7">
        <w:t>委員長：その他にないか。</w:t>
      </w:r>
    </w:p>
    <w:p w14:paraId="50C357F1" w14:textId="2751EF8E" w:rsidR="0004078F" w:rsidRPr="00F709A7" w:rsidRDefault="0004078F">
      <w:r w:rsidRPr="00F709A7">
        <w:t>事務局：文化財審議会</w:t>
      </w:r>
      <w:r w:rsidR="004B4D91">
        <w:rPr>
          <w:rFonts w:hint="eastAsia"/>
        </w:rPr>
        <w:t>委員</w:t>
      </w:r>
      <w:r w:rsidRPr="00F709A7">
        <w:t>の任期が令和８年３月末までとなって</w:t>
      </w:r>
      <w:r w:rsidR="00CA03D4" w:rsidRPr="00F709A7">
        <w:t>おり、４月からは新たな任期が始まる。事務局としては、各委員に</w:t>
      </w:r>
      <w:r w:rsidR="00CA03D4" w:rsidRPr="00F709A7">
        <w:rPr>
          <w:rFonts w:hint="eastAsia"/>
        </w:rPr>
        <w:t>引き続き</w:t>
      </w:r>
      <w:r w:rsidR="00CA03D4" w:rsidRPr="00F709A7">
        <w:t>委員を</w:t>
      </w:r>
      <w:r w:rsidR="00CA03D4" w:rsidRPr="00F709A7">
        <w:rPr>
          <w:rFonts w:hint="eastAsia"/>
        </w:rPr>
        <w:t>引き受けていただきたいが、個人の事情等でどうしても続けられない場合は、年内に文化財保護センターまでご連絡いただきたい。</w:t>
      </w:r>
    </w:p>
    <w:p w14:paraId="4CA115B5" w14:textId="554BC194" w:rsidR="00E14B2E" w:rsidRPr="00F709A7" w:rsidRDefault="00CA03D4">
      <w:r w:rsidRPr="00F709A7">
        <w:rPr>
          <w:rFonts w:hint="eastAsia"/>
        </w:rPr>
        <w:t>深谷委員長：みなさんには、できるだけ引き続き委員をお願いしたい。</w:t>
      </w:r>
      <w:r w:rsidR="0004078F" w:rsidRPr="00F709A7">
        <w:rPr>
          <w:rFonts w:hint="eastAsia"/>
        </w:rPr>
        <w:t>それでは、第２回文化財審議会を終了する。</w:t>
      </w:r>
    </w:p>
    <w:p w14:paraId="573275B9" w14:textId="77777777" w:rsidR="00CA03D4" w:rsidRPr="00F709A7" w:rsidRDefault="00CA03D4"/>
    <w:p w14:paraId="5ACAA95A" w14:textId="1528BEF5" w:rsidR="00E14B2E" w:rsidRDefault="00CA03D4">
      <w:r w:rsidRPr="00F709A7">
        <w:rPr>
          <w:rFonts w:hint="eastAsia"/>
        </w:rPr>
        <w:t>終了時刻：</w:t>
      </w:r>
      <w:r w:rsidR="0004078F" w:rsidRPr="00F709A7">
        <w:rPr>
          <w:rFonts w:hint="eastAsia"/>
        </w:rPr>
        <w:t>１５：</w:t>
      </w:r>
      <w:r w:rsidRPr="00F709A7">
        <w:rPr>
          <w:rFonts w:hint="eastAsia"/>
        </w:rPr>
        <w:t>４０分</w:t>
      </w:r>
    </w:p>
    <w:p w14:paraId="7F00F95C" w14:textId="77777777" w:rsidR="00F709A7" w:rsidRDefault="00F709A7"/>
    <w:sectPr w:rsidR="00F709A7">
      <w:footerReference w:type="default" r:id="rId7"/>
      <w:pgSz w:w="11906" w:h="16838"/>
      <w:pgMar w:top="1440" w:right="1440" w:bottom="1440" w:left="1440"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9C793" w14:textId="77777777" w:rsidR="008D798D" w:rsidRDefault="008D798D" w:rsidP="00CF06DF">
      <w:r>
        <w:separator/>
      </w:r>
    </w:p>
  </w:endnote>
  <w:endnote w:type="continuationSeparator" w:id="0">
    <w:p w14:paraId="400E2CD5" w14:textId="77777777" w:rsidR="008D798D" w:rsidRDefault="008D798D" w:rsidP="00CF0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3050725"/>
      <w:docPartObj>
        <w:docPartGallery w:val="Page Numbers (Bottom of Page)"/>
        <w:docPartUnique/>
      </w:docPartObj>
    </w:sdtPr>
    <w:sdtContent>
      <w:p w14:paraId="64A2878D" w14:textId="097170FA" w:rsidR="00CF06DF" w:rsidRDefault="00CF06DF">
        <w:pPr>
          <w:pStyle w:val="afb"/>
          <w:jc w:val="center"/>
        </w:pPr>
        <w:r>
          <w:fldChar w:fldCharType="begin"/>
        </w:r>
        <w:r>
          <w:instrText>PAGE   \* MERGEFORMAT</w:instrText>
        </w:r>
        <w:r>
          <w:fldChar w:fldCharType="separate"/>
        </w:r>
        <w:r>
          <w:rPr>
            <w:lang w:val="ja-JP"/>
          </w:rPr>
          <w:t>2</w:t>
        </w:r>
        <w:r>
          <w:fldChar w:fldCharType="end"/>
        </w:r>
      </w:p>
    </w:sdtContent>
  </w:sdt>
  <w:p w14:paraId="5561B331" w14:textId="77777777" w:rsidR="00CF06DF" w:rsidRDefault="00CF06DF">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0A1BC" w14:textId="77777777" w:rsidR="008D798D" w:rsidRDefault="008D798D" w:rsidP="00CF06DF">
      <w:r>
        <w:separator/>
      </w:r>
    </w:p>
  </w:footnote>
  <w:footnote w:type="continuationSeparator" w:id="0">
    <w:p w14:paraId="60548237" w14:textId="77777777" w:rsidR="008D798D" w:rsidRDefault="008D798D" w:rsidP="00CF06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1BFC"/>
    <w:multiLevelType w:val="hybridMultilevel"/>
    <w:tmpl w:val="9FEEF142"/>
    <w:lvl w:ilvl="0" w:tplc="997A86F8">
      <w:start w:val="1"/>
      <w:numFmt w:val="decimalEnclosedCircle"/>
      <w:lvlText w:val="%1"/>
      <w:lvlJc w:val="left"/>
      <w:pPr>
        <w:ind w:left="990" w:hanging="360"/>
      </w:pPr>
      <w:rPr>
        <w:rFonts w:asciiTheme="minorHAnsi" w:eastAsiaTheme="minorEastAsia" w:hAnsiTheme="minorHAnsi" w:cstheme="minorBidi" w:hint="default"/>
      </w:rPr>
    </w:lvl>
    <w:lvl w:ilvl="1" w:tplc="FF481E66">
      <w:start w:val="1"/>
      <w:numFmt w:val="decimalEnclosedCircle"/>
      <w:lvlText w:val="%2"/>
      <w:lvlJc w:val="left"/>
      <w:pPr>
        <w:ind w:left="927" w:hanging="360"/>
      </w:pPr>
      <w:rPr>
        <w:rFonts w:hint="default"/>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1C633442"/>
    <w:multiLevelType w:val="hybridMultilevel"/>
    <w:tmpl w:val="B5A2A22A"/>
    <w:lvl w:ilvl="0" w:tplc="619024A8">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1160081288">
    <w:abstractNumId w:val="0"/>
  </w:num>
  <w:num w:numId="2" w16cid:durableId="1121532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0A4"/>
    <w:rsid w:val="00011867"/>
    <w:rsid w:val="000251CF"/>
    <w:rsid w:val="0004078F"/>
    <w:rsid w:val="0004129A"/>
    <w:rsid w:val="000470A1"/>
    <w:rsid w:val="0006566E"/>
    <w:rsid w:val="000A05CE"/>
    <w:rsid w:val="000A335F"/>
    <w:rsid w:val="000B4790"/>
    <w:rsid w:val="000C014E"/>
    <w:rsid w:val="000C3805"/>
    <w:rsid w:val="000D0E21"/>
    <w:rsid w:val="000D20A4"/>
    <w:rsid w:val="000E09BA"/>
    <w:rsid w:val="000E1005"/>
    <w:rsid w:val="000E4008"/>
    <w:rsid w:val="000E5E66"/>
    <w:rsid w:val="000F1B03"/>
    <w:rsid w:val="000F2F26"/>
    <w:rsid w:val="00107933"/>
    <w:rsid w:val="00133D8F"/>
    <w:rsid w:val="00140EB4"/>
    <w:rsid w:val="00143BF8"/>
    <w:rsid w:val="00146234"/>
    <w:rsid w:val="00155B3A"/>
    <w:rsid w:val="001854CF"/>
    <w:rsid w:val="00195985"/>
    <w:rsid w:val="001C1413"/>
    <w:rsid w:val="001C474C"/>
    <w:rsid w:val="001C5857"/>
    <w:rsid w:val="001E435B"/>
    <w:rsid w:val="001E610A"/>
    <w:rsid w:val="001F1D5D"/>
    <w:rsid w:val="00205B74"/>
    <w:rsid w:val="002229A6"/>
    <w:rsid w:val="0023499B"/>
    <w:rsid w:val="00293175"/>
    <w:rsid w:val="002A324F"/>
    <w:rsid w:val="002D0090"/>
    <w:rsid w:val="002E0D05"/>
    <w:rsid w:val="003214B8"/>
    <w:rsid w:val="0032588B"/>
    <w:rsid w:val="003270F2"/>
    <w:rsid w:val="00332E0A"/>
    <w:rsid w:val="0035539F"/>
    <w:rsid w:val="00380A33"/>
    <w:rsid w:val="003A043E"/>
    <w:rsid w:val="003C30AD"/>
    <w:rsid w:val="003E21C1"/>
    <w:rsid w:val="00404D73"/>
    <w:rsid w:val="004209DE"/>
    <w:rsid w:val="00427382"/>
    <w:rsid w:val="00445CAE"/>
    <w:rsid w:val="00460888"/>
    <w:rsid w:val="0047244D"/>
    <w:rsid w:val="0048163B"/>
    <w:rsid w:val="004B4D91"/>
    <w:rsid w:val="004B5274"/>
    <w:rsid w:val="004C265F"/>
    <w:rsid w:val="004C7727"/>
    <w:rsid w:val="004D0443"/>
    <w:rsid w:val="004D4AF7"/>
    <w:rsid w:val="004F3AB4"/>
    <w:rsid w:val="00514F3D"/>
    <w:rsid w:val="00523F15"/>
    <w:rsid w:val="0055584F"/>
    <w:rsid w:val="00556CD0"/>
    <w:rsid w:val="0059177C"/>
    <w:rsid w:val="005A5BFB"/>
    <w:rsid w:val="005A6DE4"/>
    <w:rsid w:val="005C780F"/>
    <w:rsid w:val="005D0EDA"/>
    <w:rsid w:val="005D1762"/>
    <w:rsid w:val="005D520D"/>
    <w:rsid w:val="005E5478"/>
    <w:rsid w:val="005F2250"/>
    <w:rsid w:val="00603531"/>
    <w:rsid w:val="00604333"/>
    <w:rsid w:val="00623190"/>
    <w:rsid w:val="00630EC6"/>
    <w:rsid w:val="006331FF"/>
    <w:rsid w:val="00643E8B"/>
    <w:rsid w:val="00650408"/>
    <w:rsid w:val="00657EA3"/>
    <w:rsid w:val="0066680A"/>
    <w:rsid w:val="0068208A"/>
    <w:rsid w:val="00691218"/>
    <w:rsid w:val="006973E5"/>
    <w:rsid w:val="006B01FA"/>
    <w:rsid w:val="006B0D37"/>
    <w:rsid w:val="006E606C"/>
    <w:rsid w:val="006F1BA8"/>
    <w:rsid w:val="006F41EC"/>
    <w:rsid w:val="00705798"/>
    <w:rsid w:val="00705ECB"/>
    <w:rsid w:val="00722DC6"/>
    <w:rsid w:val="00733951"/>
    <w:rsid w:val="007458ED"/>
    <w:rsid w:val="00756BB8"/>
    <w:rsid w:val="007671C6"/>
    <w:rsid w:val="007706FB"/>
    <w:rsid w:val="00782914"/>
    <w:rsid w:val="0079760D"/>
    <w:rsid w:val="007B5F9B"/>
    <w:rsid w:val="007B7046"/>
    <w:rsid w:val="007D2A38"/>
    <w:rsid w:val="007E3156"/>
    <w:rsid w:val="00800CF8"/>
    <w:rsid w:val="00812D95"/>
    <w:rsid w:val="00814E8D"/>
    <w:rsid w:val="00823A28"/>
    <w:rsid w:val="00824EE6"/>
    <w:rsid w:val="00827BEE"/>
    <w:rsid w:val="00832A32"/>
    <w:rsid w:val="0084313E"/>
    <w:rsid w:val="008500F2"/>
    <w:rsid w:val="008512C2"/>
    <w:rsid w:val="00860D38"/>
    <w:rsid w:val="0086441B"/>
    <w:rsid w:val="00886187"/>
    <w:rsid w:val="00895912"/>
    <w:rsid w:val="00896917"/>
    <w:rsid w:val="008A7E58"/>
    <w:rsid w:val="008B5384"/>
    <w:rsid w:val="008D798D"/>
    <w:rsid w:val="008E1101"/>
    <w:rsid w:val="00900167"/>
    <w:rsid w:val="009245E4"/>
    <w:rsid w:val="00931027"/>
    <w:rsid w:val="00934937"/>
    <w:rsid w:val="00934E06"/>
    <w:rsid w:val="00970A50"/>
    <w:rsid w:val="00997FC9"/>
    <w:rsid w:val="009A202E"/>
    <w:rsid w:val="009A2EF3"/>
    <w:rsid w:val="009D4BF5"/>
    <w:rsid w:val="009D4E44"/>
    <w:rsid w:val="009E02E9"/>
    <w:rsid w:val="009E4C06"/>
    <w:rsid w:val="009F43A2"/>
    <w:rsid w:val="00A005F4"/>
    <w:rsid w:val="00A03B3E"/>
    <w:rsid w:val="00A0522C"/>
    <w:rsid w:val="00A138D4"/>
    <w:rsid w:val="00A16136"/>
    <w:rsid w:val="00A27CC7"/>
    <w:rsid w:val="00A4379D"/>
    <w:rsid w:val="00A45553"/>
    <w:rsid w:val="00A62A73"/>
    <w:rsid w:val="00A81AA3"/>
    <w:rsid w:val="00A8380A"/>
    <w:rsid w:val="00A84572"/>
    <w:rsid w:val="00AB0036"/>
    <w:rsid w:val="00AB6E61"/>
    <w:rsid w:val="00AE6FA5"/>
    <w:rsid w:val="00AF41CD"/>
    <w:rsid w:val="00B10BE6"/>
    <w:rsid w:val="00B576FB"/>
    <w:rsid w:val="00B77DDF"/>
    <w:rsid w:val="00B85E4D"/>
    <w:rsid w:val="00B97471"/>
    <w:rsid w:val="00BE1662"/>
    <w:rsid w:val="00C00503"/>
    <w:rsid w:val="00C07E07"/>
    <w:rsid w:val="00C10127"/>
    <w:rsid w:val="00C2254A"/>
    <w:rsid w:val="00C353EF"/>
    <w:rsid w:val="00C57165"/>
    <w:rsid w:val="00C63DC3"/>
    <w:rsid w:val="00C63F4E"/>
    <w:rsid w:val="00C84CBA"/>
    <w:rsid w:val="00CA03D4"/>
    <w:rsid w:val="00CB0437"/>
    <w:rsid w:val="00CF06DF"/>
    <w:rsid w:val="00CF70D7"/>
    <w:rsid w:val="00D032A4"/>
    <w:rsid w:val="00D039A5"/>
    <w:rsid w:val="00D17080"/>
    <w:rsid w:val="00D36B4E"/>
    <w:rsid w:val="00D41357"/>
    <w:rsid w:val="00D612AB"/>
    <w:rsid w:val="00D64C39"/>
    <w:rsid w:val="00D65A89"/>
    <w:rsid w:val="00DB5EF2"/>
    <w:rsid w:val="00DC1181"/>
    <w:rsid w:val="00E14B2E"/>
    <w:rsid w:val="00E211F3"/>
    <w:rsid w:val="00E265E0"/>
    <w:rsid w:val="00E4084A"/>
    <w:rsid w:val="00E64100"/>
    <w:rsid w:val="00E65AD2"/>
    <w:rsid w:val="00EB16B6"/>
    <w:rsid w:val="00EC6D75"/>
    <w:rsid w:val="00EC730D"/>
    <w:rsid w:val="00ED01A1"/>
    <w:rsid w:val="00ED6A54"/>
    <w:rsid w:val="00F11BAB"/>
    <w:rsid w:val="00F2179E"/>
    <w:rsid w:val="00F44243"/>
    <w:rsid w:val="00F64910"/>
    <w:rsid w:val="00F6711F"/>
    <w:rsid w:val="00F709A7"/>
    <w:rsid w:val="00F76C63"/>
    <w:rsid w:val="00F82F51"/>
    <w:rsid w:val="00F83AEC"/>
    <w:rsid w:val="00F844F3"/>
    <w:rsid w:val="00FA03C4"/>
    <w:rsid w:val="00FD5A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EAB883"/>
  <w15:docId w15:val="{8F97F00C-94E4-45D9-8EFD-4C9562F76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pPr>
      <w:keepNext/>
      <w:ind w:leftChars="400" w:left="400"/>
      <w:outlineLvl w:val="3"/>
    </w:pPr>
    <w:rPr>
      <w:b/>
      <w:bCs/>
    </w:rPr>
  </w:style>
  <w:style w:type="paragraph" w:styleId="5">
    <w:name w:val="heading 5"/>
    <w:basedOn w:val="a"/>
    <w:next w:val="a"/>
    <w:link w:val="50"/>
    <w:uiPriority w:val="9"/>
    <w:unhideWhenUsed/>
    <w:qFormat/>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pPr>
      <w:keepNext/>
      <w:ind w:leftChars="800" w:left="800"/>
      <w:outlineLvl w:val="5"/>
    </w:pPr>
    <w:rPr>
      <w:b/>
      <w:bCs/>
    </w:rPr>
  </w:style>
  <w:style w:type="paragraph" w:styleId="7">
    <w:name w:val="heading 7"/>
    <w:basedOn w:val="a"/>
    <w:next w:val="a"/>
    <w:link w:val="70"/>
    <w:uiPriority w:val="9"/>
    <w:unhideWhenUsed/>
    <w:qFormat/>
    <w:pPr>
      <w:keepNext/>
      <w:ind w:leftChars="800" w:left="800"/>
      <w:outlineLvl w:val="6"/>
    </w:pPr>
  </w:style>
  <w:style w:type="paragraph" w:styleId="8">
    <w:name w:val="heading 8"/>
    <w:basedOn w:val="a"/>
    <w:next w:val="a"/>
    <w:link w:val="80"/>
    <w:uiPriority w:val="9"/>
    <w:unhideWhenUsed/>
    <w:qFormat/>
    <w:pPr>
      <w:keepNext/>
      <w:ind w:leftChars="1200" w:left="1200"/>
      <w:outlineLvl w:val="7"/>
    </w:pPr>
  </w:style>
  <w:style w:type="paragraph" w:styleId="9">
    <w:name w:val="heading 9"/>
    <w:basedOn w:val="a"/>
    <w:next w:val="a"/>
    <w:link w:val="90"/>
    <w:uiPriority w:val="9"/>
    <w:unhideWhenUsed/>
    <w:qFormat/>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character" w:customStyle="1" w:styleId="20">
    <w:name w:val="見出し 2 (文字)"/>
    <w:basedOn w:val="a0"/>
    <w:link w:val="2"/>
    <w:uiPriority w:val="9"/>
    <w:rPr>
      <w:rFonts w:asciiTheme="majorHAnsi" w:eastAsiaTheme="majorEastAsia" w:hAnsiTheme="majorHAnsi" w:cstheme="majorBidi"/>
    </w:rPr>
  </w:style>
  <w:style w:type="character" w:customStyle="1" w:styleId="30">
    <w:name w:val="見出し 3 (文字)"/>
    <w:basedOn w:val="a0"/>
    <w:link w:val="3"/>
    <w:uiPriority w:val="9"/>
    <w:rPr>
      <w:rFonts w:asciiTheme="majorHAnsi" w:eastAsiaTheme="majorEastAsia" w:hAnsiTheme="majorHAnsi" w:cstheme="majorBidi"/>
    </w:rPr>
  </w:style>
  <w:style w:type="character" w:customStyle="1" w:styleId="40">
    <w:name w:val="見出し 4 (文字)"/>
    <w:basedOn w:val="a0"/>
    <w:link w:val="4"/>
    <w:uiPriority w:val="9"/>
    <w:rPr>
      <w:b/>
      <w:bCs/>
    </w:rPr>
  </w:style>
  <w:style w:type="character" w:customStyle="1" w:styleId="50">
    <w:name w:val="見出し 5 (文字)"/>
    <w:basedOn w:val="a0"/>
    <w:link w:val="5"/>
    <w:uiPriority w:val="9"/>
    <w:rPr>
      <w:rFonts w:asciiTheme="majorHAnsi" w:eastAsiaTheme="majorEastAsia" w:hAnsiTheme="majorHAnsi" w:cstheme="majorBidi"/>
    </w:rPr>
  </w:style>
  <w:style w:type="character" w:customStyle="1" w:styleId="60">
    <w:name w:val="見出し 6 (文字)"/>
    <w:basedOn w:val="a0"/>
    <w:link w:val="6"/>
    <w:uiPriority w:val="9"/>
    <w:rPr>
      <w:b/>
      <w:bCs/>
    </w:rPr>
  </w:style>
  <w:style w:type="character" w:customStyle="1" w:styleId="70">
    <w:name w:val="見出し 7 (文字)"/>
    <w:basedOn w:val="a0"/>
    <w:link w:val="7"/>
    <w:uiPriority w:val="9"/>
  </w:style>
  <w:style w:type="character" w:customStyle="1" w:styleId="80">
    <w:name w:val="見出し 8 (文字)"/>
    <w:basedOn w:val="a0"/>
    <w:link w:val="8"/>
    <w:uiPriority w:val="9"/>
  </w:style>
  <w:style w:type="character" w:customStyle="1" w:styleId="90">
    <w:name w:val="見出し 9 (文字)"/>
    <w:basedOn w:val="a0"/>
    <w:link w:val="9"/>
    <w:uiPriority w:val="9"/>
  </w:style>
  <w:style w:type="paragraph" w:styleId="a3">
    <w:name w:val="Title"/>
    <w:basedOn w:val="a"/>
    <w:next w:val="a"/>
    <w:link w:val="a4"/>
    <w:uiPriority w:val="10"/>
    <w:qFormat/>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Pr>
      <w:rFonts w:asciiTheme="majorHAnsi" w:eastAsia="ＭＳ ゴシック" w:hAnsiTheme="majorHAnsi" w:cstheme="majorBidi"/>
      <w:sz w:val="32"/>
      <w:szCs w:val="32"/>
    </w:rPr>
  </w:style>
  <w:style w:type="paragraph" w:styleId="a5">
    <w:name w:val="Subtitle"/>
    <w:basedOn w:val="a"/>
    <w:next w:val="a"/>
    <w:link w:val="a6"/>
    <w:uiPriority w:val="11"/>
    <w:qFormat/>
    <w:pPr>
      <w:jc w:val="center"/>
      <w:outlineLvl w:val="1"/>
    </w:pPr>
    <w:rPr>
      <w:rFonts w:asciiTheme="majorHAnsi" w:eastAsia="ＭＳ ゴシック" w:hAnsiTheme="majorHAnsi" w:cstheme="majorBidi"/>
      <w:sz w:val="24"/>
      <w:szCs w:val="24"/>
    </w:rPr>
  </w:style>
  <w:style w:type="character" w:customStyle="1" w:styleId="a6">
    <w:name w:val="副題 (文字)"/>
    <w:basedOn w:val="a0"/>
    <w:link w:val="a5"/>
    <w:uiPriority w:val="11"/>
    <w:rPr>
      <w:rFonts w:asciiTheme="majorHAnsi" w:eastAsia="ＭＳ ゴシック" w:hAnsiTheme="majorHAnsi" w:cstheme="majorBidi"/>
      <w:sz w:val="24"/>
      <w:szCs w:val="24"/>
    </w:rPr>
  </w:style>
  <w:style w:type="character" w:styleId="a7">
    <w:name w:val="Subtle Emphasis"/>
    <w:basedOn w:val="a0"/>
    <w:uiPriority w:val="19"/>
    <w:qFormat/>
    <w:rPr>
      <w:i/>
      <w:iCs/>
      <w:color w:val="808080" w:themeColor="text1" w:themeTint="7F"/>
    </w:rPr>
  </w:style>
  <w:style w:type="character" w:styleId="a8">
    <w:name w:val="Emphasis"/>
    <w:basedOn w:val="a0"/>
    <w:uiPriority w:val="20"/>
    <w:qFormat/>
    <w:rPr>
      <w:i/>
      <w:iCs/>
    </w:rPr>
  </w:style>
  <w:style w:type="character" w:styleId="21">
    <w:name w:val="Intense Emphasis"/>
    <w:basedOn w:val="a0"/>
    <w:uiPriority w:val="21"/>
    <w:qFormat/>
    <w:rPr>
      <w:b/>
      <w:bCs/>
      <w:i/>
      <w:iCs/>
      <w:color w:val="4F81BD" w:themeColor="accent1"/>
    </w:rPr>
  </w:style>
  <w:style w:type="character" w:styleId="a9">
    <w:name w:val="Strong"/>
    <w:basedOn w:val="a0"/>
    <w:uiPriority w:val="22"/>
    <w:qFormat/>
    <w:rPr>
      <w:b/>
      <w:bCs/>
    </w:rPr>
  </w:style>
  <w:style w:type="paragraph" w:styleId="aa">
    <w:name w:val="Quote"/>
    <w:basedOn w:val="a"/>
    <w:next w:val="a"/>
    <w:link w:val="ab"/>
    <w:uiPriority w:val="29"/>
    <w:qFormat/>
    <w:rPr>
      <w:i/>
      <w:iCs/>
      <w:color w:val="000000" w:themeColor="text1"/>
    </w:rPr>
  </w:style>
  <w:style w:type="character" w:customStyle="1" w:styleId="ab">
    <w:name w:val="引用文 (文字)"/>
    <w:basedOn w:val="a0"/>
    <w:link w:val="aa"/>
    <w:uiPriority w:val="29"/>
    <w:rPr>
      <w:i/>
      <w:iCs/>
      <w:color w:val="000000" w:themeColor="text1"/>
    </w:rPr>
  </w:style>
  <w:style w:type="paragraph" w:styleId="22">
    <w:name w:val="Intense Quote"/>
    <w:basedOn w:val="a"/>
    <w:next w:val="a"/>
    <w:link w:val="23"/>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23">
    <w:name w:val="引用文 2 (文字)"/>
    <w:basedOn w:val="a0"/>
    <w:link w:val="22"/>
    <w:uiPriority w:val="30"/>
    <w:rPr>
      <w:b/>
      <w:bCs/>
      <w:i/>
      <w:iCs/>
      <w:color w:val="4F81BD" w:themeColor="accent1"/>
    </w:rPr>
  </w:style>
  <w:style w:type="character" w:styleId="ac">
    <w:name w:val="Subtle Reference"/>
    <w:basedOn w:val="a0"/>
    <w:uiPriority w:val="31"/>
    <w:qFormat/>
    <w:rPr>
      <w:smallCaps/>
      <w:color w:val="C0504D" w:themeColor="accent2"/>
      <w:u w:val="single"/>
    </w:rPr>
  </w:style>
  <w:style w:type="character" w:styleId="24">
    <w:name w:val="Intense Reference"/>
    <w:basedOn w:val="a0"/>
    <w:uiPriority w:val="32"/>
    <w:qFormat/>
    <w:rPr>
      <w:b/>
      <w:bCs/>
      <w:smallCaps/>
      <w:color w:val="C0504D" w:themeColor="accent2"/>
      <w:spacing w:val="5"/>
      <w:u w:val="single"/>
    </w:rPr>
  </w:style>
  <w:style w:type="character" w:styleId="ad">
    <w:name w:val="Book Title"/>
    <w:basedOn w:val="a0"/>
    <w:uiPriority w:val="33"/>
    <w:qFormat/>
    <w:rPr>
      <w:b/>
      <w:bCs/>
      <w:smallCaps/>
      <w:spacing w:val="5"/>
    </w:rPr>
  </w:style>
  <w:style w:type="paragraph" w:styleId="ae">
    <w:name w:val="List Paragraph"/>
    <w:basedOn w:val="a"/>
    <w:uiPriority w:val="34"/>
    <w:qFormat/>
    <w:pPr>
      <w:ind w:leftChars="400" w:left="840"/>
    </w:pPr>
  </w:style>
  <w:style w:type="character" w:styleId="af">
    <w:name w:val="Hyperlink"/>
    <w:basedOn w:val="a0"/>
    <w:uiPriority w:val="99"/>
    <w:unhideWhenUsed/>
    <w:rPr>
      <w:color w:val="0000FF" w:themeColor="hyperlink"/>
      <w:u w:val="single"/>
    </w:rPr>
  </w:style>
  <w:style w:type="character" w:styleId="af0">
    <w:name w:val="FollowedHyperlink"/>
    <w:basedOn w:val="a0"/>
    <w:uiPriority w:val="99"/>
    <w:unhideWhenUsed/>
    <w:rPr>
      <w:color w:val="800080" w:themeColor="followedHyperlink"/>
      <w:u w:val="single"/>
    </w:rPr>
  </w:style>
  <w:style w:type="character" w:styleId="af1">
    <w:name w:val="annotation reference"/>
    <w:basedOn w:val="a0"/>
    <w:uiPriority w:val="99"/>
    <w:semiHidden/>
    <w:unhideWhenUsed/>
    <w:rsid w:val="00896917"/>
    <w:rPr>
      <w:sz w:val="18"/>
      <w:szCs w:val="18"/>
    </w:rPr>
  </w:style>
  <w:style w:type="paragraph" w:styleId="af2">
    <w:name w:val="annotation text"/>
    <w:basedOn w:val="a"/>
    <w:link w:val="af3"/>
    <w:uiPriority w:val="99"/>
    <w:semiHidden/>
    <w:unhideWhenUsed/>
    <w:rsid w:val="00896917"/>
    <w:pPr>
      <w:jc w:val="left"/>
    </w:pPr>
  </w:style>
  <w:style w:type="character" w:customStyle="1" w:styleId="af3">
    <w:name w:val="コメント文字列 (文字)"/>
    <w:basedOn w:val="a0"/>
    <w:link w:val="af2"/>
    <w:uiPriority w:val="99"/>
    <w:semiHidden/>
    <w:rsid w:val="00896917"/>
  </w:style>
  <w:style w:type="paragraph" w:styleId="af4">
    <w:name w:val="annotation subject"/>
    <w:basedOn w:val="af2"/>
    <w:next w:val="af2"/>
    <w:link w:val="af5"/>
    <w:uiPriority w:val="99"/>
    <w:semiHidden/>
    <w:unhideWhenUsed/>
    <w:rsid w:val="00896917"/>
    <w:rPr>
      <w:b/>
      <w:bCs/>
    </w:rPr>
  </w:style>
  <w:style w:type="character" w:customStyle="1" w:styleId="af5">
    <w:name w:val="コメント内容 (文字)"/>
    <w:basedOn w:val="af3"/>
    <w:link w:val="af4"/>
    <w:uiPriority w:val="99"/>
    <w:semiHidden/>
    <w:rsid w:val="00896917"/>
    <w:rPr>
      <w:b/>
      <w:bCs/>
    </w:rPr>
  </w:style>
  <w:style w:type="paragraph" w:styleId="af6">
    <w:name w:val="Balloon Text"/>
    <w:basedOn w:val="a"/>
    <w:link w:val="af7"/>
    <w:uiPriority w:val="99"/>
    <w:semiHidden/>
    <w:unhideWhenUsed/>
    <w:rsid w:val="00896917"/>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896917"/>
    <w:rPr>
      <w:rFonts w:asciiTheme="majorHAnsi" w:eastAsiaTheme="majorEastAsia" w:hAnsiTheme="majorHAnsi" w:cstheme="majorBidi"/>
      <w:sz w:val="18"/>
      <w:szCs w:val="18"/>
    </w:rPr>
  </w:style>
  <w:style w:type="paragraph" w:customStyle="1" w:styleId="af8">
    <w:name w:val="１１頭出し"/>
    <w:basedOn w:val="a"/>
    <w:rsid w:val="00E14B2E"/>
    <w:pPr>
      <w:suppressAutoHyphens/>
      <w:ind w:hanging="100"/>
    </w:pPr>
    <w:rPr>
      <w:rFonts w:ascii="ＭＳ 明朝" w:eastAsia="ＭＳ 明朝" w:hAnsi="ＭＳ 明朝" w:cs="ＭＳ 明朝"/>
      <w:kern w:val="1"/>
      <w:sz w:val="22"/>
      <w:szCs w:val="20"/>
    </w:rPr>
  </w:style>
  <w:style w:type="paragraph" w:styleId="af9">
    <w:name w:val="header"/>
    <w:basedOn w:val="a"/>
    <w:link w:val="afa"/>
    <w:uiPriority w:val="99"/>
    <w:unhideWhenUsed/>
    <w:rsid w:val="00CF06DF"/>
    <w:pPr>
      <w:tabs>
        <w:tab w:val="center" w:pos="4252"/>
        <w:tab w:val="right" w:pos="8504"/>
      </w:tabs>
      <w:snapToGrid w:val="0"/>
    </w:pPr>
  </w:style>
  <w:style w:type="character" w:customStyle="1" w:styleId="afa">
    <w:name w:val="ヘッダー (文字)"/>
    <w:basedOn w:val="a0"/>
    <w:link w:val="af9"/>
    <w:uiPriority w:val="99"/>
    <w:rsid w:val="00CF06DF"/>
  </w:style>
  <w:style w:type="paragraph" w:styleId="afb">
    <w:name w:val="footer"/>
    <w:basedOn w:val="a"/>
    <w:link w:val="afc"/>
    <w:uiPriority w:val="99"/>
    <w:unhideWhenUsed/>
    <w:rsid w:val="00CF06DF"/>
    <w:pPr>
      <w:tabs>
        <w:tab w:val="center" w:pos="4252"/>
        <w:tab w:val="right" w:pos="8504"/>
      </w:tabs>
      <w:snapToGrid w:val="0"/>
    </w:pPr>
  </w:style>
  <w:style w:type="character" w:customStyle="1" w:styleId="afc">
    <w:name w:val="フッター (文字)"/>
    <w:basedOn w:val="a0"/>
    <w:link w:val="afb"/>
    <w:uiPriority w:val="99"/>
    <w:rsid w:val="00CF0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41\Word%202010%20lo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Word 2010 look.dotx</Template>
  <TotalTime>2</TotalTime>
  <Pages>6</Pages>
  <Words>988</Words>
  <Characters>5638</Characters>
  <DocSecurity>0</DocSecurity>
  <Lines>46</Lines>
  <Paragraphs>13</Paragraphs>
  <ScaleCrop>false</ScaleCrop>
  <LinksUpToDate>false</LinksUpToDate>
  <CharactersWithSpaces>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2026-02-24T10:11:00Z</cp:lastPrinted>
  <dcterms:created xsi:type="dcterms:W3CDTF">2026-05-22T00:58:00Z</dcterms:created>
  <dcterms:modified xsi:type="dcterms:W3CDTF">2026-05-22T00:58:00Z</dcterms:modified>
</cp:coreProperties>
</file>