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223CF" w14:textId="77777777" w:rsidR="0083628F" w:rsidRDefault="0083628F" w:rsidP="00D54620">
      <w:pPr>
        <w:jc w:val="center"/>
      </w:pP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回文化財審議会議事録</w:t>
      </w:r>
    </w:p>
    <w:p w14:paraId="2F247EBD" w14:textId="77777777" w:rsidR="0083628F" w:rsidRDefault="0083628F" w:rsidP="0083628F"/>
    <w:p w14:paraId="261ED787" w14:textId="77777777" w:rsidR="00D54620" w:rsidRPr="007C389C" w:rsidRDefault="00D54620" w:rsidP="00D54620">
      <w:pPr>
        <w:pStyle w:val="af1"/>
        <w:autoSpaceDE w:val="0"/>
        <w:autoSpaceDN w:val="0"/>
        <w:ind w:firstLine="0"/>
        <w:rPr>
          <w:rFonts w:asciiTheme="minorEastAsia" w:eastAsiaTheme="minorEastAsia" w:hAnsiTheme="minorEastAsia"/>
          <w:szCs w:val="22"/>
        </w:rPr>
      </w:pPr>
      <w:r w:rsidRPr="007C389C">
        <w:rPr>
          <w:rFonts w:asciiTheme="minorEastAsia" w:eastAsiaTheme="minorEastAsia" w:hAnsiTheme="minorEastAsia" w:hint="eastAsia"/>
          <w:szCs w:val="22"/>
        </w:rPr>
        <w:t>１　日時　令和７年７月11日（金）　13時30分～</w:t>
      </w:r>
    </w:p>
    <w:p w14:paraId="083F18BC" w14:textId="77777777" w:rsidR="00EB6941" w:rsidRPr="007C389C" w:rsidRDefault="00EB6941" w:rsidP="00D54620">
      <w:pPr>
        <w:pStyle w:val="af1"/>
        <w:autoSpaceDE w:val="0"/>
        <w:autoSpaceDN w:val="0"/>
        <w:ind w:firstLine="0"/>
        <w:rPr>
          <w:rFonts w:asciiTheme="minorEastAsia" w:eastAsiaTheme="minorEastAsia" w:hAnsiTheme="minorEastAsia"/>
          <w:szCs w:val="22"/>
        </w:rPr>
      </w:pPr>
    </w:p>
    <w:p w14:paraId="77A48ABB" w14:textId="77777777" w:rsidR="00D54620" w:rsidRPr="007C389C" w:rsidRDefault="00D54620" w:rsidP="00D54620">
      <w:pPr>
        <w:pStyle w:val="af1"/>
        <w:autoSpaceDE w:val="0"/>
        <w:autoSpaceDN w:val="0"/>
        <w:ind w:firstLine="0"/>
        <w:rPr>
          <w:rFonts w:asciiTheme="minorEastAsia" w:eastAsiaTheme="minorEastAsia" w:hAnsiTheme="minorEastAsia"/>
          <w:szCs w:val="22"/>
        </w:rPr>
      </w:pPr>
      <w:r w:rsidRPr="007C389C">
        <w:rPr>
          <w:rFonts w:asciiTheme="minorEastAsia" w:eastAsiaTheme="minorEastAsia" w:hAnsiTheme="minorEastAsia" w:hint="eastAsia"/>
          <w:szCs w:val="22"/>
        </w:rPr>
        <w:t>２　会場　多治見市役所駅北庁舎　会議室４－３</w:t>
      </w:r>
    </w:p>
    <w:p w14:paraId="449B0466" w14:textId="77777777" w:rsidR="00D90AEE" w:rsidRDefault="00D90AEE" w:rsidP="00D90AEE">
      <w:pPr>
        <w:rPr>
          <w:rFonts w:asciiTheme="majorEastAsia" w:eastAsiaTheme="majorEastAsia" w:hAnsiTheme="majorEastAsia"/>
          <w:sz w:val="22"/>
        </w:rPr>
      </w:pPr>
    </w:p>
    <w:p w14:paraId="56C5247D" w14:textId="77777777" w:rsidR="00D90AEE" w:rsidRPr="007C389C" w:rsidRDefault="00D90AEE" w:rsidP="00D90AEE">
      <w:pPr>
        <w:pStyle w:val="af1"/>
        <w:autoSpaceDE w:val="0"/>
        <w:autoSpaceDN w:val="0"/>
        <w:ind w:firstLine="0"/>
        <w:rPr>
          <w:rFonts w:asciiTheme="minorEastAsia" w:eastAsiaTheme="minorEastAsia" w:hAnsiTheme="minorEastAsia"/>
          <w:szCs w:val="22"/>
        </w:rPr>
      </w:pPr>
      <w:r w:rsidRPr="007C389C">
        <w:rPr>
          <w:rFonts w:asciiTheme="minorEastAsia" w:eastAsiaTheme="minorEastAsia" w:hAnsiTheme="minorEastAsia" w:hint="eastAsia"/>
          <w:szCs w:val="22"/>
        </w:rPr>
        <w:t>３　出席者</w:t>
      </w:r>
    </w:p>
    <w:p w14:paraId="6415A128" w14:textId="77777777" w:rsidR="00D90AEE" w:rsidRPr="007C389C" w:rsidRDefault="00D90AEE" w:rsidP="00D90AEE">
      <w:pPr>
        <w:pStyle w:val="af1"/>
        <w:autoSpaceDE w:val="0"/>
        <w:autoSpaceDN w:val="0"/>
        <w:ind w:firstLine="0"/>
        <w:rPr>
          <w:rFonts w:asciiTheme="minorEastAsia" w:eastAsiaTheme="minorEastAsia" w:hAnsiTheme="minorEastAsia"/>
          <w:szCs w:val="22"/>
        </w:rPr>
      </w:pPr>
      <w:r w:rsidRPr="007C389C">
        <w:rPr>
          <w:rFonts w:asciiTheme="minorEastAsia" w:eastAsiaTheme="minorEastAsia" w:hAnsiTheme="minorEastAsia" w:hint="eastAsia"/>
          <w:szCs w:val="22"/>
        </w:rPr>
        <w:t>＜文化財審議会委員＞</w:t>
      </w:r>
    </w:p>
    <w:p w14:paraId="2CD45BE4" w14:textId="77777777" w:rsidR="00D90AEE" w:rsidRPr="007C389C" w:rsidRDefault="00D90AEE" w:rsidP="00D90AEE">
      <w:pPr>
        <w:pStyle w:val="af1"/>
        <w:autoSpaceDE w:val="0"/>
        <w:autoSpaceDN w:val="0"/>
        <w:ind w:firstLine="0"/>
        <w:rPr>
          <w:rFonts w:asciiTheme="minorEastAsia" w:eastAsiaTheme="minorEastAsia" w:hAnsiTheme="minorEastAsia"/>
          <w:szCs w:val="22"/>
        </w:rPr>
      </w:pPr>
      <w:r w:rsidRPr="007C389C">
        <w:rPr>
          <w:rFonts w:asciiTheme="minorEastAsia" w:eastAsiaTheme="minorEastAsia" w:hAnsiTheme="minorEastAsia" w:hint="eastAsia"/>
          <w:szCs w:val="22"/>
        </w:rPr>
        <w:t xml:space="preserve">　　小木曽郁夫、深谷滋浩、加藤桂子、長谷川幸生、立花昭、福島金治、黒田正直、</w:t>
      </w:r>
    </w:p>
    <w:p w14:paraId="69D603EE" w14:textId="77777777" w:rsidR="00D90AEE" w:rsidRPr="007C389C" w:rsidRDefault="00D90AEE" w:rsidP="00D90AEE">
      <w:pPr>
        <w:pStyle w:val="af1"/>
        <w:autoSpaceDE w:val="0"/>
        <w:autoSpaceDN w:val="0"/>
        <w:ind w:firstLineChars="200" w:firstLine="440"/>
        <w:rPr>
          <w:rFonts w:asciiTheme="minorEastAsia" w:eastAsiaTheme="minorEastAsia" w:hAnsiTheme="minorEastAsia"/>
          <w:szCs w:val="22"/>
        </w:rPr>
      </w:pPr>
      <w:r w:rsidRPr="007C389C">
        <w:rPr>
          <w:rFonts w:asciiTheme="minorEastAsia" w:eastAsiaTheme="minorEastAsia" w:hAnsiTheme="minorEastAsia" w:hint="eastAsia"/>
          <w:szCs w:val="22"/>
        </w:rPr>
        <w:t>春日美海、長瀬治義、高山信秋</w:t>
      </w:r>
    </w:p>
    <w:p w14:paraId="5261B3F3" w14:textId="77777777" w:rsidR="00D90AEE" w:rsidRPr="007C389C" w:rsidRDefault="00D90AEE" w:rsidP="00D90AEE">
      <w:pPr>
        <w:pStyle w:val="af1"/>
        <w:autoSpaceDE w:val="0"/>
        <w:autoSpaceDN w:val="0"/>
        <w:ind w:firstLine="0"/>
        <w:rPr>
          <w:rFonts w:asciiTheme="minorEastAsia" w:eastAsiaTheme="minorEastAsia" w:hAnsiTheme="minorEastAsia"/>
          <w:szCs w:val="22"/>
        </w:rPr>
      </w:pPr>
      <w:r w:rsidRPr="007C389C">
        <w:rPr>
          <w:rFonts w:asciiTheme="minorEastAsia" w:eastAsiaTheme="minorEastAsia" w:hAnsiTheme="minorEastAsia" w:hint="eastAsia"/>
          <w:szCs w:val="22"/>
        </w:rPr>
        <w:t>＜事務局＞</w:t>
      </w:r>
    </w:p>
    <w:p w14:paraId="0941601A" w14:textId="77777777" w:rsidR="00D90AEE" w:rsidRPr="007C389C" w:rsidRDefault="00D90AEE" w:rsidP="00D90AEE">
      <w:pPr>
        <w:pStyle w:val="af1"/>
        <w:autoSpaceDE w:val="0"/>
        <w:autoSpaceDN w:val="0"/>
        <w:ind w:firstLine="0"/>
        <w:rPr>
          <w:rFonts w:asciiTheme="minorEastAsia" w:eastAsiaTheme="minorEastAsia" w:hAnsiTheme="minorEastAsia"/>
          <w:szCs w:val="22"/>
        </w:rPr>
      </w:pPr>
      <w:r w:rsidRPr="007C389C">
        <w:rPr>
          <w:rFonts w:asciiTheme="minorEastAsia" w:eastAsiaTheme="minorEastAsia" w:hAnsiTheme="minorEastAsia" w:hint="eastAsia"/>
          <w:szCs w:val="22"/>
        </w:rPr>
        <w:t xml:space="preserve">　　仙石浩之、東山学史、大山克則、吉田寛、岩井美和</w:t>
      </w:r>
    </w:p>
    <w:p w14:paraId="2C106B5C" w14:textId="77777777" w:rsidR="00D90AEE" w:rsidRDefault="00D90AEE" w:rsidP="00D90AEE"/>
    <w:p w14:paraId="2819BA5F" w14:textId="7454DBF5" w:rsidR="00D90AEE" w:rsidRPr="002459C4" w:rsidRDefault="00D90AEE" w:rsidP="00D90AEE">
      <w:pPr>
        <w:rPr>
          <w:rFonts w:asciiTheme="majorEastAsia" w:eastAsiaTheme="majorEastAsia" w:hAnsiTheme="majorEastAsia"/>
          <w:sz w:val="22"/>
        </w:rPr>
      </w:pPr>
      <w:r w:rsidRPr="002459C4">
        <w:rPr>
          <w:rFonts w:asciiTheme="majorEastAsia" w:eastAsiaTheme="majorEastAsia" w:hAnsiTheme="majorEastAsia" w:hint="eastAsia"/>
          <w:sz w:val="22"/>
        </w:rPr>
        <w:t>開会のことば</w:t>
      </w:r>
    </w:p>
    <w:p w14:paraId="7E0F93E4" w14:textId="77777777" w:rsidR="00D90AEE" w:rsidRPr="002459C4" w:rsidRDefault="00D90AEE" w:rsidP="00D90AEE">
      <w:pPr>
        <w:rPr>
          <w:sz w:val="22"/>
        </w:rPr>
      </w:pPr>
    </w:p>
    <w:p w14:paraId="36A999AD" w14:textId="3E35B5A8" w:rsidR="00D90AEE" w:rsidRPr="002459C4" w:rsidRDefault="00D90AEE" w:rsidP="00D90AEE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教育長挨拶</w:t>
      </w:r>
    </w:p>
    <w:p w14:paraId="23794177" w14:textId="77777777" w:rsidR="00D90AEE" w:rsidRPr="002459C4" w:rsidRDefault="00D90AEE" w:rsidP="00D90AEE">
      <w:pPr>
        <w:rPr>
          <w:rFonts w:asciiTheme="majorEastAsia" w:eastAsiaTheme="majorEastAsia" w:hAnsiTheme="majorEastAsia"/>
          <w:sz w:val="22"/>
        </w:rPr>
      </w:pPr>
    </w:p>
    <w:p w14:paraId="7DD12DDF" w14:textId="26E80519" w:rsidR="00D90AEE" w:rsidRDefault="00D90AEE" w:rsidP="00D90AEE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会長挨拶</w:t>
      </w:r>
    </w:p>
    <w:p w14:paraId="5CD9B454" w14:textId="77777777" w:rsidR="00D90AEE" w:rsidRDefault="00D90AEE" w:rsidP="00D90AEE">
      <w:pPr>
        <w:rPr>
          <w:rFonts w:asciiTheme="majorEastAsia" w:eastAsiaTheme="majorEastAsia" w:hAnsiTheme="majorEastAsia"/>
          <w:sz w:val="22"/>
        </w:rPr>
      </w:pPr>
    </w:p>
    <w:p w14:paraId="26E7DF25" w14:textId="78B89F02" w:rsidR="00D90AEE" w:rsidRPr="00A94EF4" w:rsidRDefault="00D90AEE" w:rsidP="00D90AEE">
      <w:pPr>
        <w:rPr>
          <w:rFonts w:asciiTheme="majorEastAsia" w:eastAsiaTheme="majorEastAsia" w:hAnsiTheme="majorEastAsia"/>
          <w:sz w:val="22"/>
        </w:rPr>
      </w:pPr>
      <w:r w:rsidRPr="00A94EF4">
        <w:rPr>
          <w:rFonts w:asciiTheme="majorEastAsia" w:eastAsiaTheme="majorEastAsia" w:hAnsiTheme="majorEastAsia" w:hint="eastAsia"/>
          <w:sz w:val="22"/>
        </w:rPr>
        <w:t>議事録署名者の決定</w:t>
      </w:r>
    </w:p>
    <w:p w14:paraId="2868661C" w14:textId="77777777" w:rsidR="00D90AEE" w:rsidRPr="00A20C65" w:rsidRDefault="00D90AEE" w:rsidP="00D90AEE">
      <w:pPr>
        <w:rPr>
          <w:rFonts w:asciiTheme="majorEastAsia" w:eastAsiaTheme="majorEastAsia" w:hAnsiTheme="majorEastAsia"/>
          <w:color w:val="FF0000"/>
          <w:sz w:val="22"/>
        </w:rPr>
      </w:pPr>
    </w:p>
    <w:p w14:paraId="48220794" w14:textId="1E79FCA9" w:rsidR="00D90AEE" w:rsidRDefault="00D90AEE" w:rsidP="00D90AEE">
      <w:pPr>
        <w:rPr>
          <w:rFonts w:asciiTheme="majorEastAsia" w:eastAsiaTheme="majorEastAsia" w:hAnsiTheme="majorEastAsia"/>
          <w:sz w:val="22"/>
        </w:rPr>
      </w:pPr>
      <w:r w:rsidRPr="00A94EF4">
        <w:rPr>
          <w:rFonts w:asciiTheme="majorEastAsia" w:eastAsiaTheme="majorEastAsia" w:hAnsiTheme="majorEastAsia" w:hint="eastAsia"/>
          <w:sz w:val="22"/>
        </w:rPr>
        <w:t>議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A94EF4">
        <w:rPr>
          <w:rFonts w:asciiTheme="majorEastAsia" w:eastAsiaTheme="majorEastAsia" w:hAnsiTheme="majorEastAsia" w:hint="eastAsia"/>
          <w:sz w:val="22"/>
        </w:rPr>
        <w:t>事</w:t>
      </w:r>
    </w:p>
    <w:p w14:paraId="5C899693" w14:textId="195257C6" w:rsidR="00D90AEE" w:rsidRPr="00806CBB" w:rsidRDefault="00D90AEE" w:rsidP="00D90AEE">
      <w:pPr>
        <w:rPr>
          <w:rFonts w:asciiTheme="minorEastAsia" w:hAnsiTheme="minorEastAsia"/>
          <w:sz w:val="22"/>
        </w:rPr>
      </w:pPr>
      <w:r w:rsidRPr="00C0055F">
        <w:rPr>
          <w:rFonts w:asciiTheme="minorEastAsia" w:hAnsiTheme="minorEastAsia" w:hint="eastAsia"/>
          <w:sz w:val="22"/>
        </w:rPr>
        <w:t xml:space="preserve">　</w:t>
      </w:r>
      <w:r w:rsidRPr="00806CBB">
        <w:rPr>
          <w:rFonts w:asciiTheme="minorEastAsia" w:hAnsiTheme="minorEastAsia" w:hint="eastAsia"/>
          <w:sz w:val="22"/>
        </w:rPr>
        <w:t>①</w:t>
      </w:r>
      <w:bookmarkStart w:id="0" w:name="_GoBack"/>
      <w:bookmarkEnd w:id="0"/>
      <w:r w:rsidRPr="00806CBB">
        <w:rPr>
          <w:rFonts w:asciiTheme="minorEastAsia" w:hAnsiTheme="minorEastAsia" w:hint="eastAsia"/>
          <w:sz w:val="22"/>
        </w:rPr>
        <w:t>【非公開】現地で見学</w:t>
      </w:r>
    </w:p>
    <w:p w14:paraId="4C4E03C7" w14:textId="77777777" w:rsidR="00D90AEE" w:rsidRPr="00806CBB" w:rsidRDefault="00D90AEE" w:rsidP="00D90AEE">
      <w:pPr>
        <w:rPr>
          <w:rFonts w:asciiTheme="majorEastAsia" w:eastAsiaTheme="majorEastAsia" w:hAnsiTheme="majorEastAsia"/>
          <w:sz w:val="22"/>
        </w:rPr>
      </w:pPr>
      <w:r w:rsidRPr="00806CBB">
        <w:rPr>
          <w:rFonts w:asciiTheme="majorEastAsia" w:eastAsiaTheme="majorEastAsia" w:hAnsiTheme="majorEastAsia" w:hint="eastAsia"/>
          <w:sz w:val="22"/>
        </w:rPr>
        <w:t>報告事項</w:t>
      </w:r>
    </w:p>
    <w:p w14:paraId="67F3CB5F" w14:textId="77777777" w:rsidR="00D90AEE" w:rsidRPr="00806CBB" w:rsidRDefault="00D90AEE" w:rsidP="00D90AEE">
      <w:pPr>
        <w:rPr>
          <w:sz w:val="22"/>
        </w:rPr>
      </w:pPr>
      <w:r w:rsidRPr="00806CBB">
        <w:rPr>
          <w:rFonts w:hint="eastAsia"/>
          <w:sz w:val="22"/>
        </w:rPr>
        <w:t xml:space="preserve">　　ア　指定文化財について</w:t>
      </w:r>
    </w:p>
    <w:p w14:paraId="0ECDF2CD" w14:textId="03F175C9" w:rsidR="00D90AEE" w:rsidRPr="00806CBB" w:rsidRDefault="00D90AEE" w:rsidP="00D90AEE">
      <w:pPr>
        <w:ind w:leftChars="300" w:left="630"/>
        <w:rPr>
          <w:sz w:val="22"/>
        </w:rPr>
      </w:pPr>
      <w:r w:rsidRPr="00806CBB">
        <w:rPr>
          <w:rFonts w:hint="eastAsia"/>
          <w:sz w:val="22"/>
        </w:rPr>
        <w:t>①令和７年度年間スケジュールについて</w:t>
      </w:r>
    </w:p>
    <w:p w14:paraId="0DE85C8C" w14:textId="6140566A" w:rsidR="00D90AEE" w:rsidRPr="00806CBB" w:rsidRDefault="00D90AEE" w:rsidP="00D90AEE">
      <w:pPr>
        <w:ind w:leftChars="300" w:left="630"/>
        <w:rPr>
          <w:sz w:val="22"/>
        </w:rPr>
      </w:pPr>
      <w:r w:rsidRPr="00806CBB">
        <w:rPr>
          <w:rFonts w:hint="eastAsia"/>
          <w:sz w:val="22"/>
        </w:rPr>
        <w:t>②大日如来坐像の公開について</w:t>
      </w:r>
    </w:p>
    <w:p w14:paraId="26331192" w14:textId="7C401BC3" w:rsidR="00D90AEE" w:rsidRPr="00806CBB" w:rsidRDefault="00D90AEE" w:rsidP="00D90AEE">
      <w:pPr>
        <w:ind w:leftChars="300" w:left="630"/>
        <w:rPr>
          <w:rFonts w:ascii="ＭＳ 明朝" w:eastAsia="ＭＳ 明朝" w:hAnsi="ＭＳ 明朝" w:cs="ＭＳ 明朝"/>
          <w:sz w:val="22"/>
        </w:rPr>
      </w:pPr>
      <w:r w:rsidRPr="00806CBB">
        <w:rPr>
          <w:rFonts w:ascii="ＭＳ 明朝" w:eastAsia="ＭＳ 明朝" w:hAnsi="ＭＳ 明朝" w:cs="ＭＳ 明朝" w:hint="eastAsia"/>
          <w:sz w:val="22"/>
        </w:rPr>
        <w:t>③北小木のホタル生息数調査の結果について</w:t>
      </w:r>
    </w:p>
    <w:p w14:paraId="1035D60C" w14:textId="6E859661" w:rsidR="00D90AEE" w:rsidRPr="00806CBB" w:rsidRDefault="00D90AEE" w:rsidP="00D90AEE">
      <w:pPr>
        <w:ind w:leftChars="300" w:left="630"/>
        <w:rPr>
          <w:rFonts w:ascii="ＭＳ 明朝" w:eastAsia="ＭＳ 明朝" w:hAnsi="ＭＳ 明朝" w:cs="ＭＳ 明朝"/>
          <w:sz w:val="22"/>
        </w:rPr>
      </w:pPr>
      <w:r w:rsidRPr="00806CBB">
        <w:rPr>
          <w:rFonts w:ascii="ＭＳ 明朝" w:eastAsia="ＭＳ 明朝" w:hAnsi="ＭＳ 明朝" w:cs="ＭＳ 明朝" w:hint="eastAsia"/>
          <w:sz w:val="22"/>
        </w:rPr>
        <w:t>④平野のケヤキの解除について</w:t>
      </w:r>
      <w:r>
        <w:rPr>
          <w:rFonts w:ascii="ＭＳ 明朝" w:eastAsia="ＭＳ 明朝" w:hAnsi="ＭＳ 明朝" w:cs="ＭＳ 明朝" w:hint="eastAsia"/>
          <w:sz w:val="22"/>
        </w:rPr>
        <w:t>（</w:t>
      </w:r>
      <w:r w:rsidRPr="00806CBB">
        <w:rPr>
          <w:rFonts w:ascii="ＭＳ 明朝" w:eastAsia="ＭＳ 明朝" w:hAnsi="ＭＳ 明朝" w:cs="ＭＳ 明朝" w:hint="eastAsia"/>
          <w:sz w:val="22"/>
        </w:rPr>
        <w:t>令和７年５月22日解除告示済み</w:t>
      </w:r>
      <w:r>
        <w:rPr>
          <w:rFonts w:ascii="ＭＳ 明朝" w:eastAsia="ＭＳ 明朝" w:hAnsi="ＭＳ 明朝" w:cs="ＭＳ 明朝" w:hint="eastAsia"/>
          <w:sz w:val="22"/>
        </w:rPr>
        <w:t>）</w:t>
      </w:r>
    </w:p>
    <w:p w14:paraId="7C615330" w14:textId="0420F2D1" w:rsidR="00D90AEE" w:rsidRPr="00806CBB" w:rsidRDefault="00D90AEE" w:rsidP="00D90AEE">
      <w:pPr>
        <w:ind w:leftChars="300" w:left="630"/>
        <w:rPr>
          <w:rFonts w:ascii="ＭＳ 明朝" w:eastAsia="ＭＳ 明朝" w:hAnsi="ＭＳ 明朝" w:cs="ＭＳ 明朝"/>
          <w:sz w:val="22"/>
        </w:rPr>
      </w:pPr>
      <w:r w:rsidRPr="00806CBB">
        <w:rPr>
          <w:rFonts w:ascii="ＭＳ 明朝" w:eastAsia="ＭＳ 明朝" w:hAnsi="ＭＳ 明朝" w:cs="ＭＳ 明朝" w:hint="eastAsia"/>
          <w:sz w:val="22"/>
        </w:rPr>
        <w:t>⑤永泉寺のイチョウについて</w:t>
      </w:r>
    </w:p>
    <w:p w14:paraId="5DE2FACF" w14:textId="77777777" w:rsidR="00D90AEE" w:rsidRPr="00806CBB" w:rsidRDefault="00D90AEE" w:rsidP="00D90AEE">
      <w:pPr>
        <w:ind w:firstLineChars="200" w:firstLine="440"/>
        <w:rPr>
          <w:sz w:val="22"/>
        </w:rPr>
      </w:pPr>
      <w:r w:rsidRPr="00806CBB">
        <w:rPr>
          <w:rFonts w:hint="eastAsia"/>
          <w:sz w:val="22"/>
        </w:rPr>
        <w:t>イ</w:t>
      </w:r>
      <w:r w:rsidRPr="00806CBB">
        <w:rPr>
          <w:rFonts w:hint="eastAsia"/>
          <w:sz w:val="22"/>
        </w:rPr>
        <w:t xml:space="preserve"> </w:t>
      </w:r>
      <w:r w:rsidRPr="00806CBB">
        <w:rPr>
          <w:rFonts w:hint="eastAsia"/>
          <w:sz w:val="22"/>
        </w:rPr>
        <w:t>埋蔵文化財について</w:t>
      </w:r>
    </w:p>
    <w:p w14:paraId="67BCCA70" w14:textId="5BF7B80F" w:rsidR="00D90AEE" w:rsidRPr="00806CBB" w:rsidRDefault="00D90AEE" w:rsidP="00D90AEE">
      <w:pPr>
        <w:ind w:leftChars="300" w:left="630"/>
        <w:rPr>
          <w:sz w:val="22"/>
        </w:rPr>
      </w:pPr>
      <w:r w:rsidRPr="00806CBB">
        <w:rPr>
          <w:rFonts w:hint="eastAsia"/>
          <w:sz w:val="22"/>
        </w:rPr>
        <w:t>①問い合わせ、試掘状況</w:t>
      </w:r>
    </w:p>
    <w:p w14:paraId="50AF1276" w14:textId="1F548AD9" w:rsidR="00D90AEE" w:rsidRPr="00806CBB" w:rsidRDefault="00D90AEE" w:rsidP="00D90AEE">
      <w:pPr>
        <w:ind w:leftChars="300" w:left="630"/>
        <w:rPr>
          <w:rFonts w:asciiTheme="minorEastAsia" w:hAnsiTheme="minorEastAsia"/>
          <w:sz w:val="22"/>
        </w:rPr>
      </w:pPr>
      <w:r w:rsidRPr="00806CBB">
        <w:rPr>
          <w:rFonts w:hint="eastAsia"/>
          <w:sz w:val="22"/>
        </w:rPr>
        <w:t>②令和７年度の業務状況について</w:t>
      </w:r>
    </w:p>
    <w:p w14:paraId="676428A8" w14:textId="1AAC7966" w:rsidR="00D90AEE" w:rsidRPr="00806CBB" w:rsidRDefault="00D90AEE" w:rsidP="00D90AEE">
      <w:pPr>
        <w:ind w:leftChars="300" w:left="630"/>
        <w:rPr>
          <w:sz w:val="22"/>
        </w:rPr>
      </w:pPr>
      <w:r w:rsidRPr="00806CBB">
        <w:rPr>
          <w:rFonts w:asciiTheme="minorEastAsia" w:hAnsiTheme="minorEastAsia" w:hint="eastAsia"/>
          <w:sz w:val="22"/>
        </w:rPr>
        <w:t>③埋蔵文化財出土遺物の引越しについて</w:t>
      </w:r>
    </w:p>
    <w:p w14:paraId="19D90FF4" w14:textId="77777777" w:rsidR="00D90AEE" w:rsidRPr="00806CBB" w:rsidRDefault="00D90AEE" w:rsidP="00D90AEE">
      <w:pPr>
        <w:ind w:firstLineChars="200" w:firstLine="440"/>
        <w:rPr>
          <w:sz w:val="22"/>
        </w:rPr>
      </w:pPr>
      <w:r w:rsidRPr="00806CBB">
        <w:rPr>
          <w:rFonts w:hint="eastAsia"/>
          <w:sz w:val="22"/>
        </w:rPr>
        <w:t>ウ</w:t>
      </w:r>
      <w:r w:rsidRPr="00806CBB">
        <w:rPr>
          <w:rFonts w:hint="eastAsia"/>
          <w:sz w:val="22"/>
        </w:rPr>
        <w:t xml:space="preserve"> </w:t>
      </w:r>
      <w:r w:rsidRPr="00806CBB">
        <w:rPr>
          <w:rFonts w:hint="eastAsia"/>
          <w:sz w:val="22"/>
        </w:rPr>
        <w:t>普及啓発について</w:t>
      </w:r>
    </w:p>
    <w:p w14:paraId="3745CC8C" w14:textId="7C619CFF" w:rsidR="00D90AEE" w:rsidRPr="00806CBB" w:rsidRDefault="00D90AEE" w:rsidP="00D90AEE">
      <w:pPr>
        <w:ind w:leftChars="300" w:left="630"/>
        <w:rPr>
          <w:sz w:val="22"/>
        </w:rPr>
      </w:pPr>
      <w:r w:rsidRPr="00806CBB">
        <w:rPr>
          <w:rFonts w:hint="eastAsia"/>
          <w:sz w:val="22"/>
        </w:rPr>
        <w:t>①これまでの企画展について</w:t>
      </w:r>
    </w:p>
    <w:p w14:paraId="0BC4E696" w14:textId="5CCA2374" w:rsidR="00D90AEE" w:rsidRPr="00806CBB" w:rsidRDefault="00D90AEE" w:rsidP="00D90AEE">
      <w:pPr>
        <w:ind w:leftChars="300" w:left="630"/>
        <w:rPr>
          <w:rFonts w:asciiTheme="minorEastAsia" w:hAnsiTheme="minorEastAsia"/>
          <w:sz w:val="22"/>
        </w:rPr>
      </w:pPr>
      <w:r w:rsidRPr="00806CBB">
        <w:rPr>
          <w:rFonts w:hint="eastAsia"/>
          <w:sz w:val="22"/>
        </w:rPr>
        <w:t>②令和７年度企画展について</w:t>
      </w:r>
    </w:p>
    <w:p w14:paraId="1BCEC629" w14:textId="665C9712" w:rsidR="00D90AEE" w:rsidRPr="00806CBB" w:rsidRDefault="00D90AEE" w:rsidP="00D90AEE">
      <w:pPr>
        <w:ind w:leftChars="300" w:left="630"/>
        <w:rPr>
          <w:sz w:val="22"/>
        </w:rPr>
      </w:pPr>
      <w:r w:rsidRPr="00806CBB">
        <w:rPr>
          <w:rFonts w:hint="eastAsia"/>
          <w:sz w:val="22"/>
        </w:rPr>
        <w:t>③民具資料の収集と活用について</w:t>
      </w:r>
    </w:p>
    <w:p w14:paraId="6694D92D" w14:textId="7B08DE2B" w:rsidR="00D90AEE" w:rsidRPr="00806CBB" w:rsidRDefault="00D90AEE" w:rsidP="00D90AEE">
      <w:pPr>
        <w:ind w:leftChars="300" w:left="630"/>
        <w:rPr>
          <w:rFonts w:asciiTheme="minorEastAsia" w:hAnsiTheme="minorEastAsia"/>
          <w:sz w:val="22"/>
        </w:rPr>
      </w:pPr>
      <w:r w:rsidRPr="00806CBB">
        <w:rPr>
          <w:rFonts w:ascii="ＭＳ 明朝" w:eastAsia="ＭＳ 明朝" w:hAnsi="ＭＳ 明朝" w:cs="ＭＳ 明朝" w:hint="eastAsia"/>
          <w:sz w:val="22"/>
        </w:rPr>
        <w:lastRenderedPageBreak/>
        <w:t>④地域や学校との連携について</w:t>
      </w:r>
    </w:p>
    <w:p w14:paraId="775C7BB8" w14:textId="4E14DDE6" w:rsidR="00D90AEE" w:rsidRPr="00806CBB" w:rsidRDefault="00D90AEE" w:rsidP="00D90AEE">
      <w:pPr>
        <w:ind w:leftChars="300" w:left="630"/>
        <w:rPr>
          <w:sz w:val="22"/>
        </w:rPr>
      </w:pPr>
      <w:r w:rsidRPr="00806CBB">
        <w:rPr>
          <w:rFonts w:asciiTheme="minorEastAsia" w:hAnsiTheme="minorEastAsia" w:hint="eastAsia"/>
          <w:sz w:val="22"/>
        </w:rPr>
        <w:t>⑤その他</w:t>
      </w:r>
    </w:p>
    <w:p w14:paraId="422EF65A" w14:textId="5A530823" w:rsidR="00D90AEE" w:rsidRPr="00806CBB" w:rsidRDefault="00D90AEE" w:rsidP="00D90AEE">
      <w:pPr>
        <w:rPr>
          <w:sz w:val="22"/>
        </w:rPr>
      </w:pPr>
      <w:r w:rsidRPr="00806CBB">
        <w:rPr>
          <w:rFonts w:hint="eastAsia"/>
          <w:sz w:val="22"/>
        </w:rPr>
        <w:t xml:space="preserve">　　エ　多治見市史の編纂について</w:t>
      </w:r>
    </w:p>
    <w:p w14:paraId="0317B018" w14:textId="77777777" w:rsidR="00D90AEE" w:rsidRDefault="00D90AEE" w:rsidP="0083628F"/>
    <w:p w14:paraId="2E4AB49A" w14:textId="2BCD6E92" w:rsidR="00D54620" w:rsidRDefault="00D54620" w:rsidP="0083628F">
      <w:r>
        <w:rPr>
          <w:rFonts w:hint="eastAsia"/>
        </w:rPr>
        <w:t>＜議事録＞</w:t>
      </w:r>
    </w:p>
    <w:p w14:paraId="02FF55E9" w14:textId="77777777" w:rsidR="0083628F" w:rsidRDefault="0083628F" w:rsidP="0083628F">
      <w:r>
        <w:rPr>
          <w:rFonts w:hint="eastAsia"/>
        </w:rPr>
        <w:t xml:space="preserve">1. </w:t>
      </w:r>
      <w:r>
        <w:rPr>
          <w:rFonts w:hint="eastAsia"/>
        </w:rPr>
        <w:t>開会・挨拶</w:t>
      </w:r>
    </w:p>
    <w:p w14:paraId="188F7695" w14:textId="77777777" w:rsidR="0083628F" w:rsidRDefault="0083628F" w:rsidP="0083628F">
      <w:r>
        <w:rPr>
          <w:rFonts w:hint="eastAsia"/>
        </w:rPr>
        <w:t>教育総務課長より開会。教育長から、今年度の文化財保護センターの取組（大日如来坐像一般公開、駅北庁舎建設に伴う埋蔵文化財調査など）について説明。</w:t>
      </w:r>
    </w:p>
    <w:p w14:paraId="52C4E8AE" w14:textId="77777777" w:rsidR="00D54620" w:rsidRDefault="00D54620" w:rsidP="0083628F"/>
    <w:p w14:paraId="671F2EAE" w14:textId="77777777" w:rsidR="0083628F" w:rsidRDefault="0083628F" w:rsidP="0083628F">
      <w:r>
        <w:rPr>
          <w:rFonts w:hint="eastAsia"/>
        </w:rPr>
        <w:t xml:space="preserve">2. </w:t>
      </w:r>
      <w:r>
        <w:rPr>
          <w:rFonts w:hint="eastAsia"/>
        </w:rPr>
        <w:t>ホタル調査・自然環境に関する報告</w:t>
      </w:r>
    </w:p>
    <w:p w14:paraId="324EB063" w14:textId="77777777" w:rsidR="0083628F" w:rsidRDefault="0083628F" w:rsidP="0083628F">
      <w:r>
        <w:rPr>
          <w:rFonts w:hint="eastAsia"/>
        </w:rPr>
        <w:t>会長より北小木地区でのゲンジボタル調査の報告。近年はピークの早期化、ヘイケボタルの減少など、環境変化の課題が共有された。</w:t>
      </w:r>
    </w:p>
    <w:p w14:paraId="0FD1A461" w14:textId="77777777" w:rsidR="00D54620" w:rsidRDefault="00D54620" w:rsidP="0083628F"/>
    <w:p w14:paraId="789BCB9E" w14:textId="77777777" w:rsidR="0083628F" w:rsidRDefault="0083628F" w:rsidP="0083628F">
      <w:r>
        <w:rPr>
          <w:rFonts w:hint="eastAsia"/>
        </w:rPr>
        <w:t xml:space="preserve">3. </w:t>
      </w:r>
      <w:r>
        <w:rPr>
          <w:rFonts w:hint="eastAsia"/>
        </w:rPr>
        <w:t>指定文化財に関する報告</w:t>
      </w:r>
    </w:p>
    <w:p w14:paraId="0BDF56F3" w14:textId="77777777" w:rsidR="0083628F" w:rsidRDefault="0083628F" w:rsidP="0083628F">
      <w:r>
        <w:rPr>
          <w:rFonts w:hint="eastAsia"/>
        </w:rPr>
        <w:t>・虎渓山シデコブシ群生地での植生調査、水量調査を継続。</w:t>
      </w:r>
    </w:p>
    <w:p w14:paraId="12176725" w14:textId="77777777" w:rsidR="0083628F" w:rsidRDefault="0083628F" w:rsidP="0083628F">
      <w:r>
        <w:rPr>
          <w:rFonts w:hint="eastAsia"/>
        </w:rPr>
        <w:t>・ホタル調査、カワニナ調査、草刈り等の保全活動。</w:t>
      </w:r>
    </w:p>
    <w:p w14:paraId="26DCB921" w14:textId="77777777" w:rsidR="0083628F" w:rsidRDefault="0083628F" w:rsidP="0083628F">
      <w:r>
        <w:rPr>
          <w:rFonts w:hint="eastAsia"/>
        </w:rPr>
        <w:t>・長福寺大日如来坐像の特別公開の報告。</w:t>
      </w:r>
    </w:p>
    <w:p w14:paraId="7CB6F3C9" w14:textId="77777777" w:rsidR="00D54620" w:rsidRDefault="00D54620" w:rsidP="0083628F"/>
    <w:p w14:paraId="11B36D31" w14:textId="77777777" w:rsidR="0083628F" w:rsidRDefault="0083628F" w:rsidP="0083628F">
      <w:r>
        <w:rPr>
          <w:rFonts w:hint="eastAsia"/>
        </w:rPr>
        <w:t xml:space="preserve">4. </w:t>
      </w:r>
      <w:r>
        <w:rPr>
          <w:rFonts w:hint="eastAsia"/>
        </w:rPr>
        <w:t>小中学校の美術品リスト整備</w:t>
      </w:r>
    </w:p>
    <w:p w14:paraId="2B70BE5A" w14:textId="77777777" w:rsidR="0083628F" w:rsidRDefault="0083628F" w:rsidP="0083628F">
      <w:r>
        <w:rPr>
          <w:rFonts w:hint="eastAsia"/>
        </w:rPr>
        <w:t>市内小中学校が保有する美術品のリスト化を進行中。市之倉小学校では人間国宝作品が多く、学校単独での把握が困難との意見。文化財保護センター職員が確認を進める。学校の統廃合に伴う文化財の散逸防止が重要とされた。</w:t>
      </w:r>
    </w:p>
    <w:p w14:paraId="1F435C76" w14:textId="77777777" w:rsidR="00D54620" w:rsidRDefault="00D54620" w:rsidP="0083628F"/>
    <w:p w14:paraId="763EE591" w14:textId="77777777" w:rsidR="0083628F" w:rsidRDefault="0083628F" w:rsidP="0083628F">
      <w:r>
        <w:rPr>
          <w:rFonts w:hint="eastAsia"/>
        </w:rPr>
        <w:t xml:space="preserve">5. </w:t>
      </w:r>
      <w:r w:rsidR="005D344C">
        <w:rPr>
          <w:rFonts w:hint="eastAsia"/>
        </w:rPr>
        <w:t>新な指定文化財</w:t>
      </w:r>
      <w:r>
        <w:rPr>
          <w:rFonts w:hint="eastAsia"/>
        </w:rPr>
        <w:t>に関する議論</w:t>
      </w:r>
    </w:p>
    <w:p w14:paraId="65F9EF8C" w14:textId="77777777" w:rsidR="005D344C" w:rsidRDefault="005D344C" w:rsidP="0083628F">
      <w:r>
        <w:rPr>
          <w:rFonts w:hint="eastAsia"/>
        </w:rPr>
        <w:t xml:space="preserve">　　非公開</w:t>
      </w:r>
    </w:p>
    <w:p w14:paraId="4067C213" w14:textId="77777777" w:rsidR="005D344C" w:rsidRDefault="005D344C" w:rsidP="0083628F"/>
    <w:p w14:paraId="678D222D" w14:textId="77777777" w:rsidR="0083628F" w:rsidRDefault="0083628F" w:rsidP="0083628F">
      <w:r>
        <w:rPr>
          <w:rFonts w:hint="eastAsia"/>
        </w:rPr>
        <w:t xml:space="preserve">6. </w:t>
      </w:r>
      <w:r>
        <w:rPr>
          <w:rFonts w:hint="eastAsia"/>
        </w:rPr>
        <w:t>市史編纂準備委員会について</w:t>
      </w:r>
    </w:p>
    <w:p w14:paraId="2C64F8EF" w14:textId="77777777" w:rsidR="0083628F" w:rsidRDefault="0083628F" w:rsidP="0083628F">
      <w:r>
        <w:rPr>
          <w:rFonts w:hint="eastAsia"/>
        </w:rPr>
        <w:t>・今年度中に準備委員会を立ち上げ、編集方針の議論を開始予定。</w:t>
      </w:r>
    </w:p>
    <w:p w14:paraId="38AEA179" w14:textId="77777777" w:rsidR="0083628F" w:rsidRDefault="0083628F" w:rsidP="0083628F">
      <w:r>
        <w:rPr>
          <w:rFonts w:hint="eastAsia"/>
        </w:rPr>
        <w:t>・元岐阜県歴史資料館館長らへの協力依頼を計画。</w:t>
      </w:r>
    </w:p>
    <w:p w14:paraId="1E755EB9" w14:textId="77777777" w:rsidR="0083628F" w:rsidRDefault="0083628F" w:rsidP="0083628F">
      <w:r>
        <w:rPr>
          <w:rFonts w:hint="eastAsia"/>
        </w:rPr>
        <w:t>・委員からは、文化財保護センターの人員負担増への懸念が提示された。</w:t>
      </w:r>
    </w:p>
    <w:p w14:paraId="17BFA8CA" w14:textId="77777777" w:rsidR="00D54620" w:rsidRDefault="00D54620" w:rsidP="0083628F"/>
    <w:p w14:paraId="2EBB0F19" w14:textId="77777777" w:rsidR="0083628F" w:rsidRDefault="0083628F" w:rsidP="0083628F">
      <w:r>
        <w:rPr>
          <w:rFonts w:hint="eastAsia"/>
        </w:rPr>
        <w:t xml:space="preserve">7. </w:t>
      </w:r>
      <w:r>
        <w:rPr>
          <w:rFonts w:hint="eastAsia"/>
        </w:rPr>
        <w:t>埋蔵文化財調査</w:t>
      </w:r>
    </w:p>
    <w:p w14:paraId="593EF105" w14:textId="77777777" w:rsidR="0083628F" w:rsidRDefault="0083628F" w:rsidP="0083628F">
      <w:r>
        <w:rPr>
          <w:rFonts w:hint="eastAsia"/>
        </w:rPr>
        <w:t>・新庁舎建設予定地（七ツ塚）で令和</w:t>
      </w:r>
      <w:r>
        <w:rPr>
          <w:rFonts w:hint="eastAsia"/>
        </w:rPr>
        <w:t>8</w:t>
      </w:r>
      <w:r>
        <w:rPr>
          <w:rFonts w:hint="eastAsia"/>
        </w:rPr>
        <w:t>年度初旬まで発掘予定。</w:t>
      </w:r>
    </w:p>
    <w:p w14:paraId="5EB13CD5" w14:textId="77777777" w:rsidR="00F7164C" w:rsidRDefault="0083628F" w:rsidP="0083628F">
      <w:r>
        <w:rPr>
          <w:rFonts w:hint="eastAsia"/>
        </w:rPr>
        <w:t>・出土遺物の保管倉庫の移転・修繕計画を進める。</w:t>
      </w:r>
    </w:p>
    <w:p w14:paraId="5077A66C" w14:textId="77777777" w:rsidR="00640B1A" w:rsidRDefault="00640B1A" w:rsidP="0083628F"/>
    <w:sectPr w:rsidR="00640B1A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51BF6" w14:textId="77777777" w:rsidR="00391043" w:rsidRDefault="00391043" w:rsidP="00EB6941">
      <w:r>
        <w:separator/>
      </w:r>
    </w:p>
  </w:endnote>
  <w:endnote w:type="continuationSeparator" w:id="0">
    <w:p w14:paraId="50243C29" w14:textId="77777777" w:rsidR="00391043" w:rsidRDefault="00391043" w:rsidP="00EB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461C4" w14:textId="77777777" w:rsidR="00391043" w:rsidRDefault="00391043" w:rsidP="00EB6941">
      <w:r>
        <w:separator/>
      </w:r>
    </w:p>
  </w:footnote>
  <w:footnote w:type="continuationSeparator" w:id="0">
    <w:p w14:paraId="40F476F7" w14:textId="77777777" w:rsidR="00391043" w:rsidRDefault="00391043" w:rsidP="00EB6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28F"/>
    <w:rsid w:val="00155D38"/>
    <w:rsid w:val="001C7B22"/>
    <w:rsid w:val="00391043"/>
    <w:rsid w:val="005344CB"/>
    <w:rsid w:val="005D344C"/>
    <w:rsid w:val="00640B1A"/>
    <w:rsid w:val="00767F78"/>
    <w:rsid w:val="007C389C"/>
    <w:rsid w:val="0083628F"/>
    <w:rsid w:val="008F2E4B"/>
    <w:rsid w:val="009A174B"/>
    <w:rsid w:val="00C041F7"/>
    <w:rsid w:val="00D54620"/>
    <w:rsid w:val="00D90AEE"/>
    <w:rsid w:val="00E86D5B"/>
    <w:rsid w:val="00EB6941"/>
    <w:rsid w:val="00F7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AC4343"/>
  <w15:docId w15:val="{74843FB0-2B0B-43A2-B833-0E587F60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customStyle="1" w:styleId="af1">
    <w:name w:val="１１頭出し"/>
    <w:basedOn w:val="a"/>
    <w:rsid w:val="00D54620"/>
    <w:pPr>
      <w:suppressAutoHyphens/>
      <w:ind w:hanging="100"/>
    </w:pPr>
    <w:rPr>
      <w:rFonts w:ascii="ＭＳ 明朝" w:eastAsia="ＭＳ 明朝" w:hAnsi="ＭＳ 明朝" w:cs="ＭＳ 明朝"/>
      <w:kern w:val="1"/>
      <w:sz w:val="22"/>
      <w:szCs w:val="20"/>
    </w:rPr>
  </w:style>
  <w:style w:type="paragraph" w:styleId="af2">
    <w:name w:val="header"/>
    <w:basedOn w:val="a"/>
    <w:link w:val="af3"/>
    <w:uiPriority w:val="99"/>
    <w:unhideWhenUsed/>
    <w:rsid w:val="00EB6941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EB6941"/>
  </w:style>
  <w:style w:type="paragraph" w:styleId="af4">
    <w:name w:val="footer"/>
    <w:basedOn w:val="a"/>
    <w:link w:val="af5"/>
    <w:uiPriority w:val="99"/>
    <w:unhideWhenUsed/>
    <w:rsid w:val="00EB6941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EB6941"/>
  </w:style>
  <w:style w:type="paragraph" w:styleId="af6">
    <w:name w:val="Balloon Text"/>
    <w:basedOn w:val="a"/>
    <w:link w:val="af7"/>
    <w:uiPriority w:val="99"/>
    <w:semiHidden/>
    <w:unhideWhenUsed/>
    <w:rsid w:val="007C38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7C38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Word 2010 look.dotx</Template>
  <TotalTime>7</TotalTime>
  <Pages>2</Pages>
  <Words>159</Words>
  <Characters>908</Characters>
  <DocSecurity>0</DocSecurity>
  <Lines>7</Lines>
  <Paragraphs>2</Paragraphs>
  <ScaleCrop>false</ScaleCrop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2025-11-18T01:43:00Z</cp:lastPrinted>
  <dcterms:created xsi:type="dcterms:W3CDTF">2025-11-18T02:58:00Z</dcterms:created>
  <dcterms:modified xsi:type="dcterms:W3CDTF">2026-08-10T06:27:00Z</dcterms:modified>
</cp:coreProperties>
</file>