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F53" w:rsidRPr="00347897" w:rsidRDefault="00347897">
      <w:pPr>
        <w:rPr>
          <w:rFonts w:asciiTheme="majorEastAsia" w:eastAsiaTheme="majorEastAsia" w:hAnsiTheme="majorEastAsia"/>
          <w:sz w:val="24"/>
        </w:rPr>
      </w:pPr>
      <w:bookmarkStart w:id="0" w:name="_GoBack"/>
      <w:bookmarkEnd w:id="0"/>
      <w:r w:rsidRPr="00347897">
        <w:rPr>
          <w:rFonts w:asciiTheme="majorEastAsia" w:eastAsiaTheme="majorEastAsia" w:hAnsiTheme="majorEastAsia" w:hint="eastAsia"/>
          <w:sz w:val="24"/>
        </w:rPr>
        <w:t>越境避難地域と避難施設</w:t>
      </w:r>
    </w:p>
    <w:p w:rsidR="001D7293" w:rsidRDefault="00FF121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2BBB7FE" wp14:editId="668E4C62">
                <wp:simplePos x="0" y="0"/>
                <wp:positionH relativeFrom="column">
                  <wp:posOffset>577215</wp:posOffset>
                </wp:positionH>
                <wp:positionV relativeFrom="paragraph">
                  <wp:posOffset>71755</wp:posOffset>
                </wp:positionV>
                <wp:extent cx="7505700" cy="5762625"/>
                <wp:effectExtent l="0" t="0" r="0" b="95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5762625"/>
                          <a:chOff x="0" y="0"/>
                          <a:chExt cx="7505700" cy="5762625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7505700" cy="5762625"/>
                            <a:chOff x="0" y="0"/>
                            <a:chExt cx="7505700" cy="576262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04" t="16648" r="37041" b="8116"/>
                            <a:stretch/>
                          </pic:blipFill>
                          <pic:spPr bwMode="auto">
                            <a:xfrm>
                              <a:off x="0" y="123825"/>
                              <a:ext cx="7505700" cy="563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フリーフォーム 2"/>
                          <wps:cNvSpPr/>
                          <wps:spPr>
                            <a:xfrm>
                              <a:off x="1009650" y="295275"/>
                              <a:ext cx="1065865" cy="1840435"/>
                            </a:xfrm>
                            <a:custGeom>
                              <a:avLst/>
                              <a:gdLst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294 w 1065865"/>
                                <a:gd name="connsiteY80" fmla="*/ 706837 h 1840020"/>
                                <a:gd name="connsiteX81" fmla="*/ 134635 w 1065865"/>
                                <a:gd name="connsiteY81" fmla="*/ 684397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294 w 1065865"/>
                                <a:gd name="connsiteY80" fmla="*/ 706837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563 w 1065865"/>
                                <a:gd name="connsiteY79" fmla="*/ 695617 h 1840020"/>
                                <a:gd name="connsiteX80" fmla="*/ 168347 w 1065865"/>
                                <a:gd name="connsiteY80" fmla="*/ 721634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5610 h 1840020"/>
                                <a:gd name="connsiteX1" fmla="*/ 100976 w 1065865"/>
                                <a:gd name="connsiteY1" fmla="*/ 0 h 1840020"/>
                                <a:gd name="connsiteX2" fmla="*/ 100976 w 1065865"/>
                                <a:gd name="connsiteY2" fmla="*/ 0 h 1840020"/>
                                <a:gd name="connsiteX3" fmla="*/ 151465 w 1065865"/>
                                <a:gd name="connsiteY3" fmla="*/ 100977 h 1840020"/>
                                <a:gd name="connsiteX4" fmla="*/ 179514 w 1065865"/>
                                <a:gd name="connsiteY4" fmla="*/ 129026 h 1840020"/>
                                <a:gd name="connsiteX5" fmla="*/ 213173 w 1065865"/>
                                <a:gd name="connsiteY5" fmla="*/ 145855 h 1840020"/>
                                <a:gd name="connsiteX6" fmla="*/ 252441 w 1065865"/>
                                <a:gd name="connsiteY6" fmla="*/ 162685 h 1840020"/>
                                <a:gd name="connsiteX7" fmla="*/ 302930 w 1065865"/>
                                <a:gd name="connsiteY7" fmla="*/ 185124 h 1840020"/>
                                <a:gd name="connsiteX8" fmla="*/ 325369 w 1065865"/>
                                <a:gd name="connsiteY8" fmla="*/ 218783 h 1840020"/>
                                <a:gd name="connsiteX9" fmla="*/ 325369 w 1065865"/>
                                <a:gd name="connsiteY9" fmla="*/ 218783 h 1840020"/>
                                <a:gd name="connsiteX10" fmla="*/ 392687 w 1065865"/>
                                <a:gd name="connsiteY10" fmla="*/ 230002 h 1840020"/>
                                <a:gd name="connsiteX11" fmla="*/ 431956 w 1065865"/>
                                <a:gd name="connsiteY11" fmla="*/ 308540 h 1840020"/>
                                <a:gd name="connsiteX12" fmla="*/ 426346 w 1065865"/>
                                <a:gd name="connsiteY12" fmla="*/ 375858 h 1840020"/>
                                <a:gd name="connsiteX13" fmla="*/ 471224 w 1065865"/>
                                <a:gd name="connsiteY13" fmla="*/ 398297 h 1840020"/>
                                <a:gd name="connsiteX14" fmla="*/ 499273 w 1065865"/>
                                <a:gd name="connsiteY14" fmla="*/ 431956 h 1840020"/>
                                <a:gd name="connsiteX15" fmla="*/ 471224 w 1065865"/>
                                <a:gd name="connsiteY15" fmla="*/ 488054 h 1840020"/>
                                <a:gd name="connsiteX16" fmla="*/ 448785 w 1065865"/>
                                <a:gd name="connsiteY16" fmla="*/ 549762 h 1840020"/>
                                <a:gd name="connsiteX17" fmla="*/ 566591 w 1065865"/>
                                <a:gd name="connsiteY17" fmla="*/ 560981 h 1840020"/>
                                <a:gd name="connsiteX18" fmla="*/ 549762 w 1065865"/>
                                <a:gd name="connsiteY18" fmla="*/ 678788 h 1840020"/>
                                <a:gd name="connsiteX19" fmla="*/ 583421 w 1065865"/>
                                <a:gd name="connsiteY19" fmla="*/ 712447 h 1840020"/>
                                <a:gd name="connsiteX20" fmla="*/ 622689 w 1065865"/>
                                <a:gd name="connsiteY20" fmla="*/ 723666 h 1840020"/>
                                <a:gd name="connsiteX21" fmla="*/ 622689 w 1065865"/>
                                <a:gd name="connsiteY21" fmla="*/ 751715 h 1840020"/>
                                <a:gd name="connsiteX22" fmla="*/ 589030 w 1065865"/>
                                <a:gd name="connsiteY22" fmla="*/ 819033 h 1840020"/>
                                <a:gd name="connsiteX23" fmla="*/ 589030 w 1065865"/>
                                <a:gd name="connsiteY23" fmla="*/ 847082 h 1840020"/>
                                <a:gd name="connsiteX24" fmla="*/ 667568 w 1065865"/>
                                <a:gd name="connsiteY24" fmla="*/ 847082 h 1840020"/>
                                <a:gd name="connsiteX25" fmla="*/ 656348 w 1065865"/>
                                <a:gd name="connsiteY25" fmla="*/ 914400 h 1840020"/>
                                <a:gd name="connsiteX26" fmla="*/ 701227 w 1065865"/>
                                <a:gd name="connsiteY26" fmla="*/ 931229 h 1840020"/>
                                <a:gd name="connsiteX27" fmla="*/ 712446 w 1065865"/>
                                <a:gd name="connsiteY27" fmla="*/ 953669 h 1840020"/>
                                <a:gd name="connsiteX28" fmla="*/ 684397 w 1065865"/>
                                <a:gd name="connsiteY28" fmla="*/ 981718 h 1840020"/>
                                <a:gd name="connsiteX29" fmla="*/ 746105 w 1065865"/>
                                <a:gd name="connsiteY29" fmla="*/ 1004157 h 1840020"/>
                                <a:gd name="connsiteX30" fmla="*/ 740495 w 1065865"/>
                                <a:gd name="connsiteY30" fmla="*/ 1043426 h 1840020"/>
                                <a:gd name="connsiteX31" fmla="*/ 723666 w 1065865"/>
                                <a:gd name="connsiteY31" fmla="*/ 1060255 h 1840020"/>
                                <a:gd name="connsiteX32" fmla="*/ 751715 w 1065865"/>
                                <a:gd name="connsiteY32" fmla="*/ 1093914 h 1840020"/>
                                <a:gd name="connsiteX33" fmla="*/ 751715 w 1065865"/>
                                <a:gd name="connsiteY33" fmla="*/ 1172451 h 1840020"/>
                                <a:gd name="connsiteX34" fmla="*/ 785374 w 1065865"/>
                                <a:gd name="connsiteY34" fmla="*/ 1194891 h 1840020"/>
                                <a:gd name="connsiteX35" fmla="*/ 813423 w 1065865"/>
                                <a:gd name="connsiteY35" fmla="*/ 1155622 h 1840020"/>
                                <a:gd name="connsiteX36" fmla="*/ 869521 w 1065865"/>
                                <a:gd name="connsiteY36" fmla="*/ 1211720 h 1840020"/>
                                <a:gd name="connsiteX37" fmla="*/ 903180 w 1065865"/>
                                <a:gd name="connsiteY37" fmla="*/ 1234159 h 1840020"/>
                                <a:gd name="connsiteX38" fmla="*/ 886351 w 1065865"/>
                                <a:gd name="connsiteY38" fmla="*/ 1273428 h 1840020"/>
                                <a:gd name="connsiteX39" fmla="*/ 925619 w 1065865"/>
                                <a:gd name="connsiteY39" fmla="*/ 1284648 h 1840020"/>
                                <a:gd name="connsiteX40" fmla="*/ 948059 w 1065865"/>
                                <a:gd name="connsiteY40" fmla="*/ 1329526 h 1840020"/>
                                <a:gd name="connsiteX41" fmla="*/ 987327 w 1065865"/>
                                <a:gd name="connsiteY41" fmla="*/ 1340746 h 1840020"/>
                                <a:gd name="connsiteX42" fmla="*/ 1015376 w 1065865"/>
                                <a:gd name="connsiteY42" fmla="*/ 1396844 h 1840020"/>
                                <a:gd name="connsiteX43" fmla="*/ 1065865 w 1065865"/>
                                <a:gd name="connsiteY43" fmla="*/ 1436113 h 1840020"/>
                                <a:gd name="connsiteX44" fmla="*/ 1049035 w 1065865"/>
                                <a:gd name="connsiteY44" fmla="*/ 1447332 h 1840020"/>
                                <a:gd name="connsiteX45" fmla="*/ 1049035 w 1065865"/>
                                <a:gd name="connsiteY45" fmla="*/ 1486601 h 1840020"/>
                                <a:gd name="connsiteX46" fmla="*/ 998547 w 1065865"/>
                                <a:gd name="connsiteY46" fmla="*/ 1503431 h 1840020"/>
                                <a:gd name="connsiteX47" fmla="*/ 1004157 w 1065865"/>
                                <a:gd name="connsiteY47" fmla="*/ 1553919 h 1840020"/>
                                <a:gd name="connsiteX48" fmla="*/ 964888 w 1065865"/>
                                <a:gd name="connsiteY48" fmla="*/ 1537089 h 1840020"/>
                                <a:gd name="connsiteX49" fmla="*/ 948059 w 1065865"/>
                                <a:gd name="connsiteY49" fmla="*/ 1553919 h 1840020"/>
                                <a:gd name="connsiteX50" fmla="*/ 976108 w 1065865"/>
                                <a:gd name="connsiteY50" fmla="*/ 1621237 h 1840020"/>
                                <a:gd name="connsiteX51" fmla="*/ 1015376 w 1065865"/>
                                <a:gd name="connsiteY51" fmla="*/ 1654896 h 1840020"/>
                                <a:gd name="connsiteX52" fmla="*/ 1009767 w 1065865"/>
                                <a:gd name="connsiteY52" fmla="*/ 1671725 h 1840020"/>
                                <a:gd name="connsiteX53" fmla="*/ 976108 w 1065865"/>
                                <a:gd name="connsiteY53" fmla="*/ 1722213 h 1840020"/>
                                <a:gd name="connsiteX54" fmla="*/ 976108 w 1065865"/>
                                <a:gd name="connsiteY54" fmla="*/ 1722213 h 1840020"/>
                                <a:gd name="connsiteX55" fmla="*/ 998547 w 1065865"/>
                                <a:gd name="connsiteY55" fmla="*/ 1767092 h 1840020"/>
                                <a:gd name="connsiteX56" fmla="*/ 830253 w 1065865"/>
                                <a:gd name="connsiteY56" fmla="*/ 1840020 h 1840020"/>
                                <a:gd name="connsiteX57" fmla="*/ 807813 w 1065865"/>
                                <a:gd name="connsiteY57" fmla="*/ 1795141 h 1840020"/>
                                <a:gd name="connsiteX58" fmla="*/ 807813 w 1065865"/>
                                <a:gd name="connsiteY58" fmla="*/ 1795141 h 1840020"/>
                                <a:gd name="connsiteX59" fmla="*/ 774154 w 1065865"/>
                                <a:gd name="connsiteY59" fmla="*/ 1806361 h 1840020"/>
                                <a:gd name="connsiteX60" fmla="*/ 661958 w 1065865"/>
                                <a:gd name="connsiteY60" fmla="*/ 1548309 h 1840020"/>
                                <a:gd name="connsiteX61" fmla="*/ 168294 w 1065865"/>
                                <a:gd name="connsiteY61" fmla="*/ 852692 h 1840020"/>
                                <a:gd name="connsiteX62" fmla="*/ 235612 w 1065865"/>
                                <a:gd name="connsiteY62" fmla="*/ 852692 h 1840020"/>
                                <a:gd name="connsiteX63" fmla="*/ 235612 w 1065865"/>
                                <a:gd name="connsiteY63" fmla="*/ 852692 h 1840020"/>
                                <a:gd name="connsiteX64" fmla="*/ 274881 w 1065865"/>
                                <a:gd name="connsiteY64" fmla="*/ 891961 h 1840020"/>
                                <a:gd name="connsiteX65" fmla="*/ 319759 w 1065865"/>
                                <a:gd name="connsiteY65" fmla="*/ 863912 h 1840020"/>
                                <a:gd name="connsiteX66" fmla="*/ 297320 w 1065865"/>
                                <a:gd name="connsiteY66" fmla="*/ 835862 h 1840020"/>
                                <a:gd name="connsiteX67" fmla="*/ 336589 w 1065865"/>
                                <a:gd name="connsiteY67" fmla="*/ 819033 h 1840020"/>
                                <a:gd name="connsiteX68" fmla="*/ 325369 w 1065865"/>
                                <a:gd name="connsiteY68" fmla="*/ 779764 h 1840020"/>
                                <a:gd name="connsiteX69" fmla="*/ 454395 w 1065865"/>
                                <a:gd name="connsiteY69" fmla="*/ 740496 h 1840020"/>
                                <a:gd name="connsiteX70" fmla="*/ 398297 w 1065865"/>
                                <a:gd name="connsiteY70" fmla="*/ 690007 h 1840020"/>
                                <a:gd name="connsiteX71" fmla="*/ 359028 w 1065865"/>
                                <a:gd name="connsiteY71" fmla="*/ 690007 h 1840020"/>
                                <a:gd name="connsiteX72" fmla="*/ 308540 w 1065865"/>
                                <a:gd name="connsiteY72" fmla="*/ 706837 h 1840020"/>
                                <a:gd name="connsiteX73" fmla="*/ 280491 w 1065865"/>
                                <a:gd name="connsiteY73" fmla="*/ 684397 h 1840020"/>
                                <a:gd name="connsiteX74" fmla="*/ 280491 w 1065865"/>
                                <a:gd name="connsiteY74" fmla="*/ 656348 h 1840020"/>
                                <a:gd name="connsiteX75" fmla="*/ 291710 w 1065865"/>
                                <a:gd name="connsiteY75" fmla="*/ 628299 h 1840020"/>
                                <a:gd name="connsiteX76" fmla="*/ 258051 w 1065865"/>
                                <a:gd name="connsiteY76" fmla="*/ 622689 h 1840020"/>
                                <a:gd name="connsiteX77" fmla="*/ 246832 w 1065865"/>
                                <a:gd name="connsiteY77" fmla="*/ 650739 h 1840020"/>
                                <a:gd name="connsiteX78" fmla="*/ 246832 w 1065865"/>
                                <a:gd name="connsiteY78" fmla="*/ 701227 h 1840020"/>
                                <a:gd name="connsiteX79" fmla="*/ 207628 w 1065865"/>
                                <a:gd name="connsiteY79" fmla="*/ 706753 h 1840020"/>
                                <a:gd name="connsiteX80" fmla="*/ 168347 w 1065865"/>
                                <a:gd name="connsiteY80" fmla="*/ 721634 h 1840020"/>
                                <a:gd name="connsiteX81" fmla="*/ 127360 w 1065865"/>
                                <a:gd name="connsiteY81" fmla="*/ 695531 h 1840020"/>
                                <a:gd name="connsiteX82" fmla="*/ 112196 w 1065865"/>
                                <a:gd name="connsiteY82" fmla="*/ 628299 h 1840020"/>
                                <a:gd name="connsiteX83" fmla="*/ 84147 w 1065865"/>
                                <a:gd name="connsiteY83" fmla="*/ 628299 h 1840020"/>
                                <a:gd name="connsiteX84" fmla="*/ 100976 w 1065865"/>
                                <a:gd name="connsiteY84" fmla="*/ 549762 h 1840020"/>
                                <a:gd name="connsiteX85" fmla="*/ 89757 w 1065865"/>
                                <a:gd name="connsiteY85" fmla="*/ 504883 h 1840020"/>
                                <a:gd name="connsiteX86" fmla="*/ 89757 w 1065865"/>
                                <a:gd name="connsiteY86" fmla="*/ 443175 h 1840020"/>
                                <a:gd name="connsiteX87" fmla="*/ 112196 w 1065865"/>
                                <a:gd name="connsiteY87" fmla="*/ 387077 h 1840020"/>
                                <a:gd name="connsiteX88" fmla="*/ 117806 w 1065865"/>
                                <a:gd name="connsiteY88" fmla="*/ 342199 h 1840020"/>
                                <a:gd name="connsiteX89" fmla="*/ 106586 w 1065865"/>
                                <a:gd name="connsiteY89" fmla="*/ 302930 h 1840020"/>
                                <a:gd name="connsiteX90" fmla="*/ 72927 w 1065865"/>
                                <a:gd name="connsiteY90" fmla="*/ 258051 h 1840020"/>
                                <a:gd name="connsiteX91" fmla="*/ 22439 w 1065865"/>
                                <a:gd name="connsiteY91" fmla="*/ 196343 h 1840020"/>
                                <a:gd name="connsiteX92" fmla="*/ 5610 w 1065865"/>
                                <a:gd name="connsiteY92" fmla="*/ 134635 h 1840020"/>
                                <a:gd name="connsiteX93" fmla="*/ 0 w 1065865"/>
                                <a:gd name="connsiteY93" fmla="*/ 50488 h 1840020"/>
                                <a:gd name="connsiteX94" fmla="*/ 39268 w 1065865"/>
                                <a:gd name="connsiteY94" fmla="*/ 5610 h 1840020"/>
                                <a:gd name="connsiteX0" fmla="*/ 39268 w 1065865"/>
                                <a:gd name="connsiteY0" fmla="*/ 6025 h 1840435"/>
                                <a:gd name="connsiteX1" fmla="*/ 100976 w 1065865"/>
                                <a:gd name="connsiteY1" fmla="*/ 415 h 1840435"/>
                                <a:gd name="connsiteX2" fmla="*/ 122960 w 1065865"/>
                                <a:gd name="connsiteY2" fmla="*/ 415 h 1840435"/>
                                <a:gd name="connsiteX3" fmla="*/ 151465 w 1065865"/>
                                <a:gd name="connsiteY3" fmla="*/ 101392 h 1840435"/>
                                <a:gd name="connsiteX4" fmla="*/ 179514 w 1065865"/>
                                <a:gd name="connsiteY4" fmla="*/ 129441 h 1840435"/>
                                <a:gd name="connsiteX5" fmla="*/ 213173 w 1065865"/>
                                <a:gd name="connsiteY5" fmla="*/ 146270 h 1840435"/>
                                <a:gd name="connsiteX6" fmla="*/ 252441 w 1065865"/>
                                <a:gd name="connsiteY6" fmla="*/ 163100 h 1840435"/>
                                <a:gd name="connsiteX7" fmla="*/ 302930 w 1065865"/>
                                <a:gd name="connsiteY7" fmla="*/ 185539 h 1840435"/>
                                <a:gd name="connsiteX8" fmla="*/ 325369 w 1065865"/>
                                <a:gd name="connsiteY8" fmla="*/ 219198 h 1840435"/>
                                <a:gd name="connsiteX9" fmla="*/ 325369 w 1065865"/>
                                <a:gd name="connsiteY9" fmla="*/ 219198 h 1840435"/>
                                <a:gd name="connsiteX10" fmla="*/ 392687 w 1065865"/>
                                <a:gd name="connsiteY10" fmla="*/ 230417 h 1840435"/>
                                <a:gd name="connsiteX11" fmla="*/ 431956 w 1065865"/>
                                <a:gd name="connsiteY11" fmla="*/ 308955 h 1840435"/>
                                <a:gd name="connsiteX12" fmla="*/ 426346 w 1065865"/>
                                <a:gd name="connsiteY12" fmla="*/ 376273 h 1840435"/>
                                <a:gd name="connsiteX13" fmla="*/ 471224 w 1065865"/>
                                <a:gd name="connsiteY13" fmla="*/ 398712 h 1840435"/>
                                <a:gd name="connsiteX14" fmla="*/ 499273 w 1065865"/>
                                <a:gd name="connsiteY14" fmla="*/ 432371 h 1840435"/>
                                <a:gd name="connsiteX15" fmla="*/ 471224 w 1065865"/>
                                <a:gd name="connsiteY15" fmla="*/ 488469 h 1840435"/>
                                <a:gd name="connsiteX16" fmla="*/ 448785 w 1065865"/>
                                <a:gd name="connsiteY16" fmla="*/ 550177 h 1840435"/>
                                <a:gd name="connsiteX17" fmla="*/ 566591 w 1065865"/>
                                <a:gd name="connsiteY17" fmla="*/ 561396 h 1840435"/>
                                <a:gd name="connsiteX18" fmla="*/ 549762 w 1065865"/>
                                <a:gd name="connsiteY18" fmla="*/ 679203 h 1840435"/>
                                <a:gd name="connsiteX19" fmla="*/ 583421 w 1065865"/>
                                <a:gd name="connsiteY19" fmla="*/ 712862 h 1840435"/>
                                <a:gd name="connsiteX20" fmla="*/ 622689 w 1065865"/>
                                <a:gd name="connsiteY20" fmla="*/ 724081 h 1840435"/>
                                <a:gd name="connsiteX21" fmla="*/ 622689 w 1065865"/>
                                <a:gd name="connsiteY21" fmla="*/ 752130 h 1840435"/>
                                <a:gd name="connsiteX22" fmla="*/ 589030 w 1065865"/>
                                <a:gd name="connsiteY22" fmla="*/ 819448 h 1840435"/>
                                <a:gd name="connsiteX23" fmla="*/ 589030 w 1065865"/>
                                <a:gd name="connsiteY23" fmla="*/ 847497 h 1840435"/>
                                <a:gd name="connsiteX24" fmla="*/ 667568 w 1065865"/>
                                <a:gd name="connsiteY24" fmla="*/ 847497 h 1840435"/>
                                <a:gd name="connsiteX25" fmla="*/ 656348 w 1065865"/>
                                <a:gd name="connsiteY25" fmla="*/ 914815 h 1840435"/>
                                <a:gd name="connsiteX26" fmla="*/ 701227 w 1065865"/>
                                <a:gd name="connsiteY26" fmla="*/ 931644 h 1840435"/>
                                <a:gd name="connsiteX27" fmla="*/ 712446 w 1065865"/>
                                <a:gd name="connsiteY27" fmla="*/ 954084 h 1840435"/>
                                <a:gd name="connsiteX28" fmla="*/ 684397 w 1065865"/>
                                <a:gd name="connsiteY28" fmla="*/ 982133 h 1840435"/>
                                <a:gd name="connsiteX29" fmla="*/ 746105 w 1065865"/>
                                <a:gd name="connsiteY29" fmla="*/ 1004572 h 1840435"/>
                                <a:gd name="connsiteX30" fmla="*/ 740495 w 1065865"/>
                                <a:gd name="connsiteY30" fmla="*/ 1043841 h 1840435"/>
                                <a:gd name="connsiteX31" fmla="*/ 723666 w 1065865"/>
                                <a:gd name="connsiteY31" fmla="*/ 1060670 h 1840435"/>
                                <a:gd name="connsiteX32" fmla="*/ 751715 w 1065865"/>
                                <a:gd name="connsiteY32" fmla="*/ 1094329 h 1840435"/>
                                <a:gd name="connsiteX33" fmla="*/ 751715 w 1065865"/>
                                <a:gd name="connsiteY33" fmla="*/ 1172866 h 1840435"/>
                                <a:gd name="connsiteX34" fmla="*/ 785374 w 1065865"/>
                                <a:gd name="connsiteY34" fmla="*/ 1195306 h 1840435"/>
                                <a:gd name="connsiteX35" fmla="*/ 813423 w 1065865"/>
                                <a:gd name="connsiteY35" fmla="*/ 1156037 h 1840435"/>
                                <a:gd name="connsiteX36" fmla="*/ 869521 w 1065865"/>
                                <a:gd name="connsiteY36" fmla="*/ 1212135 h 1840435"/>
                                <a:gd name="connsiteX37" fmla="*/ 903180 w 1065865"/>
                                <a:gd name="connsiteY37" fmla="*/ 1234574 h 1840435"/>
                                <a:gd name="connsiteX38" fmla="*/ 886351 w 1065865"/>
                                <a:gd name="connsiteY38" fmla="*/ 1273843 h 1840435"/>
                                <a:gd name="connsiteX39" fmla="*/ 925619 w 1065865"/>
                                <a:gd name="connsiteY39" fmla="*/ 1285063 h 1840435"/>
                                <a:gd name="connsiteX40" fmla="*/ 948059 w 1065865"/>
                                <a:gd name="connsiteY40" fmla="*/ 1329941 h 1840435"/>
                                <a:gd name="connsiteX41" fmla="*/ 987327 w 1065865"/>
                                <a:gd name="connsiteY41" fmla="*/ 1341161 h 1840435"/>
                                <a:gd name="connsiteX42" fmla="*/ 1015376 w 1065865"/>
                                <a:gd name="connsiteY42" fmla="*/ 1397259 h 1840435"/>
                                <a:gd name="connsiteX43" fmla="*/ 1065865 w 1065865"/>
                                <a:gd name="connsiteY43" fmla="*/ 1436528 h 1840435"/>
                                <a:gd name="connsiteX44" fmla="*/ 1049035 w 1065865"/>
                                <a:gd name="connsiteY44" fmla="*/ 1447747 h 1840435"/>
                                <a:gd name="connsiteX45" fmla="*/ 1049035 w 1065865"/>
                                <a:gd name="connsiteY45" fmla="*/ 1487016 h 1840435"/>
                                <a:gd name="connsiteX46" fmla="*/ 998547 w 1065865"/>
                                <a:gd name="connsiteY46" fmla="*/ 1503846 h 1840435"/>
                                <a:gd name="connsiteX47" fmla="*/ 1004157 w 1065865"/>
                                <a:gd name="connsiteY47" fmla="*/ 1554334 h 1840435"/>
                                <a:gd name="connsiteX48" fmla="*/ 964888 w 1065865"/>
                                <a:gd name="connsiteY48" fmla="*/ 1537504 h 1840435"/>
                                <a:gd name="connsiteX49" fmla="*/ 948059 w 1065865"/>
                                <a:gd name="connsiteY49" fmla="*/ 1554334 h 1840435"/>
                                <a:gd name="connsiteX50" fmla="*/ 976108 w 1065865"/>
                                <a:gd name="connsiteY50" fmla="*/ 1621652 h 1840435"/>
                                <a:gd name="connsiteX51" fmla="*/ 1015376 w 1065865"/>
                                <a:gd name="connsiteY51" fmla="*/ 1655311 h 1840435"/>
                                <a:gd name="connsiteX52" fmla="*/ 1009767 w 1065865"/>
                                <a:gd name="connsiteY52" fmla="*/ 1672140 h 1840435"/>
                                <a:gd name="connsiteX53" fmla="*/ 976108 w 1065865"/>
                                <a:gd name="connsiteY53" fmla="*/ 1722628 h 1840435"/>
                                <a:gd name="connsiteX54" fmla="*/ 976108 w 1065865"/>
                                <a:gd name="connsiteY54" fmla="*/ 1722628 h 1840435"/>
                                <a:gd name="connsiteX55" fmla="*/ 998547 w 1065865"/>
                                <a:gd name="connsiteY55" fmla="*/ 1767507 h 1840435"/>
                                <a:gd name="connsiteX56" fmla="*/ 830253 w 1065865"/>
                                <a:gd name="connsiteY56" fmla="*/ 1840435 h 1840435"/>
                                <a:gd name="connsiteX57" fmla="*/ 807813 w 1065865"/>
                                <a:gd name="connsiteY57" fmla="*/ 1795556 h 1840435"/>
                                <a:gd name="connsiteX58" fmla="*/ 807813 w 1065865"/>
                                <a:gd name="connsiteY58" fmla="*/ 1795556 h 1840435"/>
                                <a:gd name="connsiteX59" fmla="*/ 774154 w 1065865"/>
                                <a:gd name="connsiteY59" fmla="*/ 1806776 h 1840435"/>
                                <a:gd name="connsiteX60" fmla="*/ 661958 w 1065865"/>
                                <a:gd name="connsiteY60" fmla="*/ 1548724 h 1840435"/>
                                <a:gd name="connsiteX61" fmla="*/ 168294 w 1065865"/>
                                <a:gd name="connsiteY61" fmla="*/ 853107 h 1840435"/>
                                <a:gd name="connsiteX62" fmla="*/ 235612 w 1065865"/>
                                <a:gd name="connsiteY62" fmla="*/ 853107 h 1840435"/>
                                <a:gd name="connsiteX63" fmla="*/ 235612 w 1065865"/>
                                <a:gd name="connsiteY63" fmla="*/ 853107 h 1840435"/>
                                <a:gd name="connsiteX64" fmla="*/ 274881 w 1065865"/>
                                <a:gd name="connsiteY64" fmla="*/ 892376 h 1840435"/>
                                <a:gd name="connsiteX65" fmla="*/ 319759 w 1065865"/>
                                <a:gd name="connsiteY65" fmla="*/ 864327 h 1840435"/>
                                <a:gd name="connsiteX66" fmla="*/ 297320 w 1065865"/>
                                <a:gd name="connsiteY66" fmla="*/ 836277 h 1840435"/>
                                <a:gd name="connsiteX67" fmla="*/ 336589 w 1065865"/>
                                <a:gd name="connsiteY67" fmla="*/ 819448 h 1840435"/>
                                <a:gd name="connsiteX68" fmla="*/ 325369 w 1065865"/>
                                <a:gd name="connsiteY68" fmla="*/ 780179 h 1840435"/>
                                <a:gd name="connsiteX69" fmla="*/ 454395 w 1065865"/>
                                <a:gd name="connsiteY69" fmla="*/ 740911 h 1840435"/>
                                <a:gd name="connsiteX70" fmla="*/ 398297 w 1065865"/>
                                <a:gd name="connsiteY70" fmla="*/ 690422 h 1840435"/>
                                <a:gd name="connsiteX71" fmla="*/ 359028 w 1065865"/>
                                <a:gd name="connsiteY71" fmla="*/ 690422 h 1840435"/>
                                <a:gd name="connsiteX72" fmla="*/ 308540 w 1065865"/>
                                <a:gd name="connsiteY72" fmla="*/ 707252 h 1840435"/>
                                <a:gd name="connsiteX73" fmla="*/ 280491 w 1065865"/>
                                <a:gd name="connsiteY73" fmla="*/ 684812 h 1840435"/>
                                <a:gd name="connsiteX74" fmla="*/ 280491 w 1065865"/>
                                <a:gd name="connsiteY74" fmla="*/ 656763 h 1840435"/>
                                <a:gd name="connsiteX75" fmla="*/ 291710 w 1065865"/>
                                <a:gd name="connsiteY75" fmla="*/ 628714 h 1840435"/>
                                <a:gd name="connsiteX76" fmla="*/ 258051 w 1065865"/>
                                <a:gd name="connsiteY76" fmla="*/ 623104 h 1840435"/>
                                <a:gd name="connsiteX77" fmla="*/ 246832 w 1065865"/>
                                <a:gd name="connsiteY77" fmla="*/ 651154 h 1840435"/>
                                <a:gd name="connsiteX78" fmla="*/ 246832 w 1065865"/>
                                <a:gd name="connsiteY78" fmla="*/ 701642 h 1840435"/>
                                <a:gd name="connsiteX79" fmla="*/ 207628 w 1065865"/>
                                <a:gd name="connsiteY79" fmla="*/ 707168 h 1840435"/>
                                <a:gd name="connsiteX80" fmla="*/ 168347 w 1065865"/>
                                <a:gd name="connsiteY80" fmla="*/ 722049 h 1840435"/>
                                <a:gd name="connsiteX81" fmla="*/ 127360 w 1065865"/>
                                <a:gd name="connsiteY81" fmla="*/ 695946 h 1840435"/>
                                <a:gd name="connsiteX82" fmla="*/ 112196 w 1065865"/>
                                <a:gd name="connsiteY82" fmla="*/ 628714 h 1840435"/>
                                <a:gd name="connsiteX83" fmla="*/ 84147 w 1065865"/>
                                <a:gd name="connsiteY83" fmla="*/ 628714 h 1840435"/>
                                <a:gd name="connsiteX84" fmla="*/ 100976 w 1065865"/>
                                <a:gd name="connsiteY84" fmla="*/ 550177 h 1840435"/>
                                <a:gd name="connsiteX85" fmla="*/ 89757 w 1065865"/>
                                <a:gd name="connsiteY85" fmla="*/ 505298 h 1840435"/>
                                <a:gd name="connsiteX86" fmla="*/ 89757 w 1065865"/>
                                <a:gd name="connsiteY86" fmla="*/ 443590 h 1840435"/>
                                <a:gd name="connsiteX87" fmla="*/ 112196 w 1065865"/>
                                <a:gd name="connsiteY87" fmla="*/ 387492 h 1840435"/>
                                <a:gd name="connsiteX88" fmla="*/ 117806 w 1065865"/>
                                <a:gd name="connsiteY88" fmla="*/ 342614 h 1840435"/>
                                <a:gd name="connsiteX89" fmla="*/ 106586 w 1065865"/>
                                <a:gd name="connsiteY89" fmla="*/ 303345 h 1840435"/>
                                <a:gd name="connsiteX90" fmla="*/ 72927 w 1065865"/>
                                <a:gd name="connsiteY90" fmla="*/ 258466 h 1840435"/>
                                <a:gd name="connsiteX91" fmla="*/ 22439 w 1065865"/>
                                <a:gd name="connsiteY91" fmla="*/ 196758 h 1840435"/>
                                <a:gd name="connsiteX92" fmla="*/ 5610 w 1065865"/>
                                <a:gd name="connsiteY92" fmla="*/ 135050 h 1840435"/>
                                <a:gd name="connsiteX93" fmla="*/ 0 w 1065865"/>
                                <a:gd name="connsiteY93" fmla="*/ 50903 h 1840435"/>
                                <a:gd name="connsiteX94" fmla="*/ 39268 w 1065865"/>
                                <a:gd name="connsiteY94" fmla="*/ 6025 h 1840435"/>
                                <a:gd name="connsiteX0" fmla="*/ 39268 w 1065865"/>
                                <a:gd name="connsiteY0" fmla="*/ 6025 h 1840435"/>
                                <a:gd name="connsiteX1" fmla="*/ 100976 w 1065865"/>
                                <a:gd name="connsiteY1" fmla="*/ 415 h 1840435"/>
                                <a:gd name="connsiteX2" fmla="*/ 122960 w 1065865"/>
                                <a:gd name="connsiteY2" fmla="*/ 415 h 1840435"/>
                                <a:gd name="connsiteX3" fmla="*/ 151465 w 1065865"/>
                                <a:gd name="connsiteY3" fmla="*/ 101392 h 1840435"/>
                                <a:gd name="connsiteX4" fmla="*/ 179514 w 1065865"/>
                                <a:gd name="connsiteY4" fmla="*/ 129441 h 1840435"/>
                                <a:gd name="connsiteX5" fmla="*/ 213173 w 1065865"/>
                                <a:gd name="connsiteY5" fmla="*/ 146270 h 1840435"/>
                                <a:gd name="connsiteX6" fmla="*/ 252441 w 1065865"/>
                                <a:gd name="connsiteY6" fmla="*/ 163100 h 1840435"/>
                                <a:gd name="connsiteX7" fmla="*/ 302930 w 1065865"/>
                                <a:gd name="connsiteY7" fmla="*/ 185539 h 1840435"/>
                                <a:gd name="connsiteX8" fmla="*/ 325369 w 1065865"/>
                                <a:gd name="connsiteY8" fmla="*/ 219198 h 1840435"/>
                                <a:gd name="connsiteX9" fmla="*/ 325369 w 1065865"/>
                                <a:gd name="connsiteY9" fmla="*/ 219198 h 1840435"/>
                                <a:gd name="connsiteX10" fmla="*/ 374517 w 1065865"/>
                                <a:gd name="connsiteY10" fmla="*/ 204837 h 1840435"/>
                                <a:gd name="connsiteX11" fmla="*/ 431956 w 1065865"/>
                                <a:gd name="connsiteY11" fmla="*/ 308955 h 1840435"/>
                                <a:gd name="connsiteX12" fmla="*/ 426346 w 1065865"/>
                                <a:gd name="connsiteY12" fmla="*/ 376273 h 1840435"/>
                                <a:gd name="connsiteX13" fmla="*/ 471224 w 1065865"/>
                                <a:gd name="connsiteY13" fmla="*/ 398712 h 1840435"/>
                                <a:gd name="connsiteX14" fmla="*/ 499273 w 1065865"/>
                                <a:gd name="connsiteY14" fmla="*/ 432371 h 1840435"/>
                                <a:gd name="connsiteX15" fmla="*/ 471224 w 1065865"/>
                                <a:gd name="connsiteY15" fmla="*/ 488469 h 1840435"/>
                                <a:gd name="connsiteX16" fmla="*/ 448785 w 1065865"/>
                                <a:gd name="connsiteY16" fmla="*/ 550177 h 1840435"/>
                                <a:gd name="connsiteX17" fmla="*/ 566591 w 1065865"/>
                                <a:gd name="connsiteY17" fmla="*/ 561396 h 1840435"/>
                                <a:gd name="connsiteX18" fmla="*/ 549762 w 1065865"/>
                                <a:gd name="connsiteY18" fmla="*/ 679203 h 1840435"/>
                                <a:gd name="connsiteX19" fmla="*/ 583421 w 1065865"/>
                                <a:gd name="connsiteY19" fmla="*/ 712862 h 1840435"/>
                                <a:gd name="connsiteX20" fmla="*/ 622689 w 1065865"/>
                                <a:gd name="connsiteY20" fmla="*/ 724081 h 1840435"/>
                                <a:gd name="connsiteX21" fmla="*/ 622689 w 1065865"/>
                                <a:gd name="connsiteY21" fmla="*/ 752130 h 1840435"/>
                                <a:gd name="connsiteX22" fmla="*/ 589030 w 1065865"/>
                                <a:gd name="connsiteY22" fmla="*/ 819448 h 1840435"/>
                                <a:gd name="connsiteX23" fmla="*/ 589030 w 1065865"/>
                                <a:gd name="connsiteY23" fmla="*/ 847497 h 1840435"/>
                                <a:gd name="connsiteX24" fmla="*/ 667568 w 1065865"/>
                                <a:gd name="connsiteY24" fmla="*/ 847497 h 1840435"/>
                                <a:gd name="connsiteX25" fmla="*/ 656348 w 1065865"/>
                                <a:gd name="connsiteY25" fmla="*/ 914815 h 1840435"/>
                                <a:gd name="connsiteX26" fmla="*/ 701227 w 1065865"/>
                                <a:gd name="connsiteY26" fmla="*/ 931644 h 1840435"/>
                                <a:gd name="connsiteX27" fmla="*/ 712446 w 1065865"/>
                                <a:gd name="connsiteY27" fmla="*/ 954084 h 1840435"/>
                                <a:gd name="connsiteX28" fmla="*/ 684397 w 1065865"/>
                                <a:gd name="connsiteY28" fmla="*/ 982133 h 1840435"/>
                                <a:gd name="connsiteX29" fmla="*/ 746105 w 1065865"/>
                                <a:gd name="connsiteY29" fmla="*/ 1004572 h 1840435"/>
                                <a:gd name="connsiteX30" fmla="*/ 740495 w 1065865"/>
                                <a:gd name="connsiteY30" fmla="*/ 1043841 h 1840435"/>
                                <a:gd name="connsiteX31" fmla="*/ 723666 w 1065865"/>
                                <a:gd name="connsiteY31" fmla="*/ 1060670 h 1840435"/>
                                <a:gd name="connsiteX32" fmla="*/ 751715 w 1065865"/>
                                <a:gd name="connsiteY32" fmla="*/ 1094329 h 1840435"/>
                                <a:gd name="connsiteX33" fmla="*/ 751715 w 1065865"/>
                                <a:gd name="connsiteY33" fmla="*/ 1172866 h 1840435"/>
                                <a:gd name="connsiteX34" fmla="*/ 785374 w 1065865"/>
                                <a:gd name="connsiteY34" fmla="*/ 1195306 h 1840435"/>
                                <a:gd name="connsiteX35" fmla="*/ 813423 w 1065865"/>
                                <a:gd name="connsiteY35" fmla="*/ 1156037 h 1840435"/>
                                <a:gd name="connsiteX36" fmla="*/ 869521 w 1065865"/>
                                <a:gd name="connsiteY36" fmla="*/ 1212135 h 1840435"/>
                                <a:gd name="connsiteX37" fmla="*/ 903180 w 1065865"/>
                                <a:gd name="connsiteY37" fmla="*/ 1234574 h 1840435"/>
                                <a:gd name="connsiteX38" fmla="*/ 886351 w 1065865"/>
                                <a:gd name="connsiteY38" fmla="*/ 1273843 h 1840435"/>
                                <a:gd name="connsiteX39" fmla="*/ 925619 w 1065865"/>
                                <a:gd name="connsiteY39" fmla="*/ 1285063 h 1840435"/>
                                <a:gd name="connsiteX40" fmla="*/ 948059 w 1065865"/>
                                <a:gd name="connsiteY40" fmla="*/ 1329941 h 1840435"/>
                                <a:gd name="connsiteX41" fmla="*/ 987327 w 1065865"/>
                                <a:gd name="connsiteY41" fmla="*/ 1341161 h 1840435"/>
                                <a:gd name="connsiteX42" fmla="*/ 1015376 w 1065865"/>
                                <a:gd name="connsiteY42" fmla="*/ 1397259 h 1840435"/>
                                <a:gd name="connsiteX43" fmla="*/ 1065865 w 1065865"/>
                                <a:gd name="connsiteY43" fmla="*/ 1436528 h 1840435"/>
                                <a:gd name="connsiteX44" fmla="*/ 1049035 w 1065865"/>
                                <a:gd name="connsiteY44" fmla="*/ 1447747 h 1840435"/>
                                <a:gd name="connsiteX45" fmla="*/ 1049035 w 1065865"/>
                                <a:gd name="connsiteY45" fmla="*/ 1487016 h 1840435"/>
                                <a:gd name="connsiteX46" fmla="*/ 998547 w 1065865"/>
                                <a:gd name="connsiteY46" fmla="*/ 1503846 h 1840435"/>
                                <a:gd name="connsiteX47" fmla="*/ 1004157 w 1065865"/>
                                <a:gd name="connsiteY47" fmla="*/ 1554334 h 1840435"/>
                                <a:gd name="connsiteX48" fmla="*/ 964888 w 1065865"/>
                                <a:gd name="connsiteY48" fmla="*/ 1537504 h 1840435"/>
                                <a:gd name="connsiteX49" fmla="*/ 948059 w 1065865"/>
                                <a:gd name="connsiteY49" fmla="*/ 1554334 h 1840435"/>
                                <a:gd name="connsiteX50" fmla="*/ 976108 w 1065865"/>
                                <a:gd name="connsiteY50" fmla="*/ 1621652 h 1840435"/>
                                <a:gd name="connsiteX51" fmla="*/ 1015376 w 1065865"/>
                                <a:gd name="connsiteY51" fmla="*/ 1655311 h 1840435"/>
                                <a:gd name="connsiteX52" fmla="*/ 1009767 w 1065865"/>
                                <a:gd name="connsiteY52" fmla="*/ 1672140 h 1840435"/>
                                <a:gd name="connsiteX53" fmla="*/ 976108 w 1065865"/>
                                <a:gd name="connsiteY53" fmla="*/ 1722628 h 1840435"/>
                                <a:gd name="connsiteX54" fmla="*/ 976108 w 1065865"/>
                                <a:gd name="connsiteY54" fmla="*/ 1722628 h 1840435"/>
                                <a:gd name="connsiteX55" fmla="*/ 998547 w 1065865"/>
                                <a:gd name="connsiteY55" fmla="*/ 1767507 h 1840435"/>
                                <a:gd name="connsiteX56" fmla="*/ 830253 w 1065865"/>
                                <a:gd name="connsiteY56" fmla="*/ 1840435 h 1840435"/>
                                <a:gd name="connsiteX57" fmla="*/ 807813 w 1065865"/>
                                <a:gd name="connsiteY57" fmla="*/ 1795556 h 1840435"/>
                                <a:gd name="connsiteX58" fmla="*/ 807813 w 1065865"/>
                                <a:gd name="connsiteY58" fmla="*/ 1795556 h 1840435"/>
                                <a:gd name="connsiteX59" fmla="*/ 774154 w 1065865"/>
                                <a:gd name="connsiteY59" fmla="*/ 1806776 h 1840435"/>
                                <a:gd name="connsiteX60" fmla="*/ 661958 w 1065865"/>
                                <a:gd name="connsiteY60" fmla="*/ 1548724 h 1840435"/>
                                <a:gd name="connsiteX61" fmla="*/ 168294 w 1065865"/>
                                <a:gd name="connsiteY61" fmla="*/ 853107 h 1840435"/>
                                <a:gd name="connsiteX62" fmla="*/ 235612 w 1065865"/>
                                <a:gd name="connsiteY62" fmla="*/ 853107 h 1840435"/>
                                <a:gd name="connsiteX63" fmla="*/ 235612 w 1065865"/>
                                <a:gd name="connsiteY63" fmla="*/ 853107 h 1840435"/>
                                <a:gd name="connsiteX64" fmla="*/ 274881 w 1065865"/>
                                <a:gd name="connsiteY64" fmla="*/ 892376 h 1840435"/>
                                <a:gd name="connsiteX65" fmla="*/ 319759 w 1065865"/>
                                <a:gd name="connsiteY65" fmla="*/ 864327 h 1840435"/>
                                <a:gd name="connsiteX66" fmla="*/ 297320 w 1065865"/>
                                <a:gd name="connsiteY66" fmla="*/ 836277 h 1840435"/>
                                <a:gd name="connsiteX67" fmla="*/ 336589 w 1065865"/>
                                <a:gd name="connsiteY67" fmla="*/ 819448 h 1840435"/>
                                <a:gd name="connsiteX68" fmla="*/ 325369 w 1065865"/>
                                <a:gd name="connsiteY68" fmla="*/ 780179 h 1840435"/>
                                <a:gd name="connsiteX69" fmla="*/ 454395 w 1065865"/>
                                <a:gd name="connsiteY69" fmla="*/ 740911 h 1840435"/>
                                <a:gd name="connsiteX70" fmla="*/ 398297 w 1065865"/>
                                <a:gd name="connsiteY70" fmla="*/ 690422 h 1840435"/>
                                <a:gd name="connsiteX71" fmla="*/ 359028 w 1065865"/>
                                <a:gd name="connsiteY71" fmla="*/ 690422 h 1840435"/>
                                <a:gd name="connsiteX72" fmla="*/ 308540 w 1065865"/>
                                <a:gd name="connsiteY72" fmla="*/ 707252 h 1840435"/>
                                <a:gd name="connsiteX73" fmla="*/ 280491 w 1065865"/>
                                <a:gd name="connsiteY73" fmla="*/ 684812 h 1840435"/>
                                <a:gd name="connsiteX74" fmla="*/ 280491 w 1065865"/>
                                <a:gd name="connsiteY74" fmla="*/ 656763 h 1840435"/>
                                <a:gd name="connsiteX75" fmla="*/ 291710 w 1065865"/>
                                <a:gd name="connsiteY75" fmla="*/ 628714 h 1840435"/>
                                <a:gd name="connsiteX76" fmla="*/ 258051 w 1065865"/>
                                <a:gd name="connsiteY76" fmla="*/ 623104 h 1840435"/>
                                <a:gd name="connsiteX77" fmla="*/ 246832 w 1065865"/>
                                <a:gd name="connsiteY77" fmla="*/ 651154 h 1840435"/>
                                <a:gd name="connsiteX78" fmla="*/ 246832 w 1065865"/>
                                <a:gd name="connsiteY78" fmla="*/ 701642 h 1840435"/>
                                <a:gd name="connsiteX79" fmla="*/ 207628 w 1065865"/>
                                <a:gd name="connsiteY79" fmla="*/ 707168 h 1840435"/>
                                <a:gd name="connsiteX80" fmla="*/ 168347 w 1065865"/>
                                <a:gd name="connsiteY80" fmla="*/ 722049 h 1840435"/>
                                <a:gd name="connsiteX81" fmla="*/ 127360 w 1065865"/>
                                <a:gd name="connsiteY81" fmla="*/ 695946 h 1840435"/>
                                <a:gd name="connsiteX82" fmla="*/ 112196 w 1065865"/>
                                <a:gd name="connsiteY82" fmla="*/ 628714 h 1840435"/>
                                <a:gd name="connsiteX83" fmla="*/ 84147 w 1065865"/>
                                <a:gd name="connsiteY83" fmla="*/ 628714 h 1840435"/>
                                <a:gd name="connsiteX84" fmla="*/ 100976 w 1065865"/>
                                <a:gd name="connsiteY84" fmla="*/ 550177 h 1840435"/>
                                <a:gd name="connsiteX85" fmla="*/ 89757 w 1065865"/>
                                <a:gd name="connsiteY85" fmla="*/ 505298 h 1840435"/>
                                <a:gd name="connsiteX86" fmla="*/ 89757 w 1065865"/>
                                <a:gd name="connsiteY86" fmla="*/ 443590 h 1840435"/>
                                <a:gd name="connsiteX87" fmla="*/ 112196 w 1065865"/>
                                <a:gd name="connsiteY87" fmla="*/ 387492 h 1840435"/>
                                <a:gd name="connsiteX88" fmla="*/ 117806 w 1065865"/>
                                <a:gd name="connsiteY88" fmla="*/ 342614 h 1840435"/>
                                <a:gd name="connsiteX89" fmla="*/ 106586 w 1065865"/>
                                <a:gd name="connsiteY89" fmla="*/ 303345 h 1840435"/>
                                <a:gd name="connsiteX90" fmla="*/ 72927 w 1065865"/>
                                <a:gd name="connsiteY90" fmla="*/ 258466 h 1840435"/>
                                <a:gd name="connsiteX91" fmla="*/ 22439 w 1065865"/>
                                <a:gd name="connsiteY91" fmla="*/ 196758 h 1840435"/>
                                <a:gd name="connsiteX92" fmla="*/ 5610 w 1065865"/>
                                <a:gd name="connsiteY92" fmla="*/ 135050 h 1840435"/>
                                <a:gd name="connsiteX93" fmla="*/ 0 w 1065865"/>
                                <a:gd name="connsiteY93" fmla="*/ 50903 h 1840435"/>
                                <a:gd name="connsiteX94" fmla="*/ 39268 w 1065865"/>
                                <a:gd name="connsiteY94" fmla="*/ 6025 h 18404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1065865" h="1840435">
                                  <a:moveTo>
                                    <a:pt x="39268" y="6025"/>
                                  </a:moveTo>
                                  <a:lnTo>
                                    <a:pt x="100976" y="415"/>
                                  </a:lnTo>
                                  <a:cubicBezTo>
                                    <a:pt x="114925" y="-520"/>
                                    <a:pt x="115632" y="415"/>
                                    <a:pt x="122960" y="415"/>
                                  </a:cubicBezTo>
                                  <a:lnTo>
                                    <a:pt x="151465" y="101392"/>
                                  </a:lnTo>
                                  <a:lnTo>
                                    <a:pt x="179514" y="129441"/>
                                  </a:lnTo>
                                  <a:lnTo>
                                    <a:pt x="213173" y="146270"/>
                                  </a:lnTo>
                                  <a:lnTo>
                                    <a:pt x="252441" y="163100"/>
                                  </a:lnTo>
                                  <a:lnTo>
                                    <a:pt x="302930" y="185539"/>
                                  </a:lnTo>
                                  <a:lnTo>
                                    <a:pt x="325369" y="219198"/>
                                  </a:lnTo>
                                  <a:lnTo>
                                    <a:pt x="325369" y="219198"/>
                                  </a:lnTo>
                                  <a:lnTo>
                                    <a:pt x="374517" y="204837"/>
                                  </a:lnTo>
                                  <a:lnTo>
                                    <a:pt x="431956" y="308955"/>
                                  </a:lnTo>
                                  <a:lnTo>
                                    <a:pt x="426346" y="376273"/>
                                  </a:lnTo>
                                  <a:lnTo>
                                    <a:pt x="471224" y="398712"/>
                                  </a:lnTo>
                                  <a:lnTo>
                                    <a:pt x="499273" y="432371"/>
                                  </a:lnTo>
                                  <a:lnTo>
                                    <a:pt x="471224" y="488469"/>
                                  </a:lnTo>
                                  <a:lnTo>
                                    <a:pt x="448785" y="550177"/>
                                  </a:lnTo>
                                  <a:lnTo>
                                    <a:pt x="566591" y="561396"/>
                                  </a:lnTo>
                                  <a:lnTo>
                                    <a:pt x="549762" y="679203"/>
                                  </a:lnTo>
                                  <a:lnTo>
                                    <a:pt x="583421" y="712862"/>
                                  </a:lnTo>
                                  <a:lnTo>
                                    <a:pt x="622689" y="724081"/>
                                  </a:lnTo>
                                  <a:lnTo>
                                    <a:pt x="622689" y="752130"/>
                                  </a:lnTo>
                                  <a:lnTo>
                                    <a:pt x="589030" y="819448"/>
                                  </a:lnTo>
                                  <a:lnTo>
                                    <a:pt x="589030" y="847497"/>
                                  </a:lnTo>
                                  <a:lnTo>
                                    <a:pt x="667568" y="847497"/>
                                  </a:lnTo>
                                  <a:lnTo>
                                    <a:pt x="656348" y="914815"/>
                                  </a:lnTo>
                                  <a:lnTo>
                                    <a:pt x="701227" y="931644"/>
                                  </a:lnTo>
                                  <a:lnTo>
                                    <a:pt x="712446" y="954084"/>
                                  </a:lnTo>
                                  <a:lnTo>
                                    <a:pt x="684397" y="982133"/>
                                  </a:lnTo>
                                  <a:lnTo>
                                    <a:pt x="746105" y="1004572"/>
                                  </a:lnTo>
                                  <a:lnTo>
                                    <a:pt x="740495" y="1043841"/>
                                  </a:lnTo>
                                  <a:lnTo>
                                    <a:pt x="723666" y="1060670"/>
                                  </a:lnTo>
                                  <a:lnTo>
                                    <a:pt x="751715" y="1094329"/>
                                  </a:lnTo>
                                  <a:lnTo>
                                    <a:pt x="751715" y="1172866"/>
                                  </a:lnTo>
                                  <a:lnTo>
                                    <a:pt x="785374" y="1195306"/>
                                  </a:lnTo>
                                  <a:lnTo>
                                    <a:pt x="813423" y="1156037"/>
                                  </a:lnTo>
                                  <a:lnTo>
                                    <a:pt x="869521" y="1212135"/>
                                  </a:lnTo>
                                  <a:lnTo>
                                    <a:pt x="903180" y="1234574"/>
                                  </a:lnTo>
                                  <a:lnTo>
                                    <a:pt x="886351" y="1273843"/>
                                  </a:lnTo>
                                  <a:lnTo>
                                    <a:pt x="925619" y="1285063"/>
                                  </a:lnTo>
                                  <a:lnTo>
                                    <a:pt x="948059" y="1329941"/>
                                  </a:lnTo>
                                  <a:lnTo>
                                    <a:pt x="987327" y="1341161"/>
                                  </a:lnTo>
                                  <a:lnTo>
                                    <a:pt x="1015376" y="1397259"/>
                                  </a:lnTo>
                                  <a:lnTo>
                                    <a:pt x="1065865" y="1436528"/>
                                  </a:lnTo>
                                  <a:lnTo>
                                    <a:pt x="1049035" y="1447747"/>
                                  </a:lnTo>
                                  <a:lnTo>
                                    <a:pt x="1049035" y="1487016"/>
                                  </a:lnTo>
                                  <a:lnTo>
                                    <a:pt x="998547" y="1503846"/>
                                  </a:lnTo>
                                  <a:lnTo>
                                    <a:pt x="1004157" y="1554334"/>
                                  </a:lnTo>
                                  <a:lnTo>
                                    <a:pt x="964888" y="1537504"/>
                                  </a:lnTo>
                                  <a:lnTo>
                                    <a:pt x="948059" y="1554334"/>
                                  </a:lnTo>
                                  <a:lnTo>
                                    <a:pt x="976108" y="1621652"/>
                                  </a:lnTo>
                                  <a:lnTo>
                                    <a:pt x="1015376" y="1655311"/>
                                  </a:lnTo>
                                  <a:lnTo>
                                    <a:pt x="1009767" y="1672140"/>
                                  </a:lnTo>
                                  <a:lnTo>
                                    <a:pt x="976108" y="1722628"/>
                                  </a:lnTo>
                                  <a:lnTo>
                                    <a:pt x="976108" y="1722628"/>
                                  </a:lnTo>
                                  <a:lnTo>
                                    <a:pt x="998547" y="1767507"/>
                                  </a:lnTo>
                                  <a:lnTo>
                                    <a:pt x="830253" y="1840435"/>
                                  </a:lnTo>
                                  <a:lnTo>
                                    <a:pt x="807813" y="1795556"/>
                                  </a:lnTo>
                                  <a:lnTo>
                                    <a:pt x="807813" y="1795556"/>
                                  </a:lnTo>
                                  <a:lnTo>
                                    <a:pt x="774154" y="1806776"/>
                                  </a:lnTo>
                                  <a:lnTo>
                                    <a:pt x="661958" y="1548724"/>
                                  </a:lnTo>
                                  <a:lnTo>
                                    <a:pt x="168294" y="853107"/>
                                  </a:lnTo>
                                  <a:lnTo>
                                    <a:pt x="235612" y="853107"/>
                                  </a:lnTo>
                                  <a:lnTo>
                                    <a:pt x="235612" y="853107"/>
                                  </a:lnTo>
                                  <a:lnTo>
                                    <a:pt x="274881" y="892376"/>
                                  </a:lnTo>
                                  <a:lnTo>
                                    <a:pt x="319759" y="864327"/>
                                  </a:lnTo>
                                  <a:lnTo>
                                    <a:pt x="297320" y="836277"/>
                                  </a:lnTo>
                                  <a:lnTo>
                                    <a:pt x="336589" y="819448"/>
                                  </a:lnTo>
                                  <a:lnTo>
                                    <a:pt x="325369" y="780179"/>
                                  </a:lnTo>
                                  <a:lnTo>
                                    <a:pt x="454395" y="740911"/>
                                  </a:lnTo>
                                  <a:lnTo>
                                    <a:pt x="398297" y="690422"/>
                                  </a:lnTo>
                                  <a:lnTo>
                                    <a:pt x="359028" y="690422"/>
                                  </a:lnTo>
                                  <a:lnTo>
                                    <a:pt x="308540" y="707252"/>
                                  </a:lnTo>
                                  <a:lnTo>
                                    <a:pt x="280491" y="684812"/>
                                  </a:lnTo>
                                  <a:lnTo>
                                    <a:pt x="280491" y="656763"/>
                                  </a:lnTo>
                                  <a:lnTo>
                                    <a:pt x="291710" y="628714"/>
                                  </a:lnTo>
                                  <a:lnTo>
                                    <a:pt x="258051" y="623104"/>
                                  </a:lnTo>
                                  <a:lnTo>
                                    <a:pt x="246832" y="651154"/>
                                  </a:lnTo>
                                  <a:lnTo>
                                    <a:pt x="246832" y="701642"/>
                                  </a:lnTo>
                                  <a:lnTo>
                                    <a:pt x="207628" y="707168"/>
                                  </a:lnTo>
                                  <a:lnTo>
                                    <a:pt x="168347" y="722049"/>
                                  </a:lnTo>
                                  <a:lnTo>
                                    <a:pt x="127360" y="695946"/>
                                  </a:lnTo>
                                  <a:lnTo>
                                    <a:pt x="112196" y="628714"/>
                                  </a:lnTo>
                                  <a:lnTo>
                                    <a:pt x="84147" y="628714"/>
                                  </a:lnTo>
                                  <a:lnTo>
                                    <a:pt x="100976" y="550177"/>
                                  </a:lnTo>
                                  <a:lnTo>
                                    <a:pt x="89757" y="505298"/>
                                  </a:lnTo>
                                  <a:lnTo>
                                    <a:pt x="89757" y="443590"/>
                                  </a:lnTo>
                                  <a:lnTo>
                                    <a:pt x="112196" y="387492"/>
                                  </a:lnTo>
                                  <a:lnTo>
                                    <a:pt x="117806" y="342614"/>
                                  </a:lnTo>
                                  <a:lnTo>
                                    <a:pt x="106586" y="303345"/>
                                  </a:lnTo>
                                  <a:lnTo>
                                    <a:pt x="72927" y="258466"/>
                                  </a:lnTo>
                                  <a:lnTo>
                                    <a:pt x="22439" y="196758"/>
                                  </a:lnTo>
                                  <a:lnTo>
                                    <a:pt x="5610" y="135050"/>
                                  </a:lnTo>
                                  <a:lnTo>
                                    <a:pt x="0" y="50903"/>
                                  </a:lnTo>
                                  <a:lnTo>
                                    <a:pt x="39268" y="6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フリーフォーム 3"/>
                          <wps:cNvSpPr/>
                          <wps:spPr>
                            <a:xfrm>
                              <a:off x="533400" y="1152525"/>
                              <a:ext cx="1250950" cy="2181860"/>
                            </a:xfrm>
                            <a:custGeom>
                              <a:avLst/>
                              <a:gdLst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89757 w 1250989"/>
                                <a:gd name="connsiteY27" fmla="*/ 1795141 h 2182218"/>
                                <a:gd name="connsiteX28" fmla="*/ 11220 w 1250989"/>
                                <a:gd name="connsiteY28" fmla="*/ 1828800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89757 w 1250989"/>
                                <a:gd name="connsiteY27" fmla="*/ 179514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89757 w 1250989"/>
                                <a:gd name="connsiteY26" fmla="*/ 1795141 h 2182218"/>
                                <a:gd name="connsiteX27" fmla="*/ 199300 w 1250989"/>
                                <a:gd name="connsiteY27" fmla="*/ 181925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99300 w 1250989"/>
                                <a:gd name="connsiteY27" fmla="*/ 1819251 h 2182218"/>
                                <a:gd name="connsiteX28" fmla="*/ 230010 w 1250989"/>
                                <a:gd name="connsiteY28" fmla="*/ 1789825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99300 w 1250989"/>
                                <a:gd name="connsiteY27" fmla="*/ 1819251 h 2182218"/>
                                <a:gd name="connsiteX28" fmla="*/ 206203 w 1250989"/>
                                <a:gd name="connsiteY28" fmla="*/ 1780592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  <a:gd name="connsiteX0" fmla="*/ 645129 w 1250989"/>
                                <a:gd name="connsiteY0" fmla="*/ 0 h 2182218"/>
                                <a:gd name="connsiteX1" fmla="*/ 645129 w 1250989"/>
                                <a:gd name="connsiteY1" fmla="*/ 0 h 2182218"/>
                                <a:gd name="connsiteX2" fmla="*/ 628300 w 1250989"/>
                                <a:gd name="connsiteY2" fmla="*/ 106586 h 2182218"/>
                                <a:gd name="connsiteX3" fmla="*/ 516103 w 1250989"/>
                                <a:gd name="connsiteY3" fmla="*/ 112196 h 2182218"/>
                                <a:gd name="connsiteX4" fmla="*/ 437566 w 1250989"/>
                                <a:gd name="connsiteY4" fmla="*/ 196343 h 2182218"/>
                                <a:gd name="connsiteX5" fmla="*/ 392688 w 1250989"/>
                                <a:gd name="connsiteY5" fmla="*/ 302930 h 2182218"/>
                                <a:gd name="connsiteX6" fmla="*/ 392688 w 1250989"/>
                                <a:gd name="connsiteY6" fmla="*/ 302930 h 2182218"/>
                                <a:gd name="connsiteX7" fmla="*/ 359029 w 1250989"/>
                                <a:gd name="connsiteY7" fmla="*/ 347808 h 2182218"/>
                                <a:gd name="connsiteX8" fmla="*/ 325370 w 1250989"/>
                                <a:gd name="connsiteY8" fmla="*/ 403906 h 2182218"/>
                                <a:gd name="connsiteX9" fmla="*/ 269272 w 1250989"/>
                                <a:gd name="connsiteY9" fmla="*/ 510493 h 2182218"/>
                                <a:gd name="connsiteX10" fmla="*/ 230003 w 1250989"/>
                                <a:gd name="connsiteY10" fmla="*/ 532932 h 2182218"/>
                                <a:gd name="connsiteX11" fmla="*/ 145856 w 1250989"/>
                                <a:gd name="connsiteY11" fmla="*/ 673178 h 2182218"/>
                                <a:gd name="connsiteX12" fmla="*/ 129026 w 1250989"/>
                                <a:gd name="connsiteY12" fmla="*/ 796594 h 2182218"/>
                                <a:gd name="connsiteX13" fmla="*/ 140246 w 1250989"/>
                                <a:gd name="connsiteY13" fmla="*/ 858302 h 2182218"/>
                                <a:gd name="connsiteX14" fmla="*/ 72928 w 1250989"/>
                                <a:gd name="connsiteY14" fmla="*/ 953668 h 2182218"/>
                                <a:gd name="connsiteX15" fmla="*/ 117807 w 1250989"/>
                                <a:gd name="connsiteY15" fmla="*/ 1015376 h 2182218"/>
                                <a:gd name="connsiteX16" fmla="*/ 50489 w 1250989"/>
                                <a:gd name="connsiteY16" fmla="*/ 1127573 h 2182218"/>
                                <a:gd name="connsiteX17" fmla="*/ 0 w 1250989"/>
                                <a:gd name="connsiteY17" fmla="*/ 1138792 h 2182218"/>
                                <a:gd name="connsiteX18" fmla="*/ 39269 w 1250989"/>
                                <a:gd name="connsiteY18" fmla="*/ 1239769 h 2182218"/>
                                <a:gd name="connsiteX19" fmla="*/ 11220 w 1250989"/>
                                <a:gd name="connsiteY19" fmla="*/ 1318306 h 2182218"/>
                                <a:gd name="connsiteX20" fmla="*/ 39269 w 1250989"/>
                                <a:gd name="connsiteY20" fmla="*/ 1391234 h 2182218"/>
                                <a:gd name="connsiteX21" fmla="*/ 72928 w 1250989"/>
                                <a:gd name="connsiteY21" fmla="*/ 1458552 h 2182218"/>
                                <a:gd name="connsiteX22" fmla="*/ 89757 w 1250989"/>
                                <a:gd name="connsiteY22" fmla="*/ 1531479 h 2182218"/>
                                <a:gd name="connsiteX23" fmla="*/ 123416 w 1250989"/>
                                <a:gd name="connsiteY23" fmla="*/ 1581968 h 2182218"/>
                                <a:gd name="connsiteX24" fmla="*/ 140246 w 1250989"/>
                                <a:gd name="connsiteY24" fmla="*/ 1598797 h 2182218"/>
                                <a:gd name="connsiteX25" fmla="*/ 129026 w 1250989"/>
                                <a:gd name="connsiteY25" fmla="*/ 1817580 h 2182218"/>
                                <a:gd name="connsiteX26" fmla="*/ 151675 w 1250989"/>
                                <a:gd name="connsiteY26" fmla="*/ 1833542 h 2182218"/>
                                <a:gd name="connsiteX27" fmla="*/ 185018 w 1250989"/>
                                <a:gd name="connsiteY27" fmla="*/ 1810023 h 2182218"/>
                                <a:gd name="connsiteX28" fmla="*/ 206203 w 1250989"/>
                                <a:gd name="connsiteY28" fmla="*/ 1780592 h 2182218"/>
                                <a:gd name="connsiteX29" fmla="*/ 263662 w 1250989"/>
                                <a:gd name="connsiteY29" fmla="*/ 1834410 h 2182218"/>
                                <a:gd name="connsiteX30" fmla="*/ 286101 w 1250989"/>
                                <a:gd name="connsiteY30" fmla="*/ 1800751 h 2182218"/>
                                <a:gd name="connsiteX31" fmla="*/ 319760 w 1250989"/>
                                <a:gd name="connsiteY31" fmla="*/ 1823190 h 2182218"/>
                                <a:gd name="connsiteX32" fmla="*/ 319760 w 1250989"/>
                                <a:gd name="connsiteY32" fmla="*/ 1896118 h 2182218"/>
                                <a:gd name="connsiteX33" fmla="*/ 359029 w 1250989"/>
                                <a:gd name="connsiteY33" fmla="*/ 1952216 h 2182218"/>
                                <a:gd name="connsiteX34" fmla="*/ 342199 w 1250989"/>
                                <a:gd name="connsiteY34" fmla="*/ 2019533 h 2182218"/>
                                <a:gd name="connsiteX35" fmla="*/ 381468 w 1250989"/>
                                <a:gd name="connsiteY35" fmla="*/ 2053192 h 2182218"/>
                                <a:gd name="connsiteX36" fmla="*/ 375858 w 1250989"/>
                                <a:gd name="connsiteY36" fmla="*/ 2120510 h 2182218"/>
                                <a:gd name="connsiteX37" fmla="*/ 471225 w 1250989"/>
                                <a:gd name="connsiteY37" fmla="*/ 2170999 h 2182218"/>
                                <a:gd name="connsiteX38" fmla="*/ 488054 w 1250989"/>
                                <a:gd name="connsiteY38" fmla="*/ 2131730 h 2182218"/>
                                <a:gd name="connsiteX39" fmla="*/ 538543 w 1250989"/>
                                <a:gd name="connsiteY39" fmla="*/ 2182218 h 2182218"/>
                                <a:gd name="connsiteX40" fmla="*/ 577811 w 1250989"/>
                                <a:gd name="connsiteY40" fmla="*/ 2142949 h 2182218"/>
                                <a:gd name="connsiteX41" fmla="*/ 628300 w 1250989"/>
                                <a:gd name="connsiteY41" fmla="*/ 2159779 h 2182218"/>
                                <a:gd name="connsiteX42" fmla="*/ 729276 w 1250989"/>
                                <a:gd name="connsiteY42" fmla="*/ 2137340 h 2182218"/>
                                <a:gd name="connsiteX43" fmla="*/ 729276 w 1250989"/>
                                <a:gd name="connsiteY43" fmla="*/ 2137340 h 2182218"/>
                                <a:gd name="connsiteX44" fmla="*/ 785375 w 1250989"/>
                                <a:gd name="connsiteY44" fmla="*/ 2070022 h 2182218"/>
                                <a:gd name="connsiteX45" fmla="*/ 841473 w 1250989"/>
                                <a:gd name="connsiteY45" fmla="*/ 2047583 h 2182218"/>
                                <a:gd name="connsiteX46" fmla="*/ 886351 w 1250989"/>
                                <a:gd name="connsiteY46" fmla="*/ 1969045 h 2182218"/>
                                <a:gd name="connsiteX47" fmla="*/ 841473 w 1250989"/>
                                <a:gd name="connsiteY47" fmla="*/ 1918557 h 2182218"/>
                                <a:gd name="connsiteX48" fmla="*/ 852692 w 1250989"/>
                                <a:gd name="connsiteY48" fmla="*/ 1851239 h 2182218"/>
                                <a:gd name="connsiteX49" fmla="*/ 819034 w 1250989"/>
                                <a:gd name="connsiteY49" fmla="*/ 1817580 h 2182218"/>
                                <a:gd name="connsiteX50" fmla="*/ 819034 w 1250989"/>
                                <a:gd name="connsiteY50" fmla="*/ 1767092 h 2182218"/>
                                <a:gd name="connsiteX51" fmla="*/ 774155 w 1250989"/>
                                <a:gd name="connsiteY51" fmla="*/ 1682945 h 2182218"/>
                                <a:gd name="connsiteX52" fmla="*/ 768545 w 1250989"/>
                                <a:gd name="connsiteY52" fmla="*/ 1638066 h 2182218"/>
                                <a:gd name="connsiteX53" fmla="*/ 819034 w 1250989"/>
                                <a:gd name="connsiteY53" fmla="*/ 1587578 h 2182218"/>
                                <a:gd name="connsiteX54" fmla="*/ 830253 w 1250989"/>
                                <a:gd name="connsiteY54" fmla="*/ 1525870 h 2182218"/>
                                <a:gd name="connsiteX55" fmla="*/ 908791 w 1250989"/>
                                <a:gd name="connsiteY55" fmla="*/ 1503430 h 2182218"/>
                                <a:gd name="connsiteX56" fmla="*/ 897571 w 1250989"/>
                                <a:gd name="connsiteY56" fmla="*/ 1447332 h 2182218"/>
                                <a:gd name="connsiteX57" fmla="*/ 948059 w 1250989"/>
                                <a:gd name="connsiteY57" fmla="*/ 1279038 h 2182218"/>
                                <a:gd name="connsiteX58" fmla="*/ 1015377 w 1250989"/>
                                <a:gd name="connsiteY58" fmla="*/ 1166841 h 2182218"/>
                                <a:gd name="connsiteX59" fmla="*/ 1015377 w 1250989"/>
                                <a:gd name="connsiteY59" fmla="*/ 1099524 h 2182218"/>
                                <a:gd name="connsiteX60" fmla="*/ 1099524 w 1250989"/>
                                <a:gd name="connsiteY60" fmla="*/ 970498 h 2182218"/>
                                <a:gd name="connsiteX61" fmla="*/ 1189281 w 1250989"/>
                                <a:gd name="connsiteY61" fmla="*/ 948059 h 2182218"/>
                                <a:gd name="connsiteX62" fmla="*/ 1250989 w 1250989"/>
                                <a:gd name="connsiteY62" fmla="*/ 942449 h 2182218"/>
                                <a:gd name="connsiteX63" fmla="*/ 1121964 w 1250989"/>
                                <a:gd name="connsiteY63" fmla="*/ 667568 h 2182218"/>
                                <a:gd name="connsiteX64" fmla="*/ 645129 w 1250989"/>
                                <a:gd name="connsiteY64" fmla="*/ 0 h 21822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1250989" h="2182218">
                                  <a:moveTo>
                                    <a:pt x="645129" y="0"/>
                                  </a:moveTo>
                                  <a:lnTo>
                                    <a:pt x="645129" y="0"/>
                                  </a:lnTo>
                                  <a:lnTo>
                                    <a:pt x="628300" y="106586"/>
                                  </a:lnTo>
                                  <a:lnTo>
                                    <a:pt x="516103" y="112196"/>
                                  </a:lnTo>
                                  <a:lnTo>
                                    <a:pt x="437566" y="196343"/>
                                  </a:lnTo>
                                  <a:lnTo>
                                    <a:pt x="392688" y="302930"/>
                                  </a:lnTo>
                                  <a:lnTo>
                                    <a:pt x="392688" y="302930"/>
                                  </a:lnTo>
                                  <a:lnTo>
                                    <a:pt x="359029" y="347808"/>
                                  </a:lnTo>
                                  <a:lnTo>
                                    <a:pt x="325370" y="403906"/>
                                  </a:lnTo>
                                  <a:lnTo>
                                    <a:pt x="269272" y="510493"/>
                                  </a:lnTo>
                                  <a:lnTo>
                                    <a:pt x="230003" y="532932"/>
                                  </a:lnTo>
                                  <a:lnTo>
                                    <a:pt x="145856" y="673178"/>
                                  </a:lnTo>
                                  <a:lnTo>
                                    <a:pt x="129026" y="796594"/>
                                  </a:lnTo>
                                  <a:lnTo>
                                    <a:pt x="140246" y="858302"/>
                                  </a:lnTo>
                                  <a:lnTo>
                                    <a:pt x="72928" y="953668"/>
                                  </a:lnTo>
                                  <a:lnTo>
                                    <a:pt x="117807" y="1015376"/>
                                  </a:lnTo>
                                  <a:lnTo>
                                    <a:pt x="50489" y="1127573"/>
                                  </a:lnTo>
                                  <a:lnTo>
                                    <a:pt x="0" y="1138792"/>
                                  </a:lnTo>
                                  <a:lnTo>
                                    <a:pt x="39269" y="1239769"/>
                                  </a:lnTo>
                                  <a:lnTo>
                                    <a:pt x="11220" y="1318306"/>
                                  </a:lnTo>
                                  <a:lnTo>
                                    <a:pt x="39269" y="1391234"/>
                                  </a:lnTo>
                                  <a:lnTo>
                                    <a:pt x="72928" y="1458552"/>
                                  </a:lnTo>
                                  <a:lnTo>
                                    <a:pt x="89757" y="1531479"/>
                                  </a:lnTo>
                                  <a:lnTo>
                                    <a:pt x="123416" y="1581968"/>
                                  </a:lnTo>
                                  <a:lnTo>
                                    <a:pt x="140246" y="1598797"/>
                                  </a:lnTo>
                                  <a:lnTo>
                                    <a:pt x="129026" y="1817580"/>
                                  </a:lnTo>
                                  <a:cubicBezTo>
                                    <a:pt x="115936" y="1810100"/>
                                    <a:pt x="142343" y="1834802"/>
                                    <a:pt x="151675" y="1833542"/>
                                  </a:cubicBezTo>
                                  <a:cubicBezTo>
                                    <a:pt x="161007" y="1832283"/>
                                    <a:pt x="175930" y="1818848"/>
                                    <a:pt x="185018" y="1810023"/>
                                  </a:cubicBezTo>
                                  <a:cubicBezTo>
                                    <a:pt x="194106" y="1801198"/>
                                    <a:pt x="195966" y="1790401"/>
                                    <a:pt x="206203" y="1780592"/>
                                  </a:cubicBezTo>
                                  <a:lnTo>
                                    <a:pt x="263662" y="1834410"/>
                                  </a:lnTo>
                                  <a:lnTo>
                                    <a:pt x="286101" y="1800751"/>
                                  </a:lnTo>
                                  <a:lnTo>
                                    <a:pt x="319760" y="1823190"/>
                                  </a:lnTo>
                                  <a:lnTo>
                                    <a:pt x="319760" y="1896118"/>
                                  </a:lnTo>
                                  <a:lnTo>
                                    <a:pt x="359029" y="1952216"/>
                                  </a:lnTo>
                                  <a:lnTo>
                                    <a:pt x="342199" y="2019533"/>
                                  </a:lnTo>
                                  <a:lnTo>
                                    <a:pt x="381468" y="2053192"/>
                                  </a:lnTo>
                                  <a:lnTo>
                                    <a:pt x="375858" y="2120510"/>
                                  </a:lnTo>
                                  <a:lnTo>
                                    <a:pt x="471225" y="2170999"/>
                                  </a:lnTo>
                                  <a:lnTo>
                                    <a:pt x="488054" y="2131730"/>
                                  </a:lnTo>
                                  <a:lnTo>
                                    <a:pt x="538543" y="2182218"/>
                                  </a:lnTo>
                                  <a:lnTo>
                                    <a:pt x="577811" y="2142949"/>
                                  </a:lnTo>
                                  <a:lnTo>
                                    <a:pt x="628300" y="2159779"/>
                                  </a:lnTo>
                                  <a:lnTo>
                                    <a:pt x="729276" y="2137340"/>
                                  </a:lnTo>
                                  <a:lnTo>
                                    <a:pt x="729276" y="2137340"/>
                                  </a:lnTo>
                                  <a:lnTo>
                                    <a:pt x="785375" y="2070022"/>
                                  </a:lnTo>
                                  <a:lnTo>
                                    <a:pt x="841473" y="2047583"/>
                                  </a:lnTo>
                                  <a:lnTo>
                                    <a:pt x="886351" y="1969045"/>
                                  </a:lnTo>
                                  <a:lnTo>
                                    <a:pt x="841473" y="1918557"/>
                                  </a:lnTo>
                                  <a:lnTo>
                                    <a:pt x="852692" y="1851239"/>
                                  </a:lnTo>
                                  <a:lnTo>
                                    <a:pt x="819034" y="1817580"/>
                                  </a:lnTo>
                                  <a:lnTo>
                                    <a:pt x="819034" y="1767092"/>
                                  </a:lnTo>
                                  <a:lnTo>
                                    <a:pt x="774155" y="1682945"/>
                                  </a:lnTo>
                                  <a:lnTo>
                                    <a:pt x="768545" y="1638066"/>
                                  </a:lnTo>
                                  <a:lnTo>
                                    <a:pt x="819034" y="1587578"/>
                                  </a:lnTo>
                                  <a:lnTo>
                                    <a:pt x="830253" y="1525870"/>
                                  </a:lnTo>
                                  <a:lnTo>
                                    <a:pt x="908791" y="1503430"/>
                                  </a:lnTo>
                                  <a:lnTo>
                                    <a:pt x="897571" y="1447332"/>
                                  </a:lnTo>
                                  <a:lnTo>
                                    <a:pt x="948059" y="1279038"/>
                                  </a:lnTo>
                                  <a:lnTo>
                                    <a:pt x="1015377" y="1166841"/>
                                  </a:lnTo>
                                  <a:lnTo>
                                    <a:pt x="1015377" y="1099524"/>
                                  </a:lnTo>
                                  <a:lnTo>
                                    <a:pt x="1099524" y="970498"/>
                                  </a:lnTo>
                                  <a:lnTo>
                                    <a:pt x="1189281" y="948059"/>
                                  </a:lnTo>
                                  <a:lnTo>
                                    <a:pt x="1250989" y="942449"/>
                                  </a:lnTo>
                                  <a:lnTo>
                                    <a:pt x="1121964" y="667568"/>
                                  </a:lnTo>
                                  <a:lnTo>
                                    <a:pt x="645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975" y="1200150"/>
                              <a:ext cx="5238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姫町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1981200"/>
                              <a:ext cx="65722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大藪町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フリーフォーム 10"/>
                          <wps:cNvSpPr/>
                          <wps:spPr>
                            <a:xfrm>
                              <a:off x="66675" y="2943225"/>
                              <a:ext cx="1786515" cy="2700916"/>
                            </a:xfrm>
                            <a:custGeom>
                              <a:avLst/>
                              <a:gdLst>
                                <a:gd name="connsiteX0" fmla="*/ 1199820 w 1786515"/>
                                <a:gd name="connsiteY0" fmla="*/ 348846 h 2700916"/>
                                <a:gd name="connsiteX1" fmla="*/ 1104680 w 1786515"/>
                                <a:gd name="connsiteY1" fmla="*/ 375274 h 2700916"/>
                                <a:gd name="connsiteX2" fmla="*/ 1057110 w 1786515"/>
                                <a:gd name="connsiteY2" fmla="*/ 359417 h 2700916"/>
                                <a:gd name="connsiteX3" fmla="*/ 1014825 w 1786515"/>
                                <a:gd name="connsiteY3" fmla="*/ 380559 h 2700916"/>
                                <a:gd name="connsiteX4" fmla="*/ 961970 w 1786515"/>
                                <a:gd name="connsiteY4" fmla="*/ 348846 h 2700916"/>
                                <a:gd name="connsiteX5" fmla="*/ 961970 w 1786515"/>
                                <a:gd name="connsiteY5" fmla="*/ 348846 h 2700916"/>
                                <a:gd name="connsiteX6" fmla="*/ 840402 w 1786515"/>
                                <a:gd name="connsiteY6" fmla="*/ 327704 h 2700916"/>
                                <a:gd name="connsiteX7" fmla="*/ 850973 w 1786515"/>
                                <a:gd name="connsiteY7" fmla="*/ 258992 h 2700916"/>
                                <a:gd name="connsiteX8" fmla="*/ 819260 w 1786515"/>
                                <a:gd name="connsiteY8" fmla="*/ 232564 h 2700916"/>
                                <a:gd name="connsiteX9" fmla="*/ 813974 w 1786515"/>
                                <a:gd name="connsiteY9" fmla="*/ 190280 h 2700916"/>
                                <a:gd name="connsiteX10" fmla="*/ 813974 w 1786515"/>
                                <a:gd name="connsiteY10" fmla="*/ 190280 h 2700916"/>
                                <a:gd name="connsiteX11" fmla="*/ 819260 w 1786515"/>
                                <a:gd name="connsiteY11" fmla="*/ 147995 h 2700916"/>
                                <a:gd name="connsiteX12" fmla="*/ 792832 w 1786515"/>
                                <a:gd name="connsiteY12" fmla="*/ 110996 h 2700916"/>
                                <a:gd name="connsiteX13" fmla="*/ 787547 w 1786515"/>
                                <a:gd name="connsiteY13" fmla="*/ 36999 h 2700916"/>
                                <a:gd name="connsiteX14" fmla="*/ 761119 w 1786515"/>
                                <a:gd name="connsiteY14" fmla="*/ 15857 h 2700916"/>
                                <a:gd name="connsiteX15" fmla="*/ 729406 w 1786515"/>
                                <a:gd name="connsiteY15" fmla="*/ 42284 h 2700916"/>
                                <a:gd name="connsiteX16" fmla="*/ 681836 w 1786515"/>
                                <a:gd name="connsiteY16" fmla="*/ 0 h 2700916"/>
                                <a:gd name="connsiteX17" fmla="*/ 618409 w 1786515"/>
                                <a:gd name="connsiteY17" fmla="*/ 47570 h 2700916"/>
                                <a:gd name="connsiteX18" fmla="*/ 586696 w 1786515"/>
                                <a:gd name="connsiteY18" fmla="*/ 21142 h 2700916"/>
                                <a:gd name="connsiteX19" fmla="*/ 528555 w 1786515"/>
                                <a:gd name="connsiteY19" fmla="*/ 10571 h 2700916"/>
                                <a:gd name="connsiteX20" fmla="*/ 507413 w 1786515"/>
                                <a:gd name="connsiteY20" fmla="*/ 21142 h 2700916"/>
                                <a:gd name="connsiteX21" fmla="*/ 480985 w 1786515"/>
                                <a:gd name="connsiteY21" fmla="*/ 58141 h 2700916"/>
                                <a:gd name="connsiteX22" fmla="*/ 438700 w 1786515"/>
                                <a:gd name="connsiteY22" fmla="*/ 26428 h 2700916"/>
                                <a:gd name="connsiteX23" fmla="*/ 412273 w 1786515"/>
                                <a:gd name="connsiteY23" fmla="*/ 36999 h 2700916"/>
                                <a:gd name="connsiteX24" fmla="*/ 375274 w 1786515"/>
                                <a:gd name="connsiteY24" fmla="*/ 5286 h 2700916"/>
                                <a:gd name="connsiteX25" fmla="*/ 364703 w 1786515"/>
                                <a:gd name="connsiteY25" fmla="*/ 58141 h 2700916"/>
                                <a:gd name="connsiteX26" fmla="*/ 295991 w 1786515"/>
                                <a:gd name="connsiteY26" fmla="*/ 110996 h 2700916"/>
                                <a:gd name="connsiteX27" fmla="*/ 295991 w 1786515"/>
                                <a:gd name="connsiteY27" fmla="*/ 190280 h 2700916"/>
                                <a:gd name="connsiteX28" fmla="*/ 163852 w 1786515"/>
                                <a:gd name="connsiteY28" fmla="*/ 248421 h 2700916"/>
                                <a:gd name="connsiteX29" fmla="*/ 163852 w 1786515"/>
                                <a:gd name="connsiteY29" fmla="*/ 248421 h 2700916"/>
                                <a:gd name="connsiteX30" fmla="*/ 153281 w 1786515"/>
                                <a:gd name="connsiteY30" fmla="*/ 322418 h 2700916"/>
                                <a:gd name="connsiteX31" fmla="*/ 190280 w 1786515"/>
                                <a:gd name="connsiteY31" fmla="*/ 354132 h 2700916"/>
                                <a:gd name="connsiteX32" fmla="*/ 179709 w 1786515"/>
                                <a:gd name="connsiteY32" fmla="*/ 422844 h 2700916"/>
                                <a:gd name="connsiteX33" fmla="*/ 221993 w 1786515"/>
                                <a:gd name="connsiteY33" fmla="*/ 465128 h 2700916"/>
                                <a:gd name="connsiteX34" fmla="*/ 237850 w 1786515"/>
                                <a:gd name="connsiteY34" fmla="*/ 570839 h 2700916"/>
                                <a:gd name="connsiteX35" fmla="*/ 253706 w 1786515"/>
                                <a:gd name="connsiteY35" fmla="*/ 613124 h 2700916"/>
                                <a:gd name="connsiteX36" fmla="*/ 306562 w 1786515"/>
                                <a:gd name="connsiteY36" fmla="*/ 713549 h 2700916"/>
                                <a:gd name="connsiteX37" fmla="*/ 269563 w 1786515"/>
                                <a:gd name="connsiteY37" fmla="*/ 798118 h 2700916"/>
                                <a:gd name="connsiteX38" fmla="*/ 269563 w 1786515"/>
                                <a:gd name="connsiteY38" fmla="*/ 829831 h 2700916"/>
                                <a:gd name="connsiteX39" fmla="*/ 216707 w 1786515"/>
                                <a:gd name="connsiteY39" fmla="*/ 893258 h 2700916"/>
                                <a:gd name="connsiteX40" fmla="*/ 227278 w 1786515"/>
                                <a:gd name="connsiteY40" fmla="*/ 967255 h 2700916"/>
                                <a:gd name="connsiteX41" fmla="*/ 221993 w 1786515"/>
                                <a:gd name="connsiteY41" fmla="*/ 1083538 h 2700916"/>
                                <a:gd name="connsiteX42" fmla="*/ 195565 w 1786515"/>
                                <a:gd name="connsiteY42" fmla="*/ 1141679 h 2700916"/>
                                <a:gd name="connsiteX43" fmla="*/ 169137 w 1786515"/>
                                <a:gd name="connsiteY43" fmla="*/ 1205105 h 2700916"/>
                                <a:gd name="connsiteX44" fmla="*/ 147995 w 1786515"/>
                                <a:gd name="connsiteY44" fmla="*/ 1337244 h 2700916"/>
                                <a:gd name="connsiteX45" fmla="*/ 105711 w 1786515"/>
                                <a:gd name="connsiteY45" fmla="*/ 1358386 h 2700916"/>
                                <a:gd name="connsiteX46" fmla="*/ 0 w 1786515"/>
                                <a:gd name="connsiteY46" fmla="*/ 1427098 h 2700916"/>
                                <a:gd name="connsiteX47" fmla="*/ 31713 w 1786515"/>
                                <a:gd name="connsiteY47" fmla="*/ 1501096 h 2700916"/>
                                <a:gd name="connsiteX48" fmla="*/ 31713 w 1786515"/>
                                <a:gd name="connsiteY48" fmla="*/ 1553951 h 2700916"/>
                                <a:gd name="connsiteX49" fmla="*/ 73998 w 1786515"/>
                                <a:gd name="connsiteY49" fmla="*/ 1559237 h 2700916"/>
                                <a:gd name="connsiteX50" fmla="*/ 100425 w 1786515"/>
                                <a:gd name="connsiteY50" fmla="*/ 1596236 h 2700916"/>
                                <a:gd name="connsiteX51" fmla="*/ 68712 w 1786515"/>
                                <a:gd name="connsiteY51" fmla="*/ 1659662 h 2700916"/>
                                <a:gd name="connsiteX52" fmla="*/ 100425 w 1786515"/>
                                <a:gd name="connsiteY52" fmla="*/ 1733660 h 2700916"/>
                                <a:gd name="connsiteX53" fmla="*/ 73998 w 1786515"/>
                                <a:gd name="connsiteY53" fmla="*/ 1791801 h 2700916"/>
                                <a:gd name="connsiteX54" fmla="*/ 52855 w 1786515"/>
                                <a:gd name="connsiteY54" fmla="*/ 1886941 h 2700916"/>
                                <a:gd name="connsiteX55" fmla="*/ 42284 w 1786515"/>
                                <a:gd name="connsiteY55" fmla="*/ 1939796 h 2700916"/>
                                <a:gd name="connsiteX56" fmla="*/ 63426 w 1786515"/>
                                <a:gd name="connsiteY56" fmla="*/ 1997938 h 2700916"/>
                                <a:gd name="connsiteX57" fmla="*/ 63426 w 1786515"/>
                                <a:gd name="connsiteY57" fmla="*/ 2093077 h 2700916"/>
                                <a:gd name="connsiteX58" fmla="*/ 52855 w 1786515"/>
                                <a:gd name="connsiteY58" fmla="*/ 2235787 h 2700916"/>
                                <a:gd name="connsiteX59" fmla="*/ 116282 w 1786515"/>
                                <a:gd name="connsiteY59" fmla="*/ 2389068 h 2700916"/>
                                <a:gd name="connsiteX60" fmla="*/ 142710 w 1786515"/>
                                <a:gd name="connsiteY60" fmla="*/ 2447209 h 2700916"/>
                                <a:gd name="connsiteX61" fmla="*/ 121568 w 1786515"/>
                                <a:gd name="connsiteY61" fmla="*/ 2489494 h 2700916"/>
                                <a:gd name="connsiteX62" fmla="*/ 132139 w 1786515"/>
                                <a:gd name="connsiteY62" fmla="*/ 2542349 h 2700916"/>
                                <a:gd name="connsiteX63" fmla="*/ 132139 w 1786515"/>
                                <a:gd name="connsiteY63" fmla="*/ 2611061 h 2700916"/>
                                <a:gd name="connsiteX64" fmla="*/ 274848 w 1786515"/>
                                <a:gd name="connsiteY64" fmla="*/ 2700916 h 2700916"/>
                                <a:gd name="connsiteX65" fmla="*/ 306562 w 1786515"/>
                                <a:gd name="connsiteY65" fmla="*/ 2700916 h 2700916"/>
                                <a:gd name="connsiteX66" fmla="*/ 338275 w 1786515"/>
                                <a:gd name="connsiteY66" fmla="*/ 2611061 h 2700916"/>
                                <a:gd name="connsiteX67" fmla="*/ 385845 w 1786515"/>
                                <a:gd name="connsiteY67" fmla="*/ 2568777 h 2700916"/>
                                <a:gd name="connsiteX68" fmla="*/ 454557 w 1786515"/>
                                <a:gd name="connsiteY68" fmla="*/ 2515921 h 2700916"/>
                                <a:gd name="connsiteX69" fmla="*/ 512698 w 1786515"/>
                                <a:gd name="connsiteY69" fmla="*/ 2547635 h 2700916"/>
                                <a:gd name="connsiteX70" fmla="*/ 512698 w 1786515"/>
                                <a:gd name="connsiteY70" fmla="*/ 2547635 h 2700916"/>
                                <a:gd name="connsiteX71" fmla="*/ 628980 w 1786515"/>
                                <a:gd name="connsiteY71" fmla="*/ 2484208 h 2700916"/>
                                <a:gd name="connsiteX72" fmla="*/ 634266 w 1786515"/>
                                <a:gd name="connsiteY72" fmla="*/ 2426067 h 2700916"/>
                                <a:gd name="connsiteX73" fmla="*/ 687121 w 1786515"/>
                                <a:gd name="connsiteY73" fmla="*/ 2441924 h 2700916"/>
                                <a:gd name="connsiteX74" fmla="*/ 776976 w 1786515"/>
                                <a:gd name="connsiteY74" fmla="*/ 2389068 h 2700916"/>
                                <a:gd name="connsiteX75" fmla="*/ 840402 w 1786515"/>
                                <a:gd name="connsiteY75" fmla="*/ 2362640 h 2700916"/>
                                <a:gd name="connsiteX76" fmla="*/ 898543 w 1786515"/>
                                <a:gd name="connsiteY76" fmla="*/ 2373212 h 2700916"/>
                                <a:gd name="connsiteX77" fmla="*/ 956684 w 1786515"/>
                                <a:gd name="connsiteY77" fmla="*/ 2341498 h 2700916"/>
                                <a:gd name="connsiteX78" fmla="*/ 1035968 w 1786515"/>
                                <a:gd name="connsiteY78" fmla="*/ 2336213 h 2700916"/>
                                <a:gd name="connsiteX79" fmla="*/ 1067681 w 1786515"/>
                                <a:gd name="connsiteY79" fmla="*/ 2362640 h 2700916"/>
                                <a:gd name="connsiteX80" fmla="*/ 1057110 w 1786515"/>
                                <a:gd name="connsiteY80" fmla="*/ 2272786 h 2700916"/>
                                <a:gd name="connsiteX81" fmla="*/ 1020111 w 1786515"/>
                                <a:gd name="connsiteY81" fmla="*/ 2235787 h 2700916"/>
                                <a:gd name="connsiteX82" fmla="*/ 1072966 w 1786515"/>
                                <a:gd name="connsiteY82" fmla="*/ 2167075 h 2700916"/>
                                <a:gd name="connsiteX83" fmla="*/ 1078252 w 1786515"/>
                                <a:gd name="connsiteY83" fmla="*/ 2098363 h 2700916"/>
                                <a:gd name="connsiteX84" fmla="*/ 1152250 w 1786515"/>
                                <a:gd name="connsiteY84" fmla="*/ 2029651 h 2700916"/>
                                <a:gd name="connsiteX85" fmla="*/ 1178677 w 1786515"/>
                                <a:gd name="connsiteY85" fmla="*/ 2019080 h 2700916"/>
                                <a:gd name="connsiteX86" fmla="*/ 1231533 w 1786515"/>
                                <a:gd name="connsiteY86" fmla="*/ 1997938 h 2700916"/>
                                <a:gd name="connsiteX87" fmla="*/ 1331958 w 1786515"/>
                                <a:gd name="connsiteY87" fmla="*/ 2008509 h 2700916"/>
                                <a:gd name="connsiteX88" fmla="*/ 1427098 w 1786515"/>
                                <a:gd name="connsiteY88" fmla="*/ 2034936 h 2700916"/>
                                <a:gd name="connsiteX89" fmla="*/ 1485239 w 1786515"/>
                                <a:gd name="connsiteY89" fmla="*/ 2013794 h 2700916"/>
                                <a:gd name="connsiteX90" fmla="*/ 1522238 w 1786515"/>
                                <a:gd name="connsiteY90" fmla="*/ 2029651 h 2700916"/>
                                <a:gd name="connsiteX91" fmla="*/ 1553951 w 1786515"/>
                                <a:gd name="connsiteY91" fmla="*/ 1950368 h 2700916"/>
                                <a:gd name="connsiteX92" fmla="*/ 1638520 w 1786515"/>
                                <a:gd name="connsiteY92" fmla="*/ 1923940 h 2700916"/>
                                <a:gd name="connsiteX93" fmla="*/ 1707232 w 1786515"/>
                                <a:gd name="connsiteY93" fmla="*/ 1955653 h 2700916"/>
                                <a:gd name="connsiteX94" fmla="*/ 1707232 w 1786515"/>
                                <a:gd name="connsiteY94" fmla="*/ 1865799 h 2700916"/>
                                <a:gd name="connsiteX95" fmla="*/ 1675519 w 1786515"/>
                                <a:gd name="connsiteY95" fmla="*/ 1844657 h 2700916"/>
                                <a:gd name="connsiteX96" fmla="*/ 1696661 w 1786515"/>
                                <a:gd name="connsiteY96" fmla="*/ 1781230 h 2700916"/>
                                <a:gd name="connsiteX97" fmla="*/ 1664948 w 1786515"/>
                                <a:gd name="connsiteY97" fmla="*/ 1738946 h 2700916"/>
                                <a:gd name="connsiteX98" fmla="*/ 1760088 w 1786515"/>
                                <a:gd name="connsiteY98" fmla="*/ 1717803 h 2700916"/>
                                <a:gd name="connsiteX99" fmla="*/ 1786515 w 1786515"/>
                                <a:gd name="connsiteY99" fmla="*/ 1590950 h 2700916"/>
                                <a:gd name="connsiteX100" fmla="*/ 1754802 w 1786515"/>
                                <a:gd name="connsiteY100" fmla="*/ 1527524 h 2700916"/>
                                <a:gd name="connsiteX101" fmla="*/ 1696661 w 1786515"/>
                                <a:gd name="connsiteY101" fmla="*/ 1522238 h 2700916"/>
                                <a:gd name="connsiteX102" fmla="*/ 1654377 w 1786515"/>
                                <a:gd name="connsiteY102" fmla="*/ 1485239 h 2700916"/>
                                <a:gd name="connsiteX103" fmla="*/ 1675519 w 1786515"/>
                                <a:gd name="connsiteY103" fmla="*/ 1421813 h 2700916"/>
                                <a:gd name="connsiteX104" fmla="*/ 1675519 w 1786515"/>
                                <a:gd name="connsiteY104" fmla="*/ 1421813 h 2700916"/>
                                <a:gd name="connsiteX105" fmla="*/ 1649091 w 1786515"/>
                                <a:gd name="connsiteY105" fmla="*/ 1368957 h 2700916"/>
                                <a:gd name="connsiteX106" fmla="*/ 1606807 w 1786515"/>
                                <a:gd name="connsiteY106" fmla="*/ 1374243 h 2700916"/>
                                <a:gd name="connsiteX107" fmla="*/ 1522238 w 1786515"/>
                                <a:gd name="connsiteY107" fmla="*/ 1405956 h 2700916"/>
                                <a:gd name="connsiteX108" fmla="*/ 1522238 w 1786515"/>
                                <a:gd name="connsiteY108" fmla="*/ 1273817 h 2700916"/>
                                <a:gd name="connsiteX109" fmla="*/ 1485239 w 1786515"/>
                                <a:gd name="connsiteY109" fmla="*/ 1247390 h 2700916"/>
                                <a:gd name="connsiteX110" fmla="*/ 1501096 w 1786515"/>
                                <a:gd name="connsiteY110" fmla="*/ 1194534 h 2700916"/>
                                <a:gd name="connsiteX111" fmla="*/ 1495810 w 1786515"/>
                                <a:gd name="connsiteY111" fmla="*/ 1141679 h 2700916"/>
                                <a:gd name="connsiteX112" fmla="*/ 1501096 w 1786515"/>
                                <a:gd name="connsiteY112" fmla="*/ 1094109 h 2700916"/>
                                <a:gd name="connsiteX113" fmla="*/ 1516952 w 1786515"/>
                                <a:gd name="connsiteY113" fmla="*/ 1041253 h 2700916"/>
                                <a:gd name="connsiteX114" fmla="*/ 1527524 w 1786515"/>
                                <a:gd name="connsiteY114" fmla="*/ 1009540 h 2700916"/>
                                <a:gd name="connsiteX115" fmla="*/ 1506381 w 1786515"/>
                                <a:gd name="connsiteY115" fmla="*/ 977827 h 2700916"/>
                                <a:gd name="connsiteX116" fmla="*/ 1495810 w 1786515"/>
                                <a:gd name="connsiteY116" fmla="*/ 898543 h 2700916"/>
                                <a:gd name="connsiteX117" fmla="*/ 1453526 w 1786515"/>
                                <a:gd name="connsiteY117" fmla="*/ 840402 h 2700916"/>
                                <a:gd name="connsiteX118" fmla="*/ 1411242 w 1786515"/>
                                <a:gd name="connsiteY118" fmla="*/ 835117 h 2700916"/>
                                <a:gd name="connsiteX119" fmla="*/ 1390099 w 1786515"/>
                                <a:gd name="connsiteY119" fmla="*/ 782261 h 2700916"/>
                                <a:gd name="connsiteX120" fmla="*/ 1390099 w 1786515"/>
                                <a:gd name="connsiteY120" fmla="*/ 782261 h 2700916"/>
                                <a:gd name="connsiteX121" fmla="*/ 1331958 w 1786515"/>
                                <a:gd name="connsiteY121" fmla="*/ 745262 h 2700916"/>
                                <a:gd name="connsiteX122" fmla="*/ 1273817 w 1786515"/>
                                <a:gd name="connsiteY122" fmla="*/ 739977 h 2700916"/>
                                <a:gd name="connsiteX123" fmla="*/ 1257961 w 1786515"/>
                                <a:gd name="connsiteY123" fmla="*/ 713549 h 2700916"/>
                                <a:gd name="connsiteX124" fmla="*/ 1263246 w 1786515"/>
                                <a:gd name="connsiteY124" fmla="*/ 618409 h 2700916"/>
                                <a:gd name="connsiteX125" fmla="*/ 1273817 w 1786515"/>
                                <a:gd name="connsiteY125" fmla="*/ 544412 h 2700916"/>
                                <a:gd name="connsiteX126" fmla="*/ 1231533 w 1786515"/>
                                <a:gd name="connsiteY126" fmla="*/ 443986 h 2700916"/>
                                <a:gd name="connsiteX127" fmla="*/ 1247389 w 1786515"/>
                                <a:gd name="connsiteY127" fmla="*/ 417558 h 2700916"/>
                                <a:gd name="connsiteX128" fmla="*/ 1199820 w 1786515"/>
                                <a:gd name="connsiteY128" fmla="*/ 348846 h 2700916"/>
                                <a:gd name="connsiteX0" fmla="*/ 1199820 w 1786515"/>
                                <a:gd name="connsiteY0" fmla="*/ 348846 h 2700916"/>
                                <a:gd name="connsiteX1" fmla="*/ 1104680 w 1786515"/>
                                <a:gd name="connsiteY1" fmla="*/ 375274 h 2700916"/>
                                <a:gd name="connsiteX2" fmla="*/ 1057110 w 1786515"/>
                                <a:gd name="connsiteY2" fmla="*/ 359417 h 2700916"/>
                                <a:gd name="connsiteX3" fmla="*/ 1014825 w 1786515"/>
                                <a:gd name="connsiteY3" fmla="*/ 380559 h 2700916"/>
                                <a:gd name="connsiteX4" fmla="*/ 961970 w 1786515"/>
                                <a:gd name="connsiteY4" fmla="*/ 348846 h 2700916"/>
                                <a:gd name="connsiteX5" fmla="*/ 946251 w 1786515"/>
                                <a:gd name="connsiteY5" fmla="*/ 384810 h 2700916"/>
                                <a:gd name="connsiteX6" fmla="*/ 840402 w 1786515"/>
                                <a:gd name="connsiteY6" fmla="*/ 327704 h 2700916"/>
                                <a:gd name="connsiteX7" fmla="*/ 850973 w 1786515"/>
                                <a:gd name="connsiteY7" fmla="*/ 258992 h 2700916"/>
                                <a:gd name="connsiteX8" fmla="*/ 819260 w 1786515"/>
                                <a:gd name="connsiteY8" fmla="*/ 232564 h 2700916"/>
                                <a:gd name="connsiteX9" fmla="*/ 813974 w 1786515"/>
                                <a:gd name="connsiteY9" fmla="*/ 190280 h 2700916"/>
                                <a:gd name="connsiteX10" fmla="*/ 813974 w 1786515"/>
                                <a:gd name="connsiteY10" fmla="*/ 190280 h 2700916"/>
                                <a:gd name="connsiteX11" fmla="*/ 819260 w 1786515"/>
                                <a:gd name="connsiteY11" fmla="*/ 147995 h 2700916"/>
                                <a:gd name="connsiteX12" fmla="*/ 792832 w 1786515"/>
                                <a:gd name="connsiteY12" fmla="*/ 110996 h 2700916"/>
                                <a:gd name="connsiteX13" fmla="*/ 787547 w 1786515"/>
                                <a:gd name="connsiteY13" fmla="*/ 36999 h 2700916"/>
                                <a:gd name="connsiteX14" fmla="*/ 761119 w 1786515"/>
                                <a:gd name="connsiteY14" fmla="*/ 15857 h 2700916"/>
                                <a:gd name="connsiteX15" fmla="*/ 729406 w 1786515"/>
                                <a:gd name="connsiteY15" fmla="*/ 42284 h 2700916"/>
                                <a:gd name="connsiteX16" fmla="*/ 681836 w 1786515"/>
                                <a:gd name="connsiteY16" fmla="*/ 0 h 2700916"/>
                                <a:gd name="connsiteX17" fmla="*/ 618409 w 1786515"/>
                                <a:gd name="connsiteY17" fmla="*/ 47570 h 2700916"/>
                                <a:gd name="connsiteX18" fmla="*/ 586696 w 1786515"/>
                                <a:gd name="connsiteY18" fmla="*/ 21142 h 2700916"/>
                                <a:gd name="connsiteX19" fmla="*/ 528555 w 1786515"/>
                                <a:gd name="connsiteY19" fmla="*/ 10571 h 2700916"/>
                                <a:gd name="connsiteX20" fmla="*/ 507413 w 1786515"/>
                                <a:gd name="connsiteY20" fmla="*/ 21142 h 2700916"/>
                                <a:gd name="connsiteX21" fmla="*/ 480985 w 1786515"/>
                                <a:gd name="connsiteY21" fmla="*/ 58141 h 2700916"/>
                                <a:gd name="connsiteX22" fmla="*/ 438700 w 1786515"/>
                                <a:gd name="connsiteY22" fmla="*/ 26428 h 2700916"/>
                                <a:gd name="connsiteX23" fmla="*/ 412273 w 1786515"/>
                                <a:gd name="connsiteY23" fmla="*/ 36999 h 2700916"/>
                                <a:gd name="connsiteX24" fmla="*/ 375274 w 1786515"/>
                                <a:gd name="connsiteY24" fmla="*/ 5286 h 2700916"/>
                                <a:gd name="connsiteX25" fmla="*/ 364703 w 1786515"/>
                                <a:gd name="connsiteY25" fmla="*/ 58141 h 2700916"/>
                                <a:gd name="connsiteX26" fmla="*/ 295991 w 1786515"/>
                                <a:gd name="connsiteY26" fmla="*/ 110996 h 2700916"/>
                                <a:gd name="connsiteX27" fmla="*/ 295991 w 1786515"/>
                                <a:gd name="connsiteY27" fmla="*/ 190280 h 2700916"/>
                                <a:gd name="connsiteX28" fmla="*/ 163852 w 1786515"/>
                                <a:gd name="connsiteY28" fmla="*/ 248421 h 2700916"/>
                                <a:gd name="connsiteX29" fmla="*/ 163852 w 1786515"/>
                                <a:gd name="connsiteY29" fmla="*/ 248421 h 2700916"/>
                                <a:gd name="connsiteX30" fmla="*/ 153281 w 1786515"/>
                                <a:gd name="connsiteY30" fmla="*/ 322418 h 2700916"/>
                                <a:gd name="connsiteX31" fmla="*/ 190280 w 1786515"/>
                                <a:gd name="connsiteY31" fmla="*/ 354132 h 2700916"/>
                                <a:gd name="connsiteX32" fmla="*/ 179709 w 1786515"/>
                                <a:gd name="connsiteY32" fmla="*/ 422844 h 2700916"/>
                                <a:gd name="connsiteX33" fmla="*/ 221993 w 1786515"/>
                                <a:gd name="connsiteY33" fmla="*/ 465128 h 2700916"/>
                                <a:gd name="connsiteX34" fmla="*/ 237850 w 1786515"/>
                                <a:gd name="connsiteY34" fmla="*/ 570839 h 2700916"/>
                                <a:gd name="connsiteX35" fmla="*/ 253706 w 1786515"/>
                                <a:gd name="connsiteY35" fmla="*/ 613124 h 2700916"/>
                                <a:gd name="connsiteX36" fmla="*/ 306562 w 1786515"/>
                                <a:gd name="connsiteY36" fmla="*/ 713549 h 2700916"/>
                                <a:gd name="connsiteX37" fmla="*/ 269563 w 1786515"/>
                                <a:gd name="connsiteY37" fmla="*/ 798118 h 2700916"/>
                                <a:gd name="connsiteX38" fmla="*/ 269563 w 1786515"/>
                                <a:gd name="connsiteY38" fmla="*/ 829831 h 2700916"/>
                                <a:gd name="connsiteX39" fmla="*/ 216707 w 1786515"/>
                                <a:gd name="connsiteY39" fmla="*/ 893258 h 2700916"/>
                                <a:gd name="connsiteX40" fmla="*/ 227278 w 1786515"/>
                                <a:gd name="connsiteY40" fmla="*/ 967255 h 2700916"/>
                                <a:gd name="connsiteX41" fmla="*/ 221993 w 1786515"/>
                                <a:gd name="connsiteY41" fmla="*/ 1083538 h 2700916"/>
                                <a:gd name="connsiteX42" fmla="*/ 195565 w 1786515"/>
                                <a:gd name="connsiteY42" fmla="*/ 1141679 h 2700916"/>
                                <a:gd name="connsiteX43" fmla="*/ 169137 w 1786515"/>
                                <a:gd name="connsiteY43" fmla="*/ 1205105 h 2700916"/>
                                <a:gd name="connsiteX44" fmla="*/ 147995 w 1786515"/>
                                <a:gd name="connsiteY44" fmla="*/ 1337244 h 2700916"/>
                                <a:gd name="connsiteX45" fmla="*/ 105711 w 1786515"/>
                                <a:gd name="connsiteY45" fmla="*/ 1358386 h 2700916"/>
                                <a:gd name="connsiteX46" fmla="*/ 0 w 1786515"/>
                                <a:gd name="connsiteY46" fmla="*/ 1427098 h 2700916"/>
                                <a:gd name="connsiteX47" fmla="*/ 31713 w 1786515"/>
                                <a:gd name="connsiteY47" fmla="*/ 1501096 h 2700916"/>
                                <a:gd name="connsiteX48" fmla="*/ 31713 w 1786515"/>
                                <a:gd name="connsiteY48" fmla="*/ 1553951 h 2700916"/>
                                <a:gd name="connsiteX49" fmla="*/ 73998 w 1786515"/>
                                <a:gd name="connsiteY49" fmla="*/ 1559237 h 2700916"/>
                                <a:gd name="connsiteX50" fmla="*/ 100425 w 1786515"/>
                                <a:gd name="connsiteY50" fmla="*/ 1596236 h 2700916"/>
                                <a:gd name="connsiteX51" fmla="*/ 68712 w 1786515"/>
                                <a:gd name="connsiteY51" fmla="*/ 1659662 h 2700916"/>
                                <a:gd name="connsiteX52" fmla="*/ 100425 w 1786515"/>
                                <a:gd name="connsiteY52" fmla="*/ 1733660 h 2700916"/>
                                <a:gd name="connsiteX53" fmla="*/ 73998 w 1786515"/>
                                <a:gd name="connsiteY53" fmla="*/ 1791801 h 2700916"/>
                                <a:gd name="connsiteX54" fmla="*/ 52855 w 1786515"/>
                                <a:gd name="connsiteY54" fmla="*/ 1886941 h 2700916"/>
                                <a:gd name="connsiteX55" fmla="*/ 42284 w 1786515"/>
                                <a:gd name="connsiteY55" fmla="*/ 1939796 h 2700916"/>
                                <a:gd name="connsiteX56" fmla="*/ 63426 w 1786515"/>
                                <a:gd name="connsiteY56" fmla="*/ 1997938 h 2700916"/>
                                <a:gd name="connsiteX57" fmla="*/ 63426 w 1786515"/>
                                <a:gd name="connsiteY57" fmla="*/ 2093077 h 2700916"/>
                                <a:gd name="connsiteX58" fmla="*/ 52855 w 1786515"/>
                                <a:gd name="connsiteY58" fmla="*/ 2235787 h 2700916"/>
                                <a:gd name="connsiteX59" fmla="*/ 116282 w 1786515"/>
                                <a:gd name="connsiteY59" fmla="*/ 2389068 h 2700916"/>
                                <a:gd name="connsiteX60" fmla="*/ 142710 w 1786515"/>
                                <a:gd name="connsiteY60" fmla="*/ 2447209 h 2700916"/>
                                <a:gd name="connsiteX61" fmla="*/ 121568 w 1786515"/>
                                <a:gd name="connsiteY61" fmla="*/ 2489494 h 2700916"/>
                                <a:gd name="connsiteX62" fmla="*/ 132139 w 1786515"/>
                                <a:gd name="connsiteY62" fmla="*/ 2542349 h 2700916"/>
                                <a:gd name="connsiteX63" fmla="*/ 132139 w 1786515"/>
                                <a:gd name="connsiteY63" fmla="*/ 2611061 h 2700916"/>
                                <a:gd name="connsiteX64" fmla="*/ 274848 w 1786515"/>
                                <a:gd name="connsiteY64" fmla="*/ 2700916 h 2700916"/>
                                <a:gd name="connsiteX65" fmla="*/ 306562 w 1786515"/>
                                <a:gd name="connsiteY65" fmla="*/ 2700916 h 2700916"/>
                                <a:gd name="connsiteX66" fmla="*/ 338275 w 1786515"/>
                                <a:gd name="connsiteY66" fmla="*/ 2611061 h 2700916"/>
                                <a:gd name="connsiteX67" fmla="*/ 385845 w 1786515"/>
                                <a:gd name="connsiteY67" fmla="*/ 2568777 h 2700916"/>
                                <a:gd name="connsiteX68" fmla="*/ 454557 w 1786515"/>
                                <a:gd name="connsiteY68" fmla="*/ 2515921 h 2700916"/>
                                <a:gd name="connsiteX69" fmla="*/ 512698 w 1786515"/>
                                <a:gd name="connsiteY69" fmla="*/ 2547635 h 2700916"/>
                                <a:gd name="connsiteX70" fmla="*/ 512698 w 1786515"/>
                                <a:gd name="connsiteY70" fmla="*/ 2547635 h 2700916"/>
                                <a:gd name="connsiteX71" fmla="*/ 628980 w 1786515"/>
                                <a:gd name="connsiteY71" fmla="*/ 2484208 h 2700916"/>
                                <a:gd name="connsiteX72" fmla="*/ 634266 w 1786515"/>
                                <a:gd name="connsiteY72" fmla="*/ 2426067 h 2700916"/>
                                <a:gd name="connsiteX73" fmla="*/ 687121 w 1786515"/>
                                <a:gd name="connsiteY73" fmla="*/ 2441924 h 2700916"/>
                                <a:gd name="connsiteX74" fmla="*/ 776976 w 1786515"/>
                                <a:gd name="connsiteY74" fmla="*/ 2389068 h 2700916"/>
                                <a:gd name="connsiteX75" fmla="*/ 840402 w 1786515"/>
                                <a:gd name="connsiteY75" fmla="*/ 2362640 h 2700916"/>
                                <a:gd name="connsiteX76" fmla="*/ 898543 w 1786515"/>
                                <a:gd name="connsiteY76" fmla="*/ 2373212 h 2700916"/>
                                <a:gd name="connsiteX77" fmla="*/ 956684 w 1786515"/>
                                <a:gd name="connsiteY77" fmla="*/ 2341498 h 2700916"/>
                                <a:gd name="connsiteX78" fmla="*/ 1035968 w 1786515"/>
                                <a:gd name="connsiteY78" fmla="*/ 2336213 h 2700916"/>
                                <a:gd name="connsiteX79" fmla="*/ 1067681 w 1786515"/>
                                <a:gd name="connsiteY79" fmla="*/ 2362640 h 2700916"/>
                                <a:gd name="connsiteX80" fmla="*/ 1057110 w 1786515"/>
                                <a:gd name="connsiteY80" fmla="*/ 2272786 h 2700916"/>
                                <a:gd name="connsiteX81" fmla="*/ 1020111 w 1786515"/>
                                <a:gd name="connsiteY81" fmla="*/ 2235787 h 2700916"/>
                                <a:gd name="connsiteX82" fmla="*/ 1072966 w 1786515"/>
                                <a:gd name="connsiteY82" fmla="*/ 2167075 h 2700916"/>
                                <a:gd name="connsiteX83" fmla="*/ 1078252 w 1786515"/>
                                <a:gd name="connsiteY83" fmla="*/ 2098363 h 2700916"/>
                                <a:gd name="connsiteX84" fmla="*/ 1152250 w 1786515"/>
                                <a:gd name="connsiteY84" fmla="*/ 2029651 h 2700916"/>
                                <a:gd name="connsiteX85" fmla="*/ 1178677 w 1786515"/>
                                <a:gd name="connsiteY85" fmla="*/ 2019080 h 2700916"/>
                                <a:gd name="connsiteX86" fmla="*/ 1231533 w 1786515"/>
                                <a:gd name="connsiteY86" fmla="*/ 1997938 h 2700916"/>
                                <a:gd name="connsiteX87" fmla="*/ 1331958 w 1786515"/>
                                <a:gd name="connsiteY87" fmla="*/ 2008509 h 2700916"/>
                                <a:gd name="connsiteX88" fmla="*/ 1427098 w 1786515"/>
                                <a:gd name="connsiteY88" fmla="*/ 2034936 h 2700916"/>
                                <a:gd name="connsiteX89" fmla="*/ 1485239 w 1786515"/>
                                <a:gd name="connsiteY89" fmla="*/ 2013794 h 2700916"/>
                                <a:gd name="connsiteX90" fmla="*/ 1522238 w 1786515"/>
                                <a:gd name="connsiteY90" fmla="*/ 2029651 h 2700916"/>
                                <a:gd name="connsiteX91" fmla="*/ 1553951 w 1786515"/>
                                <a:gd name="connsiteY91" fmla="*/ 1950368 h 2700916"/>
                                <a:gd name="connsiteX92" fmla="*/ 1638520 w 1786515"/>
                                <a:gd name="connsiteY92" fmla="*/ 1923940 h 2700916"/>
                                <a:gd name="connsiteX93" fmla="*/ 1707232 w 1786515"/>
                                <a:gd name="connsiteY93" fmla="*/ 1955653 h 2700916"/>
                                <a:gd name="connsiteX94" fmla="*/ 1707232 w 1786515"/>
                                <a:gd name="connsiteY94" fmla="*/ 1865799 h 2700916"/>
                                <a:gd name="connsiteX95" fmla="*/ 1675519 w 1786515"/>
                                <a:gd name="connsiteY95" fmla="*/ 1844657 h 2700916"/>
                                <a:gd name="connsiteX96" fmla="*/ 1696661 w 1786515"/>
                                <a:gd name="connsiteY96" fmla="*/ 1781230 h 2700916"/>
                                <a:gd name="connsiteX97" fmla="*/ 1664948 w 1786515"/>
                                <a:gd name="connsiteY97" fmla="*/ 1738946 h 2700916"/>
                                <a:gd name="connsiteX98" fmla="*/ 1760088 w 1786515"/>
                                <a:gd name="connsiteY98" fmla="*/ 1717803 h 2700916"/>
                                <a:gd name="connsiteX99" fmla="*/ 1786515 w 1786515"/>
                                <a:gd name="connsiteY99" fmla="*/ 1590950 h 2700916"/>
                                <a:gd name="connsiteX100" fmla="*/ 1754802 w 1786515"/>
                                <a:gd name="connsiteY100" fmla="*/ 1527524 h 2700916"/>
                                <a:gd name="connsiteX101" fmla="*/ 1696661 w 1786515"/>
                                <a:gd name="connsiteY101" fmla="*/ 1522238 h 2700916"/>
                                <a:gd name="connsiteX102" fmla="*/ 1654377 w 1786515"/>
                                <a:gd name="connsiteY102" fmla="*/ 1485239 h 2700916"/>
                                <a:gd name="connsiteX103" fmla="*/ 1675519 w 1786515"/>
                                <a:gd name="connsiteY103" fmla="*/ 1421813 h 2700916"/>
                                <a:gd name="connsiteX104" fmla="*/ 1675519 w 1786515"/>
                                <a:gd name="connsiteY104" fmla="*/ 1421813 h 2700916"/>
                                <a:gd name="connsiteX105" fmla="*/ 1649091 w 1786515"/>
                                <a:gd name="connsiteY105" fmla="*/ 1368957 h 2700916"/>
                                <a:gd name="connsiteX106" fmla="*/ 1606807 w 1786515"/>
                                <a:gd name="connsiteY106" fmla="*/ 1374243 h 2700916"/>
                                <a:gd name="connsiteX107" fmla="*/ 1522238 w 1786515"/>
                                <a:gd name="connsiteY107" fmla="*/ 1405956 h 2700916"/>
                                <a:gd name="connsiteX108" fmla="*/ 1522238 w 1786515"/>
                                <a:gd name="connsiteY108" fmla="*/ 1273817 h 2700916"/>
                                <a:gd name="connsiteX109" fmla="*/ 1485239 w 1786515"/>
                                <a:gd name="connsiteY109" fmla="*/ 1247390 h 2700916"/>
                                <a:gd name="connsiteX110" fmla="*/ 1501096 w 1786515"/>
                                <a:gd name="connsiteY110" fmla="*/ 1194534 h 2700916"/>
                                <a:gd name="connsiteX111" fmla="*/ 1495810 w 1786515"/>
                                <a:gd name="connsiteY111" fmla="*/ 1141679 h 2700916"/>
                                <a:gd name="connsiteX112" fmla="*/ 1501096 w 1786515"/>
                                <a:gd name="connsiteY112" fmla="*/ 1094109 h 2700916"/>
                                <a:gd name="connsiteX113" fmla="*/ 1516952 w 1786515"/>
                                <a:gd name="connsiteY113" fmla="*/ 1041253 h 2700916"/>
                                <a:gd name="connsiteX114" fmla="*/ 1527524 w 1786515"/>
                                <a:gd name="connsiteY114" fmla="*/ 1009540 h 2700916"/>
                                <a:gd name="connsiteX115" fmla="*/ 1506381 w 1786515"/>
                                <a:gd name="connsiteY115" fmla="*/ 977827 h 2700916"/>
                                <a:gd name="connsiteX116" fmla="*/ 1495810 w 1786515"/>
                                <a:gd name="connsiteY116" fmla="*/ 898543 h 2700916"/>
                                <a:gd name="connsiteX117" fmla="*/ 1453526 w 1786515"/>
                                <a:gd name="connsiteY117" fmla="*/ 840402 h 2700916"/>
                                <a:gd name="connsiteX118" fmla="*/ 1411242 w 1786515"/>
                                <a:gd name="connsiteY118" fmla="*/ 835117 h 2700916"/>
                                <a:gd name="connsiteX119" fmla="*/ 1390099 w 1786515"/>
                                <a:gd name="connsiteY119" fmla="*/ 782261 h 2700916"/>
                                <a:gd name="connsiteX120" fmla="*/ 1390099 w 1786515"/>
                                <a:gd name="connsiteY120" fmla="*/ 782261 h 2700916"/>
                                <a:gd name="connsiteX121" fmla="*/ 1331958 w 1786515"/>
                                <a:gd name="connsiteY121" fmla="*/ 745262 h 2700916"/>
                                <a:gd name="connsiteX122" fmla="*/ 1273817 w 1786515"/>
                                <a:gd name="connsiteY122" fmla="*/ 739977 h 2700916"/>
                                <a:gd name="connsiteX123" fmla="*/ 1257961 w 1786515"/>
                                <a:gd name="connsiteY123" fmla="*/ 713549 h 2700916"/>
                                <a:gd name="connsiteX124" fmla="*/ 1263246 w 1786515"/>
                                <a:gd name="connsiteY124" fmla="*/ 618409 h 2700916"/>
                                <a:gd name="connsiteX125" fmla="*/ 1273817 w 1786515"/>
                                <a:gd name="connsiteY125" fmla="*/ 544412 h 2700916"/>
                                <a:gd name="connsiteX126" fmla="*/ 1231533 w 1786515"/>
                                <a:gd name="connsiteY126" fmla="*/ 443986 h 2700916"/>
                                <a:gd name="connsiteX127" fmla="*/ 1247389 w 1786515"/>
                                <a:gd name="connsiteY127" fmla="*/ 417558 h 2700916"/>
                                <a:gd name="connsiteX128" fmla="*/ 1199820 w 1786515"/>
                                <a:gd name="connsiteY128" fmla="*/ 348846 h 27009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</a:cxnLst>
                              <a:rect l="l" t="t" r="r" b="b"/>
                              <a:pathLst>
                                <a:path w="1786515" h="2700916">
                                  <a:moveTo>
                                    <a:pt x="1199820" y="348846"/>
                                  </a:moveTo>
                                  <a:lnTo>
                                    <a:pt x="1104680" y="375274"/>
                                  </a:lnTo>
                                  <a:lnTo>
                                    <a:pt x="1057110" y="359417"/>
                                  </a:lnTo>
                                  <a:lnTo>
                                    <a:pt x="1014825" y="380559"/>
                                  </a:lnTo>
                                  <a:cubicBezTo>
                                    <a:pt x="997207" y="369988"/>
                                    <a:pt x="973399" y="348138"/>
                                    <a:pt x="961970" y="348846"/>
                                  </a:cubicBezTo>
                                  <a:cubicBezTo>
                                    <a:pt x="950541" y="349554"/>
                                    <a:pt x="951491" y="372822"/>
                                    <a:pt x="946251" y="384810"/>
                                  </a:cubicBezTo>
                                  <a:lnTo>
                                    <a:pt x="840402" y="327704"/>
                                  </a:lnTo>
                                  <a:lnTo>
                                    <a:pt x="850973" y="258992"/>
                                  </a:lnTo>
                                  <a:lnTo>
                                    <a:pt x="819260" y="232564"/>
                                  </a:lnTo>
                                  <a:lnTo>
                                    <a:pt x="813974" y="190280"/>
                                  </a:lnTo>
                                  <a:lnTo>
                                    <a:pt x="813974" y="190280"/>
                                  </a:lnTo>
                                  <a:lnTo>
                                    <a:pt x="819260" y="147995"/>
                                  </a:lnTo>
                                  <a:lnTo>
                                    <a:pt x="792832" y="110996"/>
                                  </a:lnTo>
                                  <a:lnTo>
                                    <a:pt x="787547" y="36999"/>
                                  </a:lnTo>
                                  <a:lnTo>
                                    <a:pt x="761119" y="15857"/>
                                  </a:lnTo>
                                  <a:lnTo>
                                    <a:pt x="729406" y="42284"/>
                                  </a:lnTo>
                                  <a:lnTo>
                                    <a:pt x="681836" y="0"/>
                                  </a:lnTo>
                                  <a:lnTo>
                                    <a:pt x="618409" y="47570"/>
                                  </a:lnTo>
                                  <a:lnTo>
                                    <a:pt x="586696" y="21142"/>
                                  </a:lnTo>
                                  <a:lnTo>
                                    <a:pt x="528555" y="10571"/>
                                  </a:lnTo>
                                  <a:lnTo>
                                    <a:pt x="507413" y="21142"/>
                                  </a:lnTo>
                                  <a:lnTo>
                                    <a:pt x="480985" y="58141"/>
                                  </a:lnTo>
                                  <a:lnTo>
                                    <a:pt x="438700" y="26428"/>
                                  </a:lnTo>
                                  <a:lnTo>
                                    <a:pt x="412273" y="36999"/>
                                  </a:lnTo>
                                  <a:lnTo>
                                    <a:pt x="375274" y="5286"/>
                                  </a:lnTo>
                                  <a:lnTo>
                                    <a:pt x="364703" y="58141"/>
                                  </a:lnTo>
                                  <a:lnTo>
                                    <a:pt x="295991" y="110996"/>
                                  </a:lnTo>
                                  <a:lnTo>
                                    <a:pt x="295991" y="190280"/>
                                  </a:lnTo>
                                  <a:lnTo>
                                    <a:pt x="163852" y="248421"/>
                                  </a:lnTo>
                                  <a:lnTo>
                                    <a:pt x="163852" y="248421"/>
                                  </a:lnTo>
                                  <a:lnTo>
                                    <a:pt x="153281" y="322418"/>
                                  </a:lnTo>
                                  <a:lnTo>
                                    <a:pt x="190280" y="354132"/>
                                  </a:lnTo>
                                  <a:lnTo>
                                    <a:pt x="179709" y="422844"/>
                                  </a:lnTo>
                                  <a:lnTo>
                                    <a:pt x="221993" y="465128"/>
                                  </a:lnTo>
                                  <a:lnTo>
                                    <a:pt x="237850" y="570839"/>
                                  </a:lnTo>
                                  <a:lnTo>
                                    <a:pt x="253706" y="613124"/>
                                  </a:lnTo>
                                  <a:lnTo>
                                    <a:pt x="306562" y="713549"/>
                                  </a:lnTo>
                                  <a:lnTo>
                                    <a:pt x="269563" y="798118"/>
                                  </a:lnTo>
                                  <a:lnTo>
                                    <a:pt x="269563" y="829831"/>
                                  </a:lnTo>
                                  <a:lnTo>
                                    <a:pt x="216707" y="893258"/>
                                  </a:lnTo>
                                  <a:lnTo>
                                    <a:pt x="227278" y="967255"/>
                                  </a:lnTo>
                                  <a:lnTo>
                                    <a:pt x="221993" y="1083538"/>
                                  </a:lnTo>
                                  <a:lnTo>
                                    <a:pt x="195565" y="1141679"/>
                                  </a:lnTo>
                                  <a:lnTo>
                                    <a:pt x="169137" y="1205105"/>
                                  </a:lnTo>
                                  <a:lnTo>
                                    <a:pt x="147995" y="1337244"/>
                                  </a:lnTo>
                                  <a:lnTo>
                                    <a:pt x="105711" y="1358386"/>
                                  </a:lnTo>
                                  <a:lnTo>
                                    <a:pt x="0" y="1427098"/>
                                  </a:lnTo>
                                  <a:lnTo>
                                    <a:pt x="31713" y="1501096"/>
                                  </a:lnTo>
                                  <a:lnTo>
                                    <a:pt x="31713" y="1553951"/>
                                  </a:lnTo>
                                  <a:lnTo>
                                    <a:pt x="73998" y="1559237"/>
                                  </a:lnTo>
                                  <a:lnTo>
                                    <a:pt x="100425" y="1596236"/>
                                  </a:lnTo>
                                  <a:lnTo>
                                    <a:pt x="68712" y="1659662"/>
                                  </a:lnTo>
                                  <a:lnTo>
                                    <a:pt x="100425" y="1733660"/>
                                  </a:lnTo>
                                  <a:lnTo>
                                    <a:pt x="73998" y="1791801"/>
                                  </a:lnTo>
                                  <a:lnTo>
                                    <a:pt x="52855" y="1886941"/>
                                  </a:lnTo>
                                  <a:lnTo>
                                    <a:pt x="42284" y="1939796"/>
                                  </a:lnTo>
                                  <a:lnTo>
                                    <a:pt x="63426" y="1997938"/>
                                  </a:lnTo>
                                  <a:lnTo>
                                    <a:pt x="63426" y="2093077"/>
                                  </a:lnTo>
                                  <a:lnTo>
                                    <a:pt x="52855" y="2235787"/>
                                  </a:lnTo>
                                  <a:lnTo>
                                    <a:pt x="116282" y="2389068"/>
                                  </a:lnTo>
                                  <a:lnTo>
                                    <a:pt x="142710" y="2447209"/>
                                  </a:lnTo>
                                  <a:lnTo>
                                    <a:pt x="121568" y="2489494"/>
                                  </a:lnTo>
                                  <a:lnTo>
                                    <a:pt x="132139" y="2542349"/>
                                  </a:lnTo>
                                  <a:lnTo>
                                    <a:pt x="132139" y="2611061"/>
                                  </a:lnTo>
                                  <a:lnTo>
                                    <a:pt x="274848" y="2700916"/>
                                  </a:lnTo>
                                  <a:lnTo>
                                    <a:pt x="306562" y="2700916"/>
                                  </a:lnTo>
                                  <a:lnTo>
                                    <a:pt x="338275" y="2611061"/>
                                  </a:lnTo>
                                  <a:lnTo>
                                    <a:pt x="385845" y="2568777"/>
                                  </a:lnTo>
                                  <a:lnTo>
                                    <a:pt x="454557" y="2515921"/>
                                  </a:lnTo>
                                  <a:lnTo>
                                    <a:pt x="512698" y="2547635"/>
                                  </a:lnTo>
                                  <a:lnTo>
                                    <a:pt x="512698" y="2547635"/>
                                  </a:lnTo>
                                  <a:lnTo>
                                    <a:pt x="628980" y="2484208"/>
                                  </a:lnTo>
                                  <a:lnTo>
                                    <a:pt x="634266" y="2426067"/>
                                  </a:lnTo>
                                  <a:lnTo>
                                    <a:pt x="687121" y="2441924"/>
                                  </a:lnTo>
                                  <a:lnTo>
                                    <a:pt x="776976" y="2389068"/>
                                  </a:lnTo>
                                  <a:lnTo>
                                    <a:pt x="840402" y="2362640"/>
                                  </a:lnTo>
                                  <a:lnTo>
                                    <a:pt x="898543" y="2373212"/>
                                  </a:lnTo>
                                  <a:lnTo>
                                    <a:pt x="956684" y="2341498"/>
                                  </a:lnTo>
                                  <a:lnTo>
                                    <a:pt x="1035968" y="2336213"/>
                                  </a:lnTo>
                                  <a:lnTo>
                                    <a:pt x="1067681" y="2362640"/>
                                  </a:lnTo>
                                  <a:lnTo>
                                    <a:pt x="1057110" y="2272786"/>
                                  </a:lnTo>
                                  <a:lnTo>
                                    <a:pt x="1020111" y="2235787"/>
                                  </a:lnTo>
                                  <a:lnTo>
                                    <a:pt x="1072966" y="2167075"/>
                                  </a:lnTo>
                                  <a:lnTo>
                                    <a:pt x="1078252" y="2098363"/>
                                  </a:lnTo>
                                  <a:lnTo>
                                    <a:pt x="1152250" y="2029651"/>
                                  </a:lnTo>
                                  <a:lnTo>
                                    <a:pt x="1178677" y="2019080"/>
                                  </a:lnTo>
                                  <a:lnTo>
                                    <a:pt x="1231533" y="1997938"/>
                                  </a:lnTo>
                                  <a:lnTo>
                                    <a:pt x="1331958" y="2008509"/>
                                  </a:lnTo>
                                  <a:lnTo>
                                    <a:pt x="1427098" y="2034936"/>
                                  </a:lnTo>
                                  <a:lnTo>
                                    <a:pt x="1485239" y="2013794"/>
                                  </a:lnTo>
                                  <a:lnTo>
                                    <a:pt x="1522238" y="2029651"/>
                                  </a:lnTo>
                                  <a:lnTo>
                                    <a:pt x="1553951" y="1950368"/>
                                  </a:lnTo>
                                  <a:lnTo>
                                    <a:pt x="1638520" y="1923940"/>
                                  </a:lnTo>
                                  <a:lnTo>
                                    <a:pt x="1707232" y="1955653"/>
                                  </a:lnTo>
                                  <a:lnTo>
                                    <a:pt x="1707232" y="1865799"/>
                                  </a:lnTo>
                                  <a:lnTo>
                                    <a:pt x="1675519" y="1844657"/>
                                  </a:lnTo>
                                  <a:lnTo>
                                    <a:pt x="1696661" y="1781230"/>
                                  </a:lnTo>
                                  <a:lnTo>
                                    <a:pt x="1664948" y="1738946"/>
                                  </a:lnTo>
                                  <a:lnTo>
                                    <a:pt x="1760088" y="1717803"/>
                                  </a:lnTo>
                                  <a:lnTo>
                                    <a:pt x="1786515" y="1590950"/>
                                  </a:lnTo>
                                  <a:lnTo>
                                    <a:pt x="1754802" y="1527524"/>
                                  </a:lnTo>
                                  <a:lnTo>
                                    <a:pt x="1696661" y="1522238"/>
                                  </a:lnTo>
                                  <a:lnTo>
                                    <a:pt x="1654377" y="1485239"/>
                                  </a:lnTo>
                                  <a:lnTo>
                                    <a:pt x="1675519" y="1421813"/>
                                  </a:lnTo>
                                  <a:lnTo>
                                    <a:pt x="1675519" y="1421813"/>
                                  </a:lnTo>
                                  <a:lnTo>
                                    <a:pt x="1649091" y="1368957"/>
                                  </a:lnTo>
                                  <a:lnTo>
                                    <a:pt x="1606807" y="1374243"/>
                                  </a:lnTo>
                                  <a:lnTo>
                                    <a:pt x="1522238" y="1405956"/>
                                  </a:lnTo>
                                  <a:lnTo>
                                    <a:pt x="1522238" y="1273817"/>
                                  </a:lnTo>
                                  <a:lnTo>
                                    <a:pt x="1485239" y="1247390"/>
                                  </a:lnTo>
                                  <a:lnTo>
                                    <a:pt x="1501096" y="1194534"/>
                                  </a:lnTo>
                                  <a:lnTo>
                                    <a:pt x="1495810" y="1141679"/>
                                  </a:lnTo>
                                  <a:lnTo>
                                    <a:pt x="1501096" y="1094109"/>
                                  </a:lnTo>
                                  <a:lnTo>
                                    <a:pt x="1516952" y="1041253"/>
                                  </a:lnTo>
                                  <a:lnTo>
                                    <a:pt x="1527524" y="1009540"/>
                                  </a:lnTo>
                                  <a:lnTo>
                                    <a:pt x="1506381" y="977827"/>
                                  </a:lnTo>
                                  <a:lnTo>
                                    <a:pt x="1495810" y="898543"/>
                                  </a:lnTo>
                                  <a:lnTo>
                                    <a:pt x="1453526" y="840402"/>
                                  </a:lnTo>
                                  <a:lnTo>
                                    <a:pt x="1411242" y="835117"/>
                                  </a:lnTo>
                                  <a:lnTo>
                                    <a:pt x="1390099" y="782261"/>
                                  </a:lnTo>
                                  <a:lnTo>
                                    <a:pt x="1390099" y="782261"/>
                                  </a:lnTo>
                                  <a:lnTo>
                                    <a:pt x="1331958" y="745262"/>
                                  </a:lnTo>
                                  <a:lnTo>
                                    <a:pt x="1273817" y="739977"/>
                                  </a:lnTo>
                                  <a:lnTo>
                                    <a:pt x="1257961" y="713549"/>
                                  </a:lnTo>
                                  <a:lnTo>
                                    <a:pt x="1263246" y="618409"/>
                                  </a:lnTo>
                                  <a:lnTo>
                                    <a:pt x="1273817" y="544412"/>
                                  </a:lnTo>
                                  <a:lnTo>
                                    <a:pt x="1231533" y="443986"/>
                                  </a:lnTo>
                                  <a:lnTo>
                                    <a:pt x="1247389" y="417558"/>
                                  </a:lnTo>
                                  <a:lnTo>
                                    <a:pt x="1199820" y="348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" y="4191000"/>
                              <a:ext cx="7905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北小木町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2250" y="568325"/>
                              <a:ext cx="7143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235B" w:rsidRPr="00271366" w:rsidRDefault="00D0235B" w:rsidP="00D0235B">
                                <w:pPr>
                                  <w:spacing w:line="240" w:lineRule="exact"/>
                                  <w:jc w:val="left"/>
                                  <w:rPr>
                                    <w:rFonts w:asciiTheme="majorEastAsia" w:eastAsiaTheme="majorEastAsia" w:hAnsiTheme="majorEastAsia"/>
                                    <w:b/>
                                    <w:sz w:val="14"/>
                                    <w:szCs w:val="12"/>
                                  </w:rPr>
                                </w:pP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14"/>
                                    <w:szCs w:val="12"/>
                                  </w:rPr>
                                  <w:t>●</w:t>
                                </w: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4"/>
                                    <w:szCs w:val="12"/>
                                  </w:rPr>
                                  <w:t>旭小学校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spAutoFit/>
                          </wps:bodyPr>
                        </wps:wsp>
                        <wps:wsp>
                          <wps:cNvPr id="16" name="正方形/長方形 16"/>
                          <wps:cNvSpPr/>
                          <wps:spPr>
                            <a:xfrm>
                              <a:off x="209550" y="0"/>
                              <a:ext cx="448146" cy="10275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596900"/>
                              <a:ext cx="78549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235B" w:rsidRPr="00271366" w:rsidRDefault="00D0235B" w:rsidP="00D0235B">
                                <w:pPr>
                                  <w:spacing w:line="240" w:lineRule="exact"/>
                                  <w:jc w:val="left"/>
                                  <w:rPr>
                                    <w:rFonts w:asciiTheme="majorEastAsia" w:eastAsiaTheme="majorEastAsia" w:hAnsiTheme="majorEastAsia"/>
                                    <w:b/>
                                    <w:sz w:val="14"/>
                                    <w:szCs w:val="12"/>
                                  </w:rPr>
                                </w:pP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14"/>
                                    <w:szCs w:val="12"/>
                                  </w:rPr>
                                  <w:t>姫治公民館</w:t>
                                </w:r>
                                <w:r w:rsidRPr="00271366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14"/>
                                    <w:szCs w:val="12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spAutoFit/>
                          </wps:bodyPr>
                        </wps:wsp>
                        <wps:wsp>
                          <wps:cNvPr id="18" name="フリーフォーム 18"/>
                          <wps:cNvSpPr/>
                          <wps:spPr>
                            <a:xfrm>
                              <a:off x="1266825" y="2057400"/>
                              <a:ext cx="1321806" cy="1434974"/>
                            </a:xfrm>
                            <a:custGeom>
                              <a:avLst/>
                              <a:gdLst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0369 w 1321806"/>
                                <a:gd name="connsiteY54" fmla="*/ 76954 h 1434974"/>
                                <a:gd name="connsiteX55" fmla="*/ 538681 w 1321806"/>
                                <a:gd name="connsiteY55" fmla="*/ 36213 h 1434974"/>
                                <a:gd name="connsiteX56" fmla="*/ 506994 w 1321806"/>
                                <a:gd name="connsiteY56" fmla="*/ 49794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0369 w 1321806"/>
                                <a:gd name="connsiteY54" fmla="*/ 76954 h 1434974"/>
                                <a:gd name="connsiteX55" fmla="*/ 538681 w 1321806"/>
                                <a:gd name="connsiteY55" fmla="*/ 36213 h 1434974"/>
                                <a:gd name="connsiteX56" fmla="*/ 519576 w 1321806"/>
                                <a:gd name="connsiteY56" fmla="*/ 35175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  <a:gd name="connsiteX0" fmla="*/ 76955 w 1321806"/>
                                <a:gd name="connsiteY0" fmla="*/ 1434974 h 1434974"/>
                                <a:gd name="connsiteX1" fmla="*/ 158436 w 1321806"/>
                                <a:gd name="connsiteY1" fmla="*/ 1348966 h 1434974"/>
                                <a:gd name="connsiteX2" fmla="*/ 194650 w 1321806"/>
                                <a:gd name="connsiteY2" fmla="*/ 1348966 h 1434974"/>
                                <a:gd name="connsiteX3" fmla="*/ 208230 w 1321806"/>
                                <a:gd name="connsiteY3" fmla="*/ 1380653 h 1434974"/>
                                <a:gd name="connsiteX4" fmla="*/ 285184 w 1321806"/>
                                <a:gd name="connsiteY4" fmla="*/ 1380653 h 1434974"/>
                                <a:gd name="connsiteX5" fmla="*/ 334978 w 1321806"/>
                                <a:gd name="connsiteY5" fmla="*/ 1344439 h 1434974"/>
                                <a:gd name="connsiteX6" fmla="*/ 316872 w 1321806"/>
                                <a:gd name="connsiteY6" fmla="*/ 1294645 h 1434974"/>
                                <a:gd name="connsiteX7" fmla="*/ 344032 w 1321806"/>
                                <a:gd name="connsiteY7" fmla="*/ 1258431 h 1434974"/>
                                <a:gd name="connsiteX8" fmla="*/ 371192 w 1321806"/>
                                <a:gd name="connsiteY8" fmla="*/ 1262958 h 1434974"/>
                                <a:gd name="connsiteX9" fmla="*/ 411933 w 1321806"/>
                                <a:gd name="connsiteY9" fmla="*/ 1213164 h 1434974"/>
                                <a:gd name="connsiteX10" fmla="*/ 425513 w 1321806"/>
                                <a:gd name="connsiteY10" fmla="*/ 1181477 h 1434974"/>
                                <a:gd name="connsiteX11" fmla="*/ 420986 w 1321806"/>
                                <a:gd name="connsiteY11" fmla="*/ 1149790 h 1434974"/>
                                <a:gd name="connsiteX12" fmla="*/ 506994 w 1321806"/>
                                <a:gd name="connsiteY12" fmla="*/ 1050202 h 1434974"/>
                                <a:gd name="connsiteX13" fmla="*/ 511521 w 1321806"/>
                                <a:gd name="connsiteY13" fmla="*/ 1036621 h 1434974"/>
                                <a:gd name="connsiteX14" fmla="*/ 570369 w 1321806"/>
                                <a:gd name="connsiteY14" fmla="*/ 1072835 h 1434974"/>
                                <a:gd name="connsiteX15" fmla="*/ 579422 w 1321806"/>
                                <a:gd name="connsiteY15" fmla="*/ 1099996 h 1434974"/>
                                <a:gd name="connsiteX16" fmla="*/ 620163 w 1321806"/>
                                <a:gd name="connsiteY16" fmla="*/ 1054728 h 1434974"/>
                                <a:gd name="connsiteX17" fmla="*/ 674483 w 1321806"/>
                                <a:gd name="connsiteY17" fmla="*/ 1027568 h 1434974"/>
                                <a:gd name="connsiteX18" fmla="*/ 688064 w 1321806"/>
                                <a:gd name="connsiteY18" fmla="*/ 1027568 h 1434974"/>
                                <a:gd name="connsiteX19" fmla="*/ 724278 w 1321806"/>
                                <a:gd name="connsiteY19" fmla="*/ 1000408 h 1434974"/>
                                <a:gd name="connsiteX20" fmla="*/ 728804 w 1321806"/>
                                <a:gd name="connsiteY20" fmla="*/ 977774 h 1434974"/>
                                <a:gd name="connsiteX21" fmla="*/ 765018 w 1321806"/>
                                <a:gd name="connsiteY21" fmla="*/ 977774 h 1434974"/>
                                <a:gd name="connsiteX22" fmla="*/ 841973 w 1321806"/>
                                <a:gd name="connsiteY22" fmla="*/ 950613 h 1434974"/>
                                <a:gd name="connsiteX23" fmla="*/ 905347 w 1321806"/>
                                <a:gd name="connsiteY23" fmla="*/ 991354 h 1434974"/>
                                <a:gd name="connsiteX24" fmla="*/ 991355 w 1321806"/>
                                <a:gd name="connsiteY24" fmla="*/ 964194 h 1434974"/>
                                <a:gd name="connsiteX25" fmla="*/ 1018515 w 1321806"/>
                                <a:gd name="connsiteY25" fmla="*/ 995881 h 1434974"/>
                                <a:gd name="connsiteX26" fmla="*/ 1081889 w 1321806"/>
                                <a:gd name="connsiteY26" fmla="*/ 927980 h 1434974"/>
                                <a:gd name="connsiteX27" fmla="*/ 1145264 w 1321806"/>
                                <a:gd name="connsiteY27" fmla="*/ 914400 h 1434974"/>
                                <a:gd name="connsiteX28" fmla="*/ 1136210 w 1321806"/>
                                <a:gd name="connsiteY28" fmla="*/ 851025 h 1434974"/>
                                <a:gd name="connsiteX29" fmla="*/ 1190531 w 1321806"/>
                                <a:gd name="connsiteY29" fmla="*/ 837445 h 1434974"/>
                                <a:gd name="connsiteX30" fmla="*/ 1217691 w 1321806"/>
                                <a:gd name="connsiteY30" fmla="*/ 792178 h 1434974"/>
                                <a:gd name="connsiteX31" fmla="*/ 1321806 w 1321806"/>
                                <a:gd name="connsiteY31" fmla="*/ 728804 h 1434974"/>
                                <a:gd name="connsiteX32" fmla="*/ 1312753 w 1321806"/>
                                <a:gd name="connsiteY32" fmla="*/ 679010 h 1434974"/>
                                <a:gd name="connsiteX33" fmla="*/ 1253905 w 1321806"/>
                                <a:gd name="connsiteY33" fmla="*/ 656376 h 1434974"/>
                                <a:gd name="connsiteX34" fmla="*/ 1213165 w 1321806"/>
                                <a:gd name="connsiteY34" fmla="*/ 620162 h 1434974"/>
                                <a:gd name="connsiteX35" fmla="*/ 1213165 w 1321806"/>
                                <a:gd name="connsiteY35" fmla="*/ 588475 h 1434974"/>
                                <a:gd name="connsiteX36" fmla="*/ 1154317 w 1321806"/>
                                <a:gd name="connsiteY36" fmla="*/ 552261 h 1434974"/>
                                <a:gd name="connsiteX37" fmla="*/ 1081889 w 1321806"/>
                                <a:gd name="connsiteY37" fmla="*/ 556788 h 1434974"/>
                                <a:gd name="connsiteX38" fmla="*/ 977775 w 1321806"/>
                                <a:gd name="connsiteY38" fmla="*/ 506994 h 1434974"/>
                                <a:gd name="connsiteX39" fmla="*/ 946087 w 1321806"/>
                                <a:gd name="connsiteY39" fmla="*/ 497940 h 1434974"/>
                                <a:gd name="connsiteX40" fmla="*/ 973248 w 1321806"/>
                                <a:gd name="connsiteY40" fmla="*/ 457200 h 1434974"/>
                                <a:gd name="connsiteX41" fmla="*/ 968721 w 1321806"/>
                                <a:gd name="connsiteY41" fmla="*/ 430039 h 1434974"/>
                                <a:gd name="connsiteX42" fmla="*/ 923454 w 1321806"/>
                                <a:gd name="connsiteY42" fmla="*/ 420986 h 1434974"/>
                                <a:gd name="connsiteX43" fmla="*/ 909874 w 1321806"/>
                                <a:gd name="connsiteY43" fmla="*/ 402879 h 1434974"/>
                                <a:gd name="connsiteX44" fmla="*/ 941561 w 1321806"/>
                                <a:gd name="connsiteY44" fmla="*/ 334978 h 1434974"/>
                                <a:gd name="connsiteX45" fmla="*/ 932507 w 1321806"/>
                                <a:gd name="connsiteY45" fmla="*/ 298764 h 1434974"/>
                                <a:gd name="connsiteX46" fmla="*/ 941561 w 1321806"/>
                                <a:gd name="connsiteY46" fmla="*/ 280657 h 1434974"/>
                                <a:gd name="connsiteX47" fmla="*/ 914400 w 1321806"/>
                                <a:gd name="connsiteY47" fmla="*/ 230863 h 1434974"/>
                                <a:gd name="connsiteX48" fmla="*/ 896293 w 1321806"/>
                                <a:gd name="connsiteY48" fmla="*/ 230863 h 1434974"/>
                                <a:gd name="connsiteX49" fmla="*/ 855553 w 1321806"/>
                                <a:gd name="connsiteY49" fmla="*/ 217283 h 1434974"/>
                                <a:gd name="connsiteX50" fmla="*/ 805759 w 1321806"/>
                                <a:gd name="connsiteY50" fmla="*/ 248970 h 1434974"/>
                                <a:gd name="connsiteX51" fmla="*/ 765018 w 1321806"/>
                                <a:gd name="connsiteY51" fmla="*/ 99588 h 1434974"/>
                                <a:gd name="connsiteX52" fmla="*/ 765018 w 1321806"/>
                                <a:gd name="connsiteY52" fmla="*/ 54320 h 1434974"/>
                                <a:gd name="connsiteX53" fmla="*/ 737858 w 1321806"/>
                                <a:gd name="connsiteY53" fmla="*/ 0 h 1434974"/>
                                <a:gd name="connsiteX54" fmla="*/ 578901 w 1321806"/>
                                <a:gd name="connsiteY54" fmla="*/ 66318 h 1434974"/>
                                <a:gd name="connsiteX55" fmla="*/ 538681 w 1321806"/>
                                <a:gd name="connsiteY55" fmla="*/ 36213 h 1434974"/>
                                <a:gd name="connsiteX56" fmla="*/ 519576 w 1321806"/>
                                <a:gd name="connsiteY56" fmla="*/ 35175 h 1434974"/>
                                <a:gd name="connsiteX57" fmla="*/ 366666 w 1321806"/>
                                <a:gd name="connsiteY57" fmla="*/ 63374 h 1434974"/>
                                <a:gd name="connsiteX58" fmla="*/ 280658 w 1321806"/>
                                <a:gd name="connsiteY58" fmla="*/ 199176 h 1434974"/>
                                <a:gd name="connsiteX59" fmla="*/ 280658 w 1321806"/>
                                <a:gd name="connsiteY59" fmla="*/ 271604 h 1434974"/>
                                <a:gd name="connsiteX60" fmla="*/ 208230 w 1321806"/>
                                <a:gd name="connsiteY60" fmla="*/ 393825 h 1434974"/>
                                <a:gd name="connsiteX61" fmla="*/ 162963 w 1321806"/>
                                <a:gd name="connsiteY61" fmla="*/ 543208 h 1434974"/>
                                <a:gd name="connsiteX62" fmla="*/ 176543 w 1321806"/>
                                <a:gd name="connsiteY62" fmla="*/ 597528 h 1434974"/>
                                <a:gd name="connsiteX63" fmla="*/ 99588 w 1321806"/>
                                <a:gd name="connsiteY63" fmla="*/ 629215 h 1434974"/>
                                <a:gd name="connsiteX64" fmla="*/ 90535 w 1321806"/>
                                <a:gd name="connsiteY64" fmla="*/ 679010 h 1434974"/>
                                <a:gd name="connsiteX65" fmla="*/ 36214 w 1321806"/>
                                <a:gd name="connsiteY65" fmla="*/ 737857 h 1434974"/>
                                <a:gd name="connsiteX66" fmla="*/ 40741 w 1321806"/>
                                <a:gd name="connsiteY66" fmla="*/ 778598 h 1434974"/>
                                <a:gd name="connsiteX67" fmla="*/ 86008 w 1321806"/>
                                <a:gd name="connsiteY67" fmla="*/ 851025 h 1434974"/>
                                <a:gd name="connsiteX68" fmla="*/ 95062 w 1321806"/>
                                <a:gd name="connsiteY68" fmla="*/ 914400 h 1434974"/>
                                <a:gd name="connsiteX69" fmla="*/ 117695 w 1321806"/>
                                <a:gd name="connsiteY69" fmla="*/ 946087 h 1434974"/>
                                <a:gd name="connsiteX70" fmla="*/ 108642 w 1321806"/>
                                <a:gd name="connsiteY70" fmla="*/ 1018514 h 1434974"/>
                                <a:gd name="connsiteX71" fmla="*/ 149382 w 1321806"/>
                                <a:gd name="connsiteY71" fmla="*/ 1068309 h 1434974"/>
                                <a:gd name="connsiteX72" fmla="*/ 104115 w 1321806"/>
                                <a:gd name="connsiteY72" fmla="*/ 1154316 h 1434974"/>
                                <a:gd name="connsiteX73" fmla="*/ 54321 w 1321806"/>
                                <a:gd name="connsiteY73" fmla="*/ 1167897 h 1434974"/>
                                <a:gd name="connsiteX74" fmla="*/ 0 w 1321806"/>
                                <a:gd name="connsiteY74" fmla="*/ 1240324 h 1434974"/>
                                <a:gd name="connsiteX75" fmla="*/ 49794 w 1321806"/>
                                <a:gd name="connsiteY75" fmla="*/ 1303699 h 1434974"/>
                                <a:gd name="connsiteX76" fmla="*/ 49794 w 1321806"/>
                                <a:gd name="connsiteY76" fmla="*/ 1303699 h 1434974"/>
                                <a:gd name="connsiteX77" fmla="*/ 31687 w 1321806"/>
                                <a:gd name="connsiteY77" fmla="*/ 1344439 h 1434974"/>
                                <a:gd name="connsiteX78" fmla="*/ 76955 w 1321806"/>
                                <a:gd name="connsiteY78" fmla="*/ 1434974 h 14349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</a:cxnLst>
                              <a:rect l="l" t="t" r="r" b="b"/>
                              <a:pathLst>
                                <a:path w="1321806" h="1434974">
                                  <a:moveTo>
                                    <a:pt x="76955" y="1434974"/>
                                  </a:moveTo>
                                  <a:lnTo>
                                    <a:pt x="158436" y="1348966"/>
                                  </a:lnTo>
                                  <a:lnTo>
                                    <a:pt x="194650" y="1348966"/>
                                  </a:lnTo>
                                  <a:lnTo>
                                    <a:pt x="208230" y="1380653"/>
                                  </a:lnTo>
                                  <a:lnTo>
                                    <a:pt x="285184" y="1380653"/>
                                  </a:lnTo>
                                  <a:lnTo>
                                    <a:pt x="334978" y="1344439"/>
                                  </a:lnTo>
                                  <a:lnTo>
                                    <a:pt x="316872" y="1294645"/>
                                  </a:lnTo>
                                  <a:lnTo>
                                    <a:pt x="344032" y="1258431"/>
                                  </a:lnTo>
                                  <a:lnTo>
                                    <a:pt x="371192" y="1262958"/>
                                  </a:lnTo>
                                  <a:lnTo>
                                    <a:pt x="411933" y="1213164"/>
                                  </a:lnTo>
                                  <a:lnTo>
                                    <a:pt x="425513" y="1181477"/>
                                  </a:lnTo>
                                  <a:lnTo>
                                    <a:pt x="420986" y="1149790"/>
                                  </a:lnTo>
                                  <a:lnTo>
                                    <a:pt x="506994" y="1050202"/>
                                  </a:lnTo>
                                  <a:lnTo>
                                    <a:pt x="511521" y="1036621"/>
                                  </a:lnTo>
                                  <a:lnTo>
                                    <a:pt x="570369" y="1072835"/>
                                  </a:lnTo>
                                  <a:lnTo>
                                    <a:pt x="579422" y="1099996"/>
                                  </a:lnTo>
                                  <a:lnTo>
                                    <a:pt x="620163" y="1054728"/>
                                  </a:lnTo>
                                  <a:lnTo>
                                    <a:pt x="674483" y="1027568"/>
                                  </a:lnTo>
                                  <a:lnTo>
                                    <a:pt x="688064" y="1027568"/>
                                  </a:lnTo>
                                  <a:lnTo>
                                    <a:pt x="724278" y="1000408"/>
                                  </a:lnTo>
                                  <a:lnTo>
                                    <a:pt x="728804" y="977774"/>
                                  </a:lnTo>
                                  <a:lnTo>
                                    <a:pt x="765018" y="977774"/>
                                  </a:lnTo>
                                  <a:lnTo>
                                    <a:pt x="841973" y="950613"/>
                                  </a:lnTo>
                                  <a:lnTo>
                                    <a:pt x="905347" y="991354"/>
                                  </a:lnTo>
                                  <a:lnTo>
                                    <a:pt x="991355" y="964194"/>
                                  </a:lnTo>
                                  <a:lnTo>
                                    <a:pt x="1018515" y="995881"/>
                                  </a:lnTo>
                                  <a:lnTo>
                                    <a:pt x="1081889" y="927980"/>
                                  </a:lnTo>
                                  <a:lnTo>
                                    <a:pt x="1145264" y="914400"/>
                                  </a:lnTo>
                                  <a:lnTo>
                                    <a:pt x="1136210" y="851025"/>
                                  </a:lnTo>
                                  <a:lnTo>
                                    <a:pt x="1190531" y="837445"/>
                                  </a:lnTo>
                                  <a:lnTo>
                                    <a:pt x="1217691" y="792178"/>
                                  </a:lnTo>
                                  <a:lnTo>
                                    <a:pt x="1321806" y="728804"/>
                                  </a:lnTo>
                                  <a:lnTo>
                                    <a:pt x="1312753" y="679010"/>
                                  </a:lnTo>
                                  <a:lnTo>
                                    <a:pt x="1253905" y="656376"/>
                                  </a:lnTo>
                                  <a:lnTo>
                                    <a:pt x="1213165" y="620162"/>
                                  </a:lnTo>
                                  <a:lnTo>
                                    <a:pt x="1213165" y="588475"/>
                                  </a:lnTo>
                                  <a:lnTo>
                                    <a:pt x="1154317" y="552261"/>
                                  </a:lnTo>
                                  <a:lnTo>
                                    <a:pt x="1081889" y="556788"/>
                                  </a:lnTo>
                                  <a:lnTo>
                                    <a:pt x="977775" y="506994"/>
                                  </a:lnTo>
                                  <a:lnTo>
                                    <a:pt x="946087" y="497940"/>
                                  </a:lnTo>
                                  <a:lnTo>
                                    <a:pt x="973248" y="457200"/>
                                  </a:lnTo>
                                  <a:lnTo>
                                    <a:pt x="968721" y="430039"/>
                                  </a:lnTo>
                                  <a:lnTo>
                                    <a:pt x="923454" y="420986"/>
                                  </a:lnTo>
                                  <a:lnTo>
                                    <a:pt x="909874" y="402879"/>
                                  </a:lnTo>
                                  <a:lnTo>
                                    <a:pt x="941561" y="334978"/>
                                  </a:lnTo>
                                  <a:lnTo>
                                    <a:pt x="932507" y="298764"/>
                                  </a:lnTo>
                                  <a:lnTo>
                                    <a:pt x="941561" y="280657"/>
                                  </a:lnTo>
                                  <a:lnTo>
                                    <a:pt x="914400" y="230863"/>
                                  </a:lnTo>
                                  <a:lnTo>
                                    <a:pt x="896293" y="230863"/>
                                  </a:lnTo>
                                  <a:lnTo>
                                    <a:pt x="855553" y="217283"/>
                                  </a:lnTo>
                                  <a:lnTo>
                                    <a:pt x="805759" y="248970"/>
                                  </a:lnTo>
                                  <a:lnTo>
                                    <a:pt x="765018" y="99588"/>
                                  </a:lnTo>
                                  <a:lnTo>
                                    <a:pt x="765018" y="54320"/>
                                  </a:lnTo>
                                  <a:lnTo>
                                    <a:pt x="737858" y="0"/>
                                  </a:lnTo>
                                  <a:lnTo>
                                    <a:pt x="578901" y="66318"/>
                                  </a:lnTo>
                                  <a:cubicBezTo>
                                    <a:pt x="568338" y="52738"/>
                                    <a:pt x="548568" y="41403"/>
                                    <a:pt x="538681" y="36213"/>
                                  </a:cubicBezTo>
                                  <a:cubicBezTo>
                                    <a:pt x="528794" y="31023"/>
                                    <a:pt x="525944" y="35521"/>
                                    <a:pt x="519576" y="35175"/>
                                  </a:cubicBezTo>
                                  <a:lnTo>
                                    <a:pt x="366666" y="63374"/>
                                  </a:lnTo>
                                  <a:lnTo>
                                    <a:pt x="280658" y="199176"/>
                                  </a:lnTo>
                                  <a:lnTo>
                                    <a:pt x="280658" y="271604"/>
                                  </a:lnTo>
                                  <a:lnTo>
                                    <a:pt x="208230" y="393825"/>
                                  </a:lnTo>
                                  <a:lnTo>
                                    <a:pt x="162963" y="543208"/>
                                  </a:lnTo>
                                  <a:lnTo>
                                    <a:pt x="176543" y="597528"/>
                                  </a:lnTo>
                                  <a:lnTo>
                                    <a:pt x="99588" y="629215"/>
                                  </a:lnTo>
                                  <a:lnTo>
                                    <a:pt x="90535" y="679010"/>
                                  </a:lnTo>
                                  <a:lnTo>
                                    <a:pt x="36214" y="737857"/>
                                  </a:lnTo>
                                  <a:lnTo>
                                    <a:pt x="40741" y="778598"/>
                                  </a:lnTo>
                                  <a:lnTo>
                                    <a:pt x="86008" y="851025"/>
                                  </a:lnTo>
                                  <a:lnTo>
                                    <a:pt x="95062" y="914400"/>
                                  </a:lnTo>
                                  <a:lnTo>
                                    <a:pt x="117695" y="946087"/>
                                  </a:lnTo>
                                  <a:lnTo>
                                    <a:pt x="108642" y="1018514"/>
                                  </a:lnTo>
                                  <a:lnTo>
                                    <a:pt x="149382" y="1068309"/>
                                  </a:lnTo>
                                  <a:lnTo>
                                    <a:pt x="104115" y="1154316"/>
                                  </a:lnTo>
                                  <a:lnTo>
                                    <a:pt x="54321" y="1167897"/>
                                  </a:lnTo>
                                  <a:lnTo>
                                    <a:pt x="0" y="1240324"/>
                                  </a:lnTo>
                                  <a:lnTo>
                                    <a:pt x="49794" y="1303699"/>
                                  </a:lnTo>
                                  <a:lnTo>
                                    <a:pt x="49794" y="1303699"/>
                                  </a:lnTo>
                                  <a:lnTo>
                                    <a:pt x="31687" y="1344439"/>
                                  </a:lnTo>
                                  <a:lnTo>
                                    <a:pt x="76955" y="1434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2571750"/>
                              <a:ext cx="59055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大針町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フリーフォーム 19"/>
                          <wps:cNvSpPr/>
                          <wps:spPr>
                            <a:xfrm>
                              <a:off x="2295525" y="2676525"/>
                              <a:ext cx="898498" cy="751398"/>
                            </a:xfrm>
                            <a:custGeom>
                              <a:avLst/>
                              <a:gdLst>
                                <a:gd name="connsiteX0" fmla="*/ 874644 w 898498"/>
                                <a:gd name="connsiteY0" fmla="*/ 151074 h 751398"/>
                                <a:gd name="connsiteX1" fmla="*/ 874644 w 898498"/>
                                <a:gd name="connsiteY1" fmla="*/ 151074 h 751398"/>
                                <a:gd name="connsiteX2" fmla="*/ 882595 w 898498"/>
                                <a:gd name="connsiteY2" fmla="*/ 210709 h 751398"/>
                                <a:gd name="connsiteX3" fmla="*/ 882595 w 898498"/>
                                <a:gd name="connsiteY3" fmla="*/ 210709 h 751398"/>
                                <a:gd name="connsiteX4" fmla="*/ 854765 w 898498"/>
                                <a:gd name="connsiteY4" fmla="*/ 222636 h 751398"/>
                                <a:gd name="connsiteX5" fmla="*/ 854765 w 898498"/>
                                <a:gd name="connsiteY5" fmla="*/ 254441 h 751398"/>
                                <a:gd name="connsiteX6" fmla="*/ 874644 w 898498"/>
                                <a:gd name="connsiteY6" fmla="*/ 270344 h 751398"/>
                                <a:gd name="connsiteX7" fmla="*/ 874644 w 898498"/>
                                <a:gd name="connsiteY7" fmla="*/ 306125 h 751398"/>
                                <a:gd name="connsiteX8" fmla="*/ 898498 w 898498"/>
                                <a:gd name="connsiteY8" fmla="*/ 349857 h 751398"/>
                                <a:gd name="connsiteX9" fmla="*/ 870668 w 898498"/>
                                <a:gd name="connsiteY9" fmla="*/ 409492 h 751398"/>
                                <a:gd name="connsiteX10" fmla="*/ 858741 w 898498"/>
                                <a:gd name="connsiteY10" fmla="*/ 465151 h 751398"/>
                                <a:gd name="connsiteX11" fmla="*/ 894522 w 898498"/>
                                <a:gd name="connsiteY11" fmla="*/ 500932 h 751398"/>
                                <a:gd name="connsiteX12" fmla="*/ 850790 w 898498"/>
                                <a:gd name="connsiteY12" fmla="*/ 532737 h 751398"/>
                                <a:gd name="connsiteX13" fmla="*/ 775252 w 898498"/>
                                <a:gd name="connsiteY13" fmla="*/ 544664 h 751398"/>
                                <a:gd name="connsiteX14" fmla="*/ 723569 w 898498"/>
                                <a:gd name="connsiteY14" fmla="*/ 544664 h 751398"/>
                                <a:gd name="connsiteX15" fmla="*/ 695739 w 898498"/>
                                <a:gd name="connsiteY15" fmla="*/ 584420 h 751398"/>
                                <a:gd name="connsiteX16" fmla="*/ 675861 w 898498"/>
                                <a:gd name="connsiteY16" fmla="*/ 652006 h 751398"/>
                                <a:gd name="connsiteX17" fmla="*/ 679837 w 898498"/>
                                <a:gd name="connsiteY17" fmla="*/ 751398 h 751398"/>
                                <a:gd name="connsiteX18" fmla="*/ 628153 w 898498"/>
                                <a:gd name="connsiteY18" fmla="*/ 703690 h 751398"/>
                                <a:gd name="connsiteX19" fmla="*/ 600324 w 898498"/>
                                <a:gd name="connsiteY19" fmla="*/ 683812 h 751398"/>
                                <a:gd name="connsiteX20" fmla="*/ 552616 w 898498"/>
                                <a:gd name="connsiteY20" fmla="*/ 679836 h 751398"/>
                                <a:gd name="connsiteX21" fmla="*/ 536713 w 898498"/>
                                <a:gd name="connsiteY21" fmla="*/ 644055 h 751398"/>
                                <a:gd name="connsiteX22" fmla="*/ 520811 w 898498"/>
                                <a:gd name="connsiteY22" fmla="*/ 604299 h 751398"/>
                                <a:gd name="connsiteX23" fmla="*/ 485030 w 898498"/>
                                <a:gd name="connsiteY23" fmla="*/ 572493 h 751398"/>
                                <a:gd name="connsiteX24" fmla="*/ 449249 w 898498"/>
                                <a:gd name="connsiteY24" fmla="*/ 556591 h 751398"/>
                                <a:gd name="connsiteX25" fmla="*/ 409492 w 898498"/>
                                <a:gd name="connsiteY25" fmla="*/ 536713 h 751398"/>
                                <a:gd name="connsiteX26" fmla="*/ 345882 w 898498"/>
                                <a:gd name="connsiteY26" fmla="*/ 516834 h 751398"/>
                                <a:gd name="connsiteX27" fmla="*/ 278296 w 898498"/>
                                <a:gd name="connsiteY27" fmla="*/ 512859 h 751398"/>
                                <a:gd name="connsiteX28" fmla="*/ 222637 w 898498"/>
                                <a:gd name="connsiteY28" fmla="*/ 485029 h 751398"/>
                                <a:gd name="connsiteX29" fmla="*/ 166978 w 898498"/>
                                <a:gd name="connsiteY29" fmla="*/ 465151 h 751398"/>
                                <a:gd name="connsiteX30" fmla="*/ 79513 w 898498"/>
                                <a:gd name="connsiteY30" fmla="*/ 437321 h 751398"/>
                                <a:gd name="connsiteX31" fmla="*/ 35781 w 898498"/>
                                <a:gd name="connsiteY31" fmla="*/ 429370 h 751398"/>
                                <a:gd name="connsiteX32" fmla="*/ 23854 w 898498"/>
                                <a:gd name="connsiteY32" fmla="*/ 397565 h 751398"/>
                                <a:gd name="connsiteX33" fmla="*/ 0 w 898498"/>
                                <a:gd name="connsiteY33" fmla="*/ 365760 h 751398"/>
                                <a:gd name="connsiteX34" fmla="*/ 47708 w 898498"/>
                                <a:gd name="connsiteY34" fmla="*/ 310100 h 751398"/>
                                <a:gd name="connsiteX35" fmla="*/ 107343 w 898498"/>
                                <a:gd name="connsiteY35" fmla="*/ 298173 h 751398"/>
                                <a:gd name="connsiteX36" fmla="*/ 95416 w 898498"/>
                                <a:gd name="connsiteY36" fmla="*/ 234563 h 751398"/>
                                <a:gd name="connsiteX37" fmla="*/ 159026 w 898498"/>
                                <a:gd name="connsiteY37" fmla="*/ 218660 h 751398"/>
                                <a:gd name="connsiteX38" fmla="*/ 178905 w 898498"/>
                                <a:gd name="connsiteY38" fmla="*/ 174928 h 751398"/>
                                <a:gd name="connsiteX39" fmla="*/ 286247 w 898498"/>
                                <a:gd name="connsiteY39" fmla="*/ 107342 h 751398"/>
                                <a:gd name="connsiteX40" fmla="*/ 322028 w 898498"/>
                                <a:gd name="connsiteY40" fmla="*/ 115293 h 751398"/>
                                <a:gd name="connsiteX41" fmla="*/ 377687 w 898498"/>
                                <a:gd name="connsiteY41" fmla="*/ 67586 h 751398"/>
                                <a:gd name="connsiteX42" fmla="*/ 409492 w 898498"/>
                                <a:gd name="connsiteY42" fmla="*/ 107342 h 751398"/>
                                <a:gd name="connsiteX43" fmla="*/ 457200 w 898498"/>
                                <a:gd name="connsiteY43" fmla="*/ 95415 h 751398"/>
                                <a:gd name="connsiteX44" fmla="*/ 496957 w 898498"/>
                                <a:gd name="connsiteY44" fmla="*/ 155050 h 751398"/>
                                <a:gd name="connsiteX45" fmla="*/ 520811 w 898498"/>
                                <a:gd name="connsiteY45" fmla="*/ 119269 h 751398"/>
                                <a:gd name="connsiteX46" fmla="*/ 584421 w 898498"/>
                                <a:gd name="connsiteY46" fmla="*/ 163001 h 751398"/>
                                <a:gd name="connsiteX47" fmla="*/ 612251 w 898498"/>
                                <a:gd name="connsiteY47" fmla="*/ 119269 h 751398"/>
                                <a:gd name="connsiteX48" fmla="*/ 592372 w 898498"/>
                                <a:gd name="connsiteY48" fmla="*/ 67586 h 751398"/>
                                <a:gd name="connsiteX49" fmla="*/ 612251 w 898498"/>
                                <a:gd name="connsiteY49" fmla="*/ 43732 h 751398"/>
                                <a:gd name="connsiteX50" fmla="*/ 612251 w 898498"/>
                                <a:gd name="connsiteY50" fmla="*/ 11926 h 751398"/>
                                <a:gd name="connsiteX51" fmla="*/ 644056 w 898498"/>
                                <a:gd name="connsiteY51" fmla="*/ 19878 h 751398"/>
                                <a:gd name="connsiteX52" fmla="*/ 679837 w 898498"/>
                                <a:gd name="connsiteY52" fmla="*/ 0 h 751398"/>
                                <a:gd name="connsiteX53" fmla="*/ 707666 w 898498"/>
                                <a:gd name="connsiteY53" fmla="*/ 59634 h 751398"/>
                                <a:gd name="connsiteX54" fmla="*/ 759350 w 898498"/>
                                <a:gd name="connsiteY54" fmla="*/ 23853 h 751398"/>
                                <a:gd name="connsiteX55" fmla="*/ 811033 w 898498"/>
                                <a:gd name="connsiteY55" fmla="*/ 51683 h 751398"/>
                                <a:gd name="connsiteX56" fmla="*/ 822960 w 898498"/>
                                <a:gd name="connsiteY56" fmla="*/ 99391 h 751398"/>
                                <a:gd name="connsiteX57" fmla="*/ 874644 w 898498"/>
                                <a:gd name="connsiteY57" fmla="*/ 151074 h 7513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898498" h="751398">
                                  <a:moveTo>
                                    <a:pt x="874644" y="151074"/>
                                  </a:moveTo>
                                  <a:lnTo>
                                    <a:pt x="874644" y="151074"/>
                                  </a:lnTo>
                                  <a:lnTo>
                                    <a:pt x="882595" y="210709"/>
                                  </a:lnTo>
                                  <a:lnTo>
                                    <a:pt x="882595" y="210709"/>
                                  </a:lnTo>
                                  <a:lnTo>
                                    <a:pt x="854765" y="222636"/>
                                  </a:lnTo>
                                  <a:lnTo>
                                    <a:pt x="854765" y="254441"/>
                                  </a:lnTo>
                                  <a:lnTo>
                                    <a:pt x="874644" y="270344"/>
                                  </a:lnTo>
                                  <a:lnTo>
                                    <a:pt x="874644" y="306125"/>
                                  </a:lnTo>
                                  <a:lnTo>
                                    <a:pt x="898498" y="349857"/>
                                  </a:lnTo>
                                  <a:lnTo>
                                    <a:pt x="870668" y="409492"/>
                                  </a:lnTo>
                                  <a:lnTo>
                                    <a:pt x="858741" y="465151"/>
                                  </a:lnTo>
                                  <a:lnTo>
                                    <a:pt x="894522" y="500932"/>
                                  </a:lnTo>
                                  <a:lnTo>
                                    <a:pt x="850790" y="532737"/>
                                  </a:lnTo>
                                  <a:lnTo>
                                    <a:pt x="775252" y="544664"/>
                                  </a:lnTo>
                                  <a:lnTo>
                                    <a:pt x="723569" y="544664"/>
                                  </a:lnTo>
                                  <a:lnTo>
                                    <a:pt x="695739" y="584420"/>
                                  </a:lnTo>
                                  <a:lnTo>
                                    <a:pt x="675861" y="652006"/>
                                  </a:lnTo>
                                  <a:lnTo>
                                    <a:pt x="679837" y="751398"/>
                                  </a:lnTo>
                                  <a:lnTo>
                                    <a:pt x="628153" y="703690"/>
                                  </a:lnTo>
                                  <a:lnTo>
                                    <a:pt x="600324" y="683812"/>
                                  </a:lnTo>
                                  <a:lnTo>
                                    <a:pt x="552616" y="679836"/>
                                  </a:lnTo>
                                  <a:lnTo>
                                    <a:pt x="536713" y="644055"/>
                                  </a:lnTo>
                                  <a:lnTo>
                                    <a:pt x="520811" y="604299"/>
                                  </a:lnTo>
                                  <a:lnTo>
                                    <a:pt x="485030" y="572493"/>
                                  </a:lnTo>
                                  <a:lnTo>
                                    <a:pt x="449249" y="556591"/>
                                  </a:lnTo>
                                  <a:lnTo>
                                    <a:pt x="409492" y="536713"/>
                                  </a:lnTo>
                                  <a:lnTo>
                                    <a:pt x="345882" y="516834"/>
                                  </a:lnTo>
                                  <a:lnTo>
                                    <a:pt x="278296" y="512859"/>
                                  </a:lnTo>
                                  <a:lnTo>
                                    <a:pt x="222637" y="485029"/>
                                  </a:lnTo>
                                  <a:lnTo>
                                    <a:pt x="166978" y="465151"/>
                                  </a:lnTo>
                                  <a:lnTo>
                                    <a:pt x="79513" y="437321"/>
                                  </a:lnTo>
                                  <a:lnTo>
                                    <a:pt x="35781" y="429370"/>
                                  </a:lnTo>
                                  <a:lnTo>
                                    <a:pt x="23854" y="397565"/>
                                  </a:lnTo>
                                  <a:lnTo>
                                    <a:pt x="0" y="365760"/>
                                  </a:lnTo>
                                  <a:lnTo>
                                    <a:pt x="47708" y="310100"/>
                                  </a:lnTo>
                                  <a:lnTo>
                                    <a:pt x="107343" y="298173"/>
                                  </a:lnTo>
                                  <a:lnTo>
                                    <a:pt x="95416" y="234563"/>
                                  </a:lnTo>
                                  <a:lnTo>
                                    <a:pt x="159026" y="218660"/>
                                  </a:lnTo>
                                  <a:lnTo>
                                    <a:pt x="178905" y="174928"/>
                                  </a:lnTo>
                                  <a:lnTo>
                                    <a:pt x="286247" y="107342"/>
                                  </a:lnTo>
                                  <a:lnTo>
                                    <a:pt x="322028" y="115293"/>
                                  </a:lnTo>
                                  <a:lnTo>
                                    <a:pt x="377687" y="67586"/>
                                  </a:lnTo>
                                  <a:lnTo>
                                    <a:pt x="409492" y="107342"/>
                                  </a:lnTo>
                                  <a:lnTo>
                                    <a:pt x="457200" y="95415"/>
                                  </a:lnTo>
                                  <a:lnTo>
                                    <a:pt x="496957" y="155050"/>
                                  </a:lnTo>
                                  <a:lnTo>
                                    <a:pt x="520811" y="119269"/>
                                  </a:lnTo>
                                  <a:lnTo>
                                    <a:pt x="584421" y="163001"/>
                                  </a:lnTo>
                                  <a:lnTo>
                                    <a:pt x="612251" y="119269"/>
                                  </a:lnTo>
                                  <a:lnTo>
                                    <a:pt x="592372" y="67586"/>
                                  </a:lnTo>
                                  <a:lnTo>
                                    <a:pt x="612251" y="43732"/>
                                  </a:lnTo>
                                  <a:lnTo>
                                    <a:pt x="612251" y="11926"/>
                                  </a:lnTo>
                                  <a:lnTo>
                                    <a:pt x="644056" y="19878"/>
                                  </a:lnTo>
                                  <a:lnTo>
                                    <a:pt x="679837" y="0"/>
                                  </a:lnTo>
                                  <a:lnTo>
                                    <a:pt x="707666" y="59634"/>
                                  </a:lnTo>
                                  <a:lnTo>
                                    <a:pt x="759350" y="23853"/>
                                  </a:lnTo>
                                  <a:lnTo>
                                    <a:pt x="811033" y="51683"/>
                                  </a:lnTo>
                                  <a:lnTo>
                                    <a:pt x="822960" y="99391"/>
                                  </a:lnTo>
                                  <a:lnTo>
                                    <a:pt x="874644" y="15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225" y="2886075"/>
                              <a:ext cx="571500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松坂町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" name="フリーフォーム 20"/>
                          <wps:cNvSpPr/>
                          <wps:spPr>
                            <a:xfrm>
                              <a:off x="4614339" y="2449627"/>
                              <a:ext cx="470414" cy="715041"/>
                            </a:xfrm>
                            <a:custGeom>
                              <a:avLst/>
                              <a:gdLst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43560 w 470414"/>
                                <a:gd name="connsiteY15" fmla="*/ 401702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992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992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8361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69988 w 470414"/>
                                <a:gd name="connsiteY21" fmla="*/ 42284 h 692407"/>
                                <a:gd name="connsiteX22" fmla="*/ 254985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48421 h 692407"/>
                                <a:gd name="connsiteX1" fmla="*/ 58141 w 470414"/>
                                <a:gd name="connsiteY1" fmla="*/ 301276 h 692407"/>
                                <a:gd name="connsiteX2" fmla="*/ 100425 w 470414"/>
                                <a:gd name="connsiteY2" fmla="*/ 359417 h 692407"/>
                                <a:gd name="connsiteX3" fmla="*/ 95140 w 470414"/>
                                <a:gd name="connsiteY3" fmla="*/ 380560 h 692407"/>
                                <a:gd name="connsiteX4" fmla="*/ 121567 w 470414"/>
                                <a:gd name="connsiteY4" fmla="*/ 480985 h 692407"/>
                                <a:gd name="connsiteX5" fmla="*/ 58141 w 470414"/>
                                <a:gd name="connsiteY5" fmla="*/ 517984 h 692407"/>
                                <a:gd name="connsiteX6" fmla="*/ 36999 w 470414"/>
                                <a:gd name="connsiteY6" fmla="*/ 623695 h 692407"/>
                                <a:gd name="connsiteX7" fmla="*/ 5285 w 470414"/>
                                <a:gd name="connsiteY7" fmla="*/ 623695 h 692407"/>
                                <a:gd name="connsiteX8" fmla="*/ 0 w 470414"/>
                                <a:gd name="connsiteY8" fmla="*/ 655408 h 692407"/>
                                <a:gd name="connsiteX9" fmla="*/ 36999 w 470414"/>
                                <a:gd name="connsiteY9" fmla="*/ 660694 h 692407"/>
                                <a:gd name="connsiteX10" fmla="*/ 100425 w 470414"/>
                                <a:gd name="connsiteY10" fmla="*/ 692407 h 692407"/>
                                <a:gd name="connsiteX11" fmla="*/ 68712 w 470414"/>
                                <a:gd name="connsiteY11" fmla="*/ 634266 h 692407"/>
                                <a:gd name="connsiteX12" fmla="*/ 105711 w 470414"/>
                                <a:gd name="connsiteY12" fmla="*/ 539126 h 692407"/>
                                <a:gd name="connsiteX13" fmla="*/ 190280 w 470414"/>
                                <a:gd name="connsiteY13" fmla="*/ 475700 h 692407"/>
                                <a:gd name="connsiteX14" fmla="*/ 211422 w 470414"/>
                                <a:gd name="connsiteY14" fmla="*/ 443986 h 692407"/>
                                <a:gd name="connsiteX15" fmla="*/ 375309 w 470414"/>
                                <a:gd name="connsiteY15" fmla="*/ 385839 h 692407"/>
                                <a:gd name="connsiteX16" fmla="*/ 470414 w 470414"/>
                                <a:gd name="connsiteY16" fmla="*/ 258992 h 692407"/>
                                <a:gd name="connsiteX17" fmla="*/ 412273 w 470414"/>
                                <a:gd name="connsiteY17" fmla="*/ 221993 h 692407"/>
                                <a:gd name="connsiteX18" fmla="*/ 465128 w 470414"/>
                                <a:gd name="connsiteY18" fmla="*/ 179709 h 692407"/>
                                <a:gd name="connsiteX19" fmla="*/ 417558 w 470414"/>
                                <a:gd name="connsiteY19" fmla="*/ 169138 h 692407"/>
                                <a:gd name="connsiteX20" fmla="*/ 433415 w 470414"/>
                                <a:gd name="connsiteY20" fmla="*/ 142710 h 692407"/>
                                <a:gd name="connsiteX21" fmla="*/ 383568 w 470414"/>
                                <a:gd name="connsiteY21" fmla="*/ 42339 h 692407"/>
                                <a:gd name="connsiteX22" fmla="*/ 254985 w 470414"/>
                                <a:gd name="connsiteY22" fmla="*/ 0 h 692407"/>
                                <a:gd name="connsiteX23" fmla="*/ 147995 w 470414"/>
                                <a:gd name="connsiteY23" fmla="*/ 100426 h 692407"/>
                                <a:gd name="connsiteX24" fmla="*/ 110996 w 470414"/>
                                <a:gd name="connsiteY24" fmla="*/ 95140 h 692407"/>
                                <a:gd name="connsiteX25" fmla="*/ 68712 w 470414"/>
                                <a:gd name="connsiteY25" fmla="*/ 195565 h 692407"/>
                                <a:gd name="connsiteX26" fmla="*/ 10571 w 470414"/>
                                <a:gd name="connsiteY26" fmla="*/ 248421 h 692407"/>
                                <a:gd name="connsiteX0" fmla="*/ 10571 w 470414"/>
                                <a:gd name="connsiteY0" fmla="*/ 271055 h 715041"/>
                                <a:gd name="connsiteX1" fmla="*/ 58141 w 470414"/>
                                <a:gd name="connsiteY1" fmla="*/ 323910 h 715041"/>
                                <a:gd name="connsiteX2" fmla="*/ 100425 w 470414"/>
                                <a:gd name="connsiteY2" fmla="*/ 382051 h 715041"/>
                                <a:gd name="connsiteX3" fmla="*/ 95140 w 470414"/>
                                <a:gd name="connsiteY3" fmla="*/ 403194 h 715041"/>
                                <a:gd name="connsiteX4" fmla="*/ 121567 w 470414"/>
                                <a:gd name="connsiteY4" fmla="*/ 503619 h 715041"/>
                                <a:gd name="connsiteX5" fmla="*/ 58141 w 470414"/>
                                <a:gd name="connsiteY5" fmla="*/ 540618 h 715041"/>
                                <a:gd name="connsiteX6" fmla="*/ 36999 w 470414"/>
                                <a:gd name="connsiteY6" fmla="*/ 646329 h 715041"/>
                                <a:gd name="connsiteX7" fmla="*/ 5285 w 470414"/>
                                <a:gd name="connsiteY7" fmla="*/ 646329 h 715041"/>
                                <a:gd name="connsiteX8" fmla="*/ 0 w 470414"/>
                                <a:gd name="connsiteY8" fmla="*/ 678042 h 715041"/>
                                <a:gd name="connsiteX9" fmla="*/ 36999 w 470414"/>
                                <a:gd name="connsiteY9" fmla="*/ 683328 h 715041"/>
                                <a:gd name="connsiteX10" fmla="*/ 100425 w 470414"/>
                                <a:gd name="connsiteY10" fmla="*/ 715041 h 715041"/>
                                <a:gd name="connsiteX11" fmla="*/ 68712 w 470414"/>
                                <a:gd name="connsiteY11" fmla="*/ 656900 h 715041"/>
                                <a:gd name="connsiteX12" fmla="*/ 105711 w 470414"/>
                                <a:gd name="connsiteY12" fmla="*/ 561760 h 715041"/>
                                <a:gd name="connsiteX13" fmla="*/ 190280 w 470414"/>
                                <a:gd name="connsiteY13" fmla="*/ 498334 h 715041"/>
                                <a:gd name="connsiteX14" fmla="*/ 211422 w 470414"/>
                                <a:gd name="connsiteY14" fmla="*/ 466620 h 715041"/>
                                <a:gd name="connsiteX15" fmla="*/ 375309 w 470414"/>
                                <a:gd name="connsiteY15" fmla="*/ 408473 h 715041"/>
                                <a:gd name="connsiteX16" fmla="*/ 470414 w 470414"/>
                                <a:gd name="connsiteY16" fmla="*/ 281626 h 715041"/>
                                <a:gd name="connsiteX17" fmla="*/ 412273 w 470414"/>
                                <a:gd name="connsiteY17" fmla="*/ 244627 h 715041"/>
                                <a:gd name="connsiteX18" fmla="*/ 465128 w 470414"/>
                                <a:gd name="connsiteY18" fmla="*/ 202343 h 715041"/>
                                <a:gd name="connsiteX19" fmla="*/ 417558 w 470414"/>
                                <a:gd name="connsiteY19" fmla="*/ 191772 h 715041"/>
                                <a:gd name="connsiteX20" fmla="*/ 433415 w 470414"/>
                                <a:gd name="connsiteY20" fmla="*/ 165344 h 715041"/>
                                <a:gd name="connsiteX21" fmla="*/ 383568 w 470414"/>
                                <a:gd name="connsiteY21" fmla="*/ 64973 h 715041"/>
                                <a:gd name="connsiteX22" fmla="*/ 277619 w 470414"/>
                                <a:gd name="connsiteY22" fmla="*/ 0 h 715041"/>
                                <a:gd name="connsiteX23" fmla="*/ 147995 w 470414"/>
                                <a:gd name="connsiteY23" fmla="*/ 123060 h 715041"/>
                                <a:gd name="connsiteX24" fmla="*/ 110996 w 470414"/>
                                <a:gd name="connsiteY24" fmla="*/ 117774 h 715041"/>
                                <a:gd name="connsiteX25" fmla="*/ 68712 w 470414"/>
                                <a:gd name="connsiteY25" fmla="*/ 218199 h 715041"/>
                                <a:gd name="connsiteX26" fmla="*/ 10571 w 470414"/>
                                <a:gd name="connsiteY26" fmla="*/ 271055 h 7150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470414" h="715041">
                                  <a:moveTo>
                                    <a:pt x="10571" y="271055"/>
                                  </a:moveTo>
                                  <a:lnTo>
                                    <a:pt x="58141" y="323910"/>
                                  </a:lnTo>
                                  <a:lnTo>
                                    <a:pt x="100425" y="382051"/>
                                  </a:lnTo>
                                  <a:lnTo>
                                    <a:pt x="95140" y="403194"/>
                                  </a:lnTo>
                                  <a:lnTo>
                                    <a:pt x="121567" y="503619"/>
                                  </a:lnTo>
                                  <a:lnTo>
                                    <a:pt x="58141" y="540618"/>
                                  </a:lnTo>
                                  <a:lnTo>
                                    <a:pt x="36999" y="646329"/>
                                  </a:lnTo>
                                  <a:lnTo>
                                    <a:pt x="5285" y="646329"/>
                                  </a:lnTo>
                                  <a:lnTo>
                                    <a:pt x="0" y="678042"/>
                                  </a:lnTo>
                                  <a:lnTo>
                                    <a:pt x="36999" y="683328"/>
                                  </a:lnTo>
                                  <a:lnTo>
                                    <a:pt x="100425" y="715041"/>
                                  </a:lnTo>
                                  <a:lnTo>
                                    <a:pt x="68712" y="656900"/>
                                  </a:lnTo>
                                  <a:lnTo>
                                    <a:pt x="105711" y="561760"/>
                                  </a:lnTo>
                                  <a:lnTo>
                                    <a:pt x="190280" y="498334"/>
                                  </a:lnTo>
                                  <a:lnTo>
                                    <a:pt x="211422" y="466620"/>
                                  </a:lnTo>
                                  <a:lnTo>
                                    <a:pt x="375309" y="408473"/>
                                  </a:lnTo>
                                  <a:lnTo>
                                    <a:pt x="470414" y="281626"/>
                                  </a:lnTo>
                                  <a:lnTo>
                                    <a:pt x="412273" y="244627"/>
                                  </a:lnTo>
                                  <a:lnTo>
                                    <a:pt x="465128" y="202343"/>
                                  </a:lnTo>
                                  <a:lnTo>
                                    <a:pt x="417558" y="191772"/>
                                  </a:lnTo>
                                  <a:lnTo>
                                    <a:pt x="433415" y="165344"/>
                                  </a:lnTo>
                                  <a:lnTo>
                                    <a:pt x="383568" y="64973"/>
                                  </a:lnTo>
                                  <a:lnTo>
                                    <a:pt x="277619" y="0"/>
                                  </a:lnTo>
                                  <a:lnTo>
                                    <a:pt x="147995" y="123060"/>
                                  </a:lnTo>
                                  <a:lnTo>
                                    <a:pt x="110996" y="117774"/>
                                  </a:lnTo>
                                  <a:lnTo>
                                    <a:pt x="68712" y="218199"/>
                                  </a:lnTo>
                                  <a:lnTo>
                                    <a:pt x="10571" y="271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リーフォーム 21"/>
                          <wps:cNvSpPr/>
                          <wps:spPr>
                            <a:xfrm>
                              <a:off x="4410075" y="1828800"/>
                              <a:ext cx="2024743" cy="2024743"/>
                            </a:xfrm>
                            <a:custGeom>
                              <a:avLst/>
                              <a:gdLst>
                                <a:gd name="connsiteX0" fmla="*/ 226088 w 2024743"/>
                                <a:gd name="connsiteY0" fmla="*/ 899327 h 2024743"/>
                                <a:gd name="connsiteX1" fmla="*/ 195943 w 2024743"/>
                                <a:gd name="connsiteY1" fmla="*/ 944545 h 2024743"/>
                                <a:gd name="connsiteX2" fmla="*/ 145701 w 2024743"/>
                                <a:gd name="connsiteY2" fmla="*/ 959617 h 2024743"/>
                                <a:gd name="connsiteX3" fmla="*/ 70338 w 2024743"/>
                                <a:gd name="connsiteY3" fmla="*/ 1055077 h 2024743"/>
                                <a:gd name="connsiteX4" fmla="*/ 50242 w 2024743"/>
                                <a:gd name="connsiteY4" fmla="*/ 1080198 h 2024743"/>
                                <a:gd name="connsiteX5" fmla="*/ 0 w 2024743"/>
                                <a:gd name="connsiteY5" fmla="*/ 1125415 h 2024743"/>
                                <a:gd name="connsiteX6" fmla="*/ 20096 w 2024743"/>
                                <a:gd name="connsiteY6" fmla="*/ 1145512 h 2024743"/>
                                <a:gd name="connsiteX7" fmla="*/ 10048 w 2024743"/>
                                <a:gd name="connsiteY7" fmla="*/ 1160584 h 2024743"/>
                                <a:gd name="connsiteX8" fmla="*/ 70338 w 2024743"/>
                                <a:gd name="connsiteY8" fmla="*/ 1235947 h 2024743"/>
                                <a:gd name="connsiteX9" fmla="*/ 140677 w 2024743"/>
                                <a:gd name="connsiteY9" fmla="*/ 1296237 h 2024743"/>
                                <a:gd name="connsiteX10" fmla="*/ 165798 w 2024743"/>
                                <a:gd name="connsiteY10" fmla="*/ 1276140 h 2024743"/>
                                <a:gd name="connsiteX11" fmla="*/ 241160 w 2024743"/>
                                <a:gd name="connsiteY11" fmla="*/ 1366576 h 2024743"/>
                                <a:gd name="connsiteX12" fmla="*/ 376813 w 2024743"/>
                                <a:gd name="connsiteY12" fmla="*/ 1467059 h 2024743"/>
                                <a:gd name="connsiteX13" fmla="*/ 422031 w 2024743"/>
                                <a:gd name="connsiteY13" fmla="*/ 1577591 h 2024743"/>
                                <a:gd name="connsiteX14" fmla="*/ 482321 w 2024743"/>
                                <a:gd name="connsiteY14" fmla="*/ 1567543 h 2024743"/>
                                <a:gd name="connsiteX15" fmla="*/ 512466 w 2024743"/>
                                <a:gd name="connsiteY15" fmla="*/ 1582615 h 2024743"/>
                                <a:gd name="connsiteX16" fmla="*/ 542611 w 2024743"/>
                                <a:gd name="connsiteY16" fmla="*/ 1572567 h 2024743"/>
                                <a:gd name="connsiteX17" fmla="*/ 567732 w 2024743"/>
                                <a:gd name="connsiteY17" fmla="*/ 1597688 h 2024743"/>
                                <a:gd name="connsiteX18" fmla="*/ 668215 w 2024743"/>
                                <a:gd name="connsiteY18" fmla="*/ 1582615 h 2024743"/>
                                <a:gd name="connsiteX19" fmla="*/ 703384 w 2024743"/>
                                <a:gd name="connsiteY19" fmla="*/ 1632857 h 2024743"/>
                                <a:gd name="connsiteX20" fmla="*/ 748602 w 2024743"/>
                                <a:gd name="connsiteY20" fmla="*/ 1627833 h 2024743"/>
                                <a:gd name="connsiteX21" fmla="*/ 834013 w 2024743"/>
                                <a:gd name="connsiteY21" fmla="*/ 1713244 h 2024743"/>
                                <a:gd name="connsiteX22" fmla="*/ 828989 w 2024743"/>
                                <a:gd name="connsiteY22" fmla="*/ 1773534 h 2024743"/>
                                <a:gd name="connsiteX23" fmla="*/ 974690 w 2024743"/>
                                <a:gd name="connsiteY23" fmla="*/ 1853921 h 2024743"/>
                                <a:gd name="connsiteX24" fmla="*/ 969666 w 2024743"/>
                                <a:gd name="connsiteY24" fmla="*/ 1939332 h 2024743"/>
                                <a:gd name="connsiteX25" fmla="*/ 994787 w 2024743"/>
                                <a:gd name="connsiteY25" fmla="*/ 2009670 h 2024743"/>
                                <a:gd name="connsiteX26" fmla="*/ 1070149 w 2024743"/>
                                <a:gd name="connsiteY26" fmla="*/ 2024743 h 2024743"/>
                                <a:gd name="connsiteX27" fmla="*/ 1090246 w 2024743"/>
                                <a:gd name="connsiteY27" fmla="*/ 2024743 h 2024743"/>
                                <a:gd name="connsiteX28" fmla="*/ 1080198 w 2024743"/>
                                <a:gd name="connsiteY28" fmla="*/ 1929283 h 2024743"/>
                                <a:gd name="connsiteX29" fmla="*/ 1105318 w 2024743"/>
                                <a:gd name="connsiteY29" fmla="*/ 1863969 h 2024743"/>
                                <a:gd name="connsiteX30" fmla="*/ 1090246 w 2024743"/>
                                <a:gd name="connsiteY30" fmla="*/ 1773534 h 2024743"/>
                                <a:gd name="connsiteX31" fmla="*/ 1105318 w 2024743"/>
                                <a:gd name="connsiteY31" fmla="*/ 1748413 h 2024743"/>
                                <a:gd name="connsiteX32" fmla="*/ 1150536 w 2024743"/>
                                <a:gd name="connsiteY32" fmla="*/ 1768510 h 2024743"/>
                                <a:gd name="connsiteX33" fmla="*/ 1170633 w 2024743"/>
                                <a:gd name="connsiteY33" fmla="*/ 1728316 h 2024743"/>
                                <a:gd name="connsiteX34" fmla="*/ 1215850 w 2024743"/>
                                <a:gd name="connsiteY34" fmla="*/ 1718268 h 2024743"/>
                                <a:gd name="connsiteX35" fmla="*/ 1200778 w 2024743"/>
                                <a:gd name="connsiteY35" fmla="*/ 1673050 h 2024743"/>
                                <a:gd name="connsiteX36" fmla="*/ 1240971 w 2024743"/>
                                <a:gd name="connsiteY36" fmla="*/ 1647929 h 2024743"/>
                                <a:gd name="connsiteX37" fmla="*/ 1245995 w 2024743"/>
                                <a:gd name="connsiteY37" fmla="*/ 1602712 h 2024743"/>
                                <a:gd name="connsiteX38" fmla="*/ 1245995 w 2024743"/>
                                <a:gd name="connsiteY38" fmla="*/ 1602712 h 2024743"/>
                                <a:gd name="connsiteX39" fmla="*/ 1245995 w 2024743"/>
                                <a:gd name="connsiteY39" fmla="*/ 1602712 h 2024743"/>
                                <a:gd name="connsiteX40" fmla="*/ 1286189 w 2024743"/>
                                <a:gd name="connsiteY40" fmla="*/ 1663002 h 2024743"/>
                                <a:gd name="connsiteX41" fmla="*/ 1356527 w 2024743"/>
                                <a:gd name="connsiteY41" fmla="*/ 1637881 h 2024743"/>
                                <a:gd name="connsiteX42" fmla="*/ 1406769 w 2024743"/>
                                <a:gd name="connsiteY42" fmla="*/ 1657978 h 2024743"/>
                                <a:gd name="connsiteX43" fmla="*/ 1477107 w 2024743"/>
                                <a:gd name="connsiteY43" fmla="*/ 1572567 h 2024743"/>
                                <a:gd name="connsiteX44" fmla="*/ 1607736 w 2024743"/>
                                <a:gd name="connsiteY44" fmla="*/ 1552470 h 2024743"/>
                                <a:gd name="connsiteX45" fmla="*/ 1607736 w 2024743"/>
                                <a:gd name="connsiteY45" fmla="*/ 1552470 h 2024743"/>
                                <a:gd name="connsiteX46" fmla="*/ 1647929 w 2024743"/>
                                <a:gd name="connsiteY46" fmla="*/ 1477107 h 2024743"/>
                                <a:gd name="connsiteX47" fmla="*/ 1693147 w 2024743"/>
                                <a:gd name="connsiteY47" fmla="*/ 1487156 h 2024743"/>
                                <a:gd name="connsiteX48" fmla="*/ 1748413 w 2024743"/>
                                <a:gd name="connsiteY48" fmla="*/ 1421841 h 2024743"/>
                                <a:gd name="connsiteX49" fmla="*/ 1733340 w 2024743"/>
                                <a:gd name="connsiteY49" fmla="*/ 1396721 h 2024743"/>
                                <a:gd name="connsiteX50" fmla="*/ 1823776 w 2024743"/>
                                <a:gd name="connsiteY50" fmla="*/ 1301261 h 2024743"/>
                                <a:gd name="connsiteX51" fmla="*/ 1874017 w 2024743"/>
                                <a:gd name="connsiteY51" fmla="*/ 1296237 h 2024743"/>
                                <a:gd name="connsiteX52" fmla="*/ 1863969 w 2024743"/>
                                <a:gd name="connsiteY52" fmla="*/ 1256044 h 2024743"/>
                                <a:gd name="connsiteX53" fmla="*/ 1889090 w 2024743"/>
                                <a:gd name="connsiteY53" fmla="*/ 1240971 h 2024743"/>
                                <a:gd name="connsiteX54" fmla="*/ 1894114 w 2024743"/>
                                <a:gd name="connsiteY54" fmla="*/ 1200778 h 2024743"/>
                                <a:gd name="connsiteX55" fmla="*/ 1919235 w 2024743"/>
                                <a:gd name="connsiteY55" fmla="*/ 1135463 h 2024743"/>
                                <a:gd name="connsiteX56" fmla="*/ 1889090 w 2024743"/>
                                <a:gd name="connsiteY56" fmla="*/ 1034980 h 2024743"/>
                                <a:gd name="connsiteX57" fmla="*/ 1909187 w 2024743"/>
                                <a:gd name="connsiteY57" fmla="*/ 959617 h 2024743"/>
                                <a:gd name="connsiteX58" fmla="*/ 1899138 w 2024743"/>
                                <a:gd name="connsiteY58" fmla="*/ 844061 h 2024743"/>
                                <a:gd name="connsiteX59" fmla="*/ 1899138 w 2024743"/>
                                <a:gd name="connsiteY59" fmla="*/ 783771 h 2024743"/>
                                <a:gd name="connsiteX60" fmla="*/ 1959428 w 2024743"/>
                                <a:gd name="connsiteY60" fmla="*/ 728505 h 2024743"/>
                                <a:gd name="connsiteX61" fmla="*/ 1979525 w 2024743"/>
                                <a:gd name="connsiteY61" fmla="*/ 577780 h 2024743"/>
                                <a:gd name="connsiteX62" fmla="*/ 1994598 w 2024743"/>
                                <a:gd name="connsiteY62" fmla="*/ 512466 h 2024743"/>
                                <a:gd name="connsiteX63" fmla="*/ 2024743 w 2024743"/>
                                <a:gd name="connsiteY63" fmla="*/ 497393 h 2024743"/>
                                <a:gd name="connsiteX64" fmla="*/ 1989573 w 2024743"/>
                                <a:gd name="connsiteY64" fmla="*/ 447151 h 2024743"/>
                                <a:gd name="connsiteX65" fmla="*/ 1939332 w 2024743"/>
                                <a:gd name="connsiteY65" fmla="*/ 427055 h 2024743"/>
                                <a:gd name="connsiteX66" fmla="*/ 1904162 w 2024743"/>
                                <a:gd name="connsiteY66" fmla="*/ 442127 h 2024743"/>
                                <a:gd name="connsiteX67" fmla="*/ 1863969 w 2024743"/>
                                <a:gd name="connsiteY67" fmla="*/ 457200 h 2024743"/>
                                <a:gd name="connsiteX68" fmla="*/ 1828800 w 2024743"/>
                                <a:gd name="connsiteY68" fmla="*/ 417006 h 2024743"/>
                                <a:gd name="connsiteX69" fmla="*/ 1798655 w 2024743"/>
                                <a:gd name="connsiteY69" fmla="*/ 417006 h 2024743"/>
                                <a:gd name="connsiteX70" fmla="*/ 1753437 w 2024743"/>
                                <a:gd name="connsiteY70" fmla="*/ 391885 h 2024743"/>
                                <a:gd name="connsiteX71" fmla="*/ 1738365 w 2024743"/>
                                <a:gd name="connsiteY71" fmla="*/ 366765 h 2024743"/>
                                <a:gd name="connsiteX72" fmla="*/ 1718268 w 2024743"/>
                                <a:gd name="connsiteY72" fmla="*/ 321547 h 2024743"/>
                                <a:gd name="connsiteX73" fmla="*/ 1688123 w 2024743"/>
                                <a:gd name="connsiteY73" fmla="*/ 316523 h 2024743"/>
                                <a:gd name="connsiteX74" fmla="*/ 1622809 w 2024743"/>
                                <a:gd name="connsiteY74" fmla="*/ 316523 h 2024743"/>
                                <a:gd name="connsiteX75" fmla="*/ 1562518 w 2024743"/>
                                <a:gd name="connsiteY75" fmla="*/ 351692 h 2024743"/>
                                <a:gd name="connsiteX76" fmla="*/ 1532373 w 2024743"/>
                                <a:gd name="connsiteY76" fmla="*/ 301450 h 2024743"/>
                                <a:gd name="connsiteX77" fmla="*/ 1426866 w 2024743"/>
                                <a:gd name="connsiteY77" fmla="*/ 296426 h 2024743"/>
                                <a:gd name="connsiteX78" fmla="*/ 1336431 w 2024743"/>
                                <a:gd name="connsiteY78" fmla="*/ 256233 h 2024743"/>
                                <a:gd name="connsiteX79" fmla="*/ 1281165 w 2024743"/>
                                <a:gd name="connsiteY79" fmla="*/ 256233 h 2024743"/>
                                <a:gd name="connsiteX80" fmla="*/ 1225899 w 2024743"/>
                                <a:gd name="connsiteY80" fmla="*/ 231112 h 2024743"/>
                                <a:gd name="connsiteX81" fmla="*/ 1160584 w 2024743"/>
                                <a:gd name="connsiteY81" fmla="*/ 165798 h 2024743"/>
                                <a:gd name="connsiteX82" fmla="*/ 1140488 w 2024743"/>
                                <a:gd name="connsiteY82" fmla="*/ 155749 h 2024743"/>
                                <a:gd name="connsiteX83" fmla="*/ 1110343 w 2024743"/>
                                <a:gd name="connsiteY83" fmla="*/ 195943 h 2024743"/>
                                <a:gd name="connsiteX84" fmla="*/ 1060101 w 2024743"/>
                                <a:gd name="connsiteY84" fmla="*/ 165798 h 2024743"/>
                                <a:gd name="connsiteX85" fmla="*/ 1040004 w 2024743"/>
                                <a:gd name="connsiteY85" fmla="*/ 145701 h 2024743"/>
                                <a:gd name="connsiteX86" fmla="*/ 1024932 w 2024743"/>
                                <a:gd name="connsiteY86" fmla="*/ 100483 h 2024743"/>
                                <a:gd name="connsiteX87" fmla="*/ 919424 w 2024743"/>
                                <a:gd name="connsiteY87" fmla="*/ 45217 h 2024743"/>
                                <a:gd name="connsiteX88" fmla="*/ 879231 w 2024743"/>
                                <a:gd name="connsiteY88" fmla="*/ 0 h 2024743"/>
                                <a:gd name="connsiteX89" fmla="*/ 818940 w 2024743"/>
                                <a:gd name="connsiteY89" fmla="*/ 55266 h 2024743"/>
                                <a:gd name="connsiteX90" fmla="*/ 788795 w 2024743"/>
                                <a:gd name="connsiteY90" fmla="*/ 75362 h 2024743"/>
                                <a:gd name="connsiteX91" fmla="*/ 723481 w 2024743"/>
                                <a:gd name="connsiteY91" fmla="*/ 145701 h 2024743"/>
                                <a:gd name="connsiteX92" fmla="*/ 638070 w 2024743"/>
                                <a:gd name="connsiteY92" fmla="*/ 195943 h 2024743"/>
                                <a:gd name="connsiteX93" fmla="*/ 552659 w 2024743"/>
                                <a:gd name="connsiteY93" fmla="*/ 195943 h 2024743"/>
                                <a:gd name="connsiteX94" fmla="*/ 492369 w 2024743"/>
                                <a:gd name="connsiteY94" fmla="*/ 170822 h 2024743"/>
                                <a:gd name="connsiteX95" fmla="*/ 417006 w 2024743"/>
                                <a:gd name="connsiteY95" fmla="*/ 221063 h 2024743"/>
                                <a:gd name="connsiteX96" fmla="*/ 366765 w 2024743"/>
                                <a:gd name="connsiteY96" fmla="*/ 211015 h 2024743"/>
                                <a:gd name="connsiteX97" fmla="*/ 341644 w 2024743"/>
                                <a:gd name="connsiteY97" fmla="*/ 241160 h 2024743"/>
                                <a:gd name="connsiteX98" fmla="*/ 286378 w 2024743"/>
                                <a:gd name="connsiteY98" fmla="*/ 241160 h 2024743"/>
                                <a:gd name="connsiteX99" fmla="*/ 246184 w 2024743"/>
                                <a:gd name="connsiteY99" fmla="*/ 306474 h 2024743"/>
                                <a:gd name="connsiteX100" fmla="*/ 286378 w 2024743"/>
                                <a:gd name="connsiteY100" fmla="*/ 401934 h 2024743"/>
                                <a:gd name="connsiteX101" fmla="*/ 381837 w 2024743"/>
                                <a:gd name="connsiteY101" fmla="*/ 507441 h 2024743"/>
                                <a:gd name="connsiteX102" fmla="*/ 411982 w 2024743"/>
                                <a:gd name="connsiteY102" fmla="*/ 572756 h 2024743"/>
                                <a:gd name="connsiteX103" fmla="*/ 492369 w 2024743"/>
                                <a:gd name="connsiteY103" fmla="*/ 638070 h 2024743"/>
                                <a:gd name="connsiteX104" fmla="*/ 592853 w 2024743"/>
                                <a:gd name="connsiteY104" fmla="*/ 688312 h 2024743"/>
                                <a:gd name="connsiteX105" fmla="*/ 643094 w 2024743"/>
                                <a:gd name="connsiteY105" fmla="*/ 788795 h 2024743"/>
                                <a:gd name="connsiteX106" fmla="*/ 643094 w 2024743"/>
                                <a:gd name="connsiteY106" fmla="*/ 788795 h 2024743"/>
                                <a:gd name="connsiteX107" fmla="*/ 663191 w 2024743"/>
                                <a:gd name="connsiteY107" fmla="*/ 818940 h 2024743"/>
                                <a:gd name="connsiteX108" fmla="*/ 628022 w 2024743"/>
                                <a:gd name="connsiteY108" fmla="*/ 854110 h 2024743"/>
                                <a:gd name="connsiteX109" fmla="*/ 683288 w 2024743"/>
                                <a:gd name="connsiteY109" fmla="*/ 899327 h 2024743"/>
                                <a:gd name="connsiteX110" fmla="*/ 577780 w 2024743"/>
                                <a:gd name="connsiteY110" fmla="*/ 1034980 h 2024743"/>
                                <a:gd name="connsiteX111" fmla="*/ 417006 w 2024743"/>
                                <a:gd name="connsiteY111" fmla="*/ 1090246 h 2024743"/>
                                <a:gd name="connsiteX112" fmla="*/ 321547 w 2024743"/>
                                <a:gd name="connsiteY112" fmla="*/ 1175657 h 2024743"/>
                                <a:gd name="connsiteX113" fmla="*/ 276329 w 2024743"/>
                                <a:gd name="connsiteY113" fmla="*/ 1281165 h 2024743"/>
                                <a:gd name="connsiteX114" fmla="*/ 306474 w 2024743"/>
                                <a:gd name="connsiteY114" fmla="*/ 1341455 h 2024743"/>
                                <a:gd name="connsiteX115" fmla="*/ 211015 w 2024743"/>
                                <a:gd name="connsiteY115" fmla="*/ 1301261 h 2024743"/>
                                <a:gd name="connsiteX116" fmla="*/ 200967 w 2024743"/>
                                <a:gd name="connsiteY116" fmla="*/ 1261068 h 2024743"/>
                                <a:gd name="connsiteX117" fmla="*/ 246184 w 2024743"/>
                                <a:gd name="connsiteY117" fmla="*/ 1261068 h 2024743"/>
                                <a:gd name="connsiteX118" fmla="*/ 256233 w 2024743"/>
                                <a:gd name="connsiteY118" fmla="*/ 1150536 h 2024743"/>
                                <a:gd name="connsiteX119" fmla="*/ 331595 w 2024743"/>
                                <a:gd name="connsiteY119" fmla="*/ 1130439 h 2024743"/>
                                <a:gd name="connsiteX120" fmla="*/ 296426 w 2024743"/>
                                <a:gd name="connsiteY120" fmla="*/ 1024932 h 2024743"/>
                                <a:gd name="connsiteX121" fmla="*/ 296426 w 2024743"/>
                                <a:gd name="connsiteY121" fmla="*/ 974690 h 2024743"/>
                                <a:gd name="connsiteX122" fmla="*/ 226088 w 2024743"/>
                                <a:gd name="connsiteY122" fmla="*/ 899327 h 2024743"/>
                                <a:gd name="connsiteX0" fmla="*/ 226088 w 2024743"/>
                                <a:gd name="connsiteY0" fmla="*/ 899327 h 2024743"/>
                                <a:gd name="connsiteX1" fmla="*/ 195943 w 2024743"/>
                                <a:gd name="connsiteY1" fmla="*/ 944545 h 2024743"/>
                                <a:gd name="connsiteX2" fmla="*/ 145701 w 2024743"/>
                                <a:gd name="connsiteY2" fmla="*/ 959617 h 2024743"/>
                                <a:gd name="connsiteX3" fmla="*/ 70338 w 2024743"/>
                                <a:gd name="connsiteY3" fmla="*/ 1055077 h 2024743"/>
                                <a:gd name="connsiteX4" fmla="*/ 50242 w 2024743"/>
                                <a:gd name="connsiteY4" fmla="*/ 1080198 h 2024743"/>
                                <a:gd name="connsiteX5" fmla="*/ 0 w 2024743"/>
                                <a:gd name="connsiteY5" fmla="*/ 1125415 h 2024743"/>
                                <a:gd name="connsiteX6" fmla="*/ 20096 w 2024743"/>
                                <a:gd name="connsiteY6" fmla="*/ 1145512 h 2024743"/>
                                <a:gd name="connsiteX7" fmla="*/ 10048 w 2024743"/>
                                <a:gd name="connsiteY7" fmla="*/ 1160584 h 2024743"/>
                                <a:gd name="connsiteX8" fmla="*/ 70338 w 2024743"/>
                                <a:gd name="connsiteY8" fmla="*/ 1235947 h 2024743"/>
                                <a:gd name="connsiteX9" fmla="*/ 140677 w 2024743"/>
                                <a:gd name="connsiteY9" fmla="*/ 1296237 h 2024743"/>
                                <a:gd name="connsiteX10" fmla="*/ 165798 w 2024743"/>
                                <a:gd name="connsiteY10" fmla="*/ 1276140 h 2024743"/>
                                <a:gd name="connsiteX11" fmla="*/ 241160 w 2024743"/>
                                <a:gd name="connsiteY11" fmla="*/ 1366576 h 2024743"/>
                                <a:gd name="connsiteX12" fmla="*/ 376813 w 2024743"/>
                                <a:gd name="connsiteY12" fmla="*/ 1467059 h 2024743"/>
                                <a:gd name="connsiteX13" fmla="*/ 422031 w 2024743"/>
                                <a:gd name="connsiteY13" fmla="*/ 1577591 h 2024743"/>
                                <a:gd name="connsiteX14" fmla="*/ 482321 w 2024743"/>
                                <a:gd name="connsiteY14" fmla="*/ 1567543 h 2024743"/>
                                <a:gd name="connsiteX15" fmla="*/ 512466 w 2024743"/>
                                <a:gd name="connsiteY15" fmla="*/ 1582615 h 2024743"/>
                                <a:gd name="connsiteX16" fmla="*/ 542611 w 2024743"/>
                                <a:gd name="connsiteY16" fmla="*/ 1572567 h 2024743"/>
                                <a:gd name="connsiteX17" fmla="*/ 567732 w 2024743"/>
                                <a:gd name="connsiteY17" fmla="*/ 1597688 h 2024743"/>
                                <a:gd name="connsiteX18" fmla="*/ 668215 w 2024743"/>
                                <a:gd name="connsiteY18" fmla="*/ 1582615 h 2024743"/>
                                <a:gd name="connsiteX19" fmla="*/ 703384 w 2024743"/>
                                <a:gd name="connsiteY19" fmla="*/ 1632857 h 2024743"/>
                                <a:gd name="connsiteX20" fmla="*/ 748602 w 2024743"/>
                                <a:gd name="connsiteY20" fmla="*/ 1627833 h 2024743"/>
                                <a:gd name="connsiteX21" fmla="*/ 834013 w 2024743"/>
                                <a:gd name="connsiteY21" fmla="*/ 1713244 h 2024743"/>
                                <a:gd name="connsiteX22" fmla="*/ 828989 w 2024743"/>
                                <a:gd name="connsiteY22" fmla="*/ 1773534 h 2024743"/>
                                <a:gd name="connsiteX23" fmla="*/ 974690 w 2024743"/>
                                <a:gd name="connsiteY23" fmla="*/ 1853921 h 2024743"/>
                                <a:gd name="connsiteX24" fmla="*/ 969666 w 2024743"/>
                                <a:gd name="connsiteY24" fmla="*/ 1939332 h 2024743"/>
                                <a:gd name="connsiteX25" fmla="*/ 994787 w 2024743"/>
                                <a:gd name="connsiteY25" fmla="*/ 2009670 h 2024743"/>
                                <a:gd name="connsiteX26" fmla="*/ 1070149 w 2024743"/>
                                <a:gd name="connsiteY26" fmla="*/ 2024743 h 2024743"/>
                                <a:gd name="connsiteX27" fmla="*/ 1090246 w 2024743"/>
                                <a:gd name="connsiteY27" fmla="*/ 2024743 h 2024743"/>
                                <a:gd name="connsiteX28" fmla="*/ 1080198 w 2024743"/>
                                <a:gd name="connsiteY28" fmla="*/ 1929283 h 2024743"/>
                                <a:gd name="connsiteX29" fmla="*/ 1105318 w 2024743"/>
                                <a:gd name="connsiteY29" fmla="*/ 1863969 h 2024743"/>
                                <a:gd name="connsiteX30" fmla="*/ 1090246 w 2024743"/>
                                <a:gd name="connsiteY30" fmla="*/ 1773534 h 2024743"/>
                                <a:gd name="connsiteX31" fmla="*/ 1105318 w 2024743"/>
                                <a:gd name="connsiteY31" fmla="*/ 1748413 h 2024743"/>
                                <a:gd name="connsiteX32" fmla="*/ 1150536 w 2024743"/>
                                <a:gd name="connsiteY32" fmla="*/ 1768510 h 2024743"/>
                                <a:gd name="connsiteX33" fmla="*/ 1170633 w 2024743"/>
                                <a:gd name="connsiteY33" fmla="*/ 1728316 h 2024743"/>
                                <a:gd name="connsiteX34" fmla="*/ 1215850 w 2024743"/>
                                <a:gd name="connsiteY34" fmla="*/ 1718268 h 2024743"/>
                                <a:gd name="connsiteX35" fmla="*/ 1200778 w 2024743"/>
                                <a:gd name="connsiteY35" fmla="*/ 1673050 h 2024743"/>
                                <a:gd name="connsiteX36" fmla="*/ 1240971 w 2024743"/>
                                <a:gd name="connsiteY36" fmla="*/ 1647929 h 2024743"/>
                                <a:gd name="connsiteX37" fmla="*/ 1245995 w 2024743"/>
                                <a:gd name="connsiteY37" fmla="*/ 1602712 h 2024743"/>
                                <a:gd name="connsiteX38" fmla="*/ 1245995 w 2024743"/>
                                <a:gd name="connsiteY38" fmla="*/ 1602712 h 2024743"/>
                                <a:gd name="connsiteX39" fmla="*/ 1245995 w 2024743"/>
                                <a:gd name="connsiteY39" fmla="*/ 1602712 h 2024743"/>
                                <a:gd name="connsiteX40" fmla="*/ 1286189 w 2024743"/>
                                <a:gd name="connsiteY40" fmla="*/ 1663002 h 2024743"/>
                                <a:gd name="connsiteX41" fmla="*/ 1356527 w 2024743"/>
                                <a:gd name="connsiteY41" fmla="*/ 1637881 h 2024743"/>
                                <a:gd name="connsiteX42" fmla="*/ 1406769 w 2024743"/>
                                <a:gd name="connsiteY42" fmla="*/ 1657978 h 2024743"/>
                                <a:gd name="connsiteX43" fmla="*/ 1477107 w 2024743"/>
                                <a:gd name="connsiteY43" fmla="*/ 1572567 h 2024743"/>
                                <a:gd name="connsiteX44" fmla="*/ 1607736 w 2024743"/>
                                <a:gd name="connsiteY44" fmla="*/ 1552470 h 2024743"/>
                                <a:gd name="connsiteX45" fmla="*/ 1607736 w 2024743"/>
                                <a:gd name="connsiteY45" fmla="*/ 1552470 h 2024743"/>
                                <a:gd name="connsiteX46" fmla="*/ 1647929 w 2024743"/>
                                <a:gd name="connsiteY46" fmla="*/ 1477107 h 2024743"/>
                                <a:gd name="connsiteX47" fmla="*/ 1693147 w 2024743"/>
                                <a:gd name="connsiteY47" fmla="*/ 1487156 h 2024743"/>
                                <a:gd name="connsiteX48" fmla="*/ 1748413 w 2024743"/>
                                <a:gd name="connsiteY48" fmla="*/ 1421841 h 2024743"/>
                                <a:gd name="connsiteX49" fmla="*/ 1733340 w 2024743"/>
                                <a:gd name="connsiteY49" fmla="*/ 1396721 h 2024743"/>
                                <a:gd name="connsiteX50" fmla="*/ 1823776 w 2024743"/>
                                <a:gd name="connsiteY50" fmla="*/ 1301261 h 2024743"/>
                                <a:gd name="connsiteX51" fmla="*/ 1874017 w 2024743"/>
                                <a:gd name="connsiteY51" fmla="*/ 1296237 h 2024743"/>
                                <a:gd name="connsiteX52" fmla="*/ 1863969 w 2024743"/>
                                <a:gd name="connsiteY52" fmla="*/ 1256044 h 2024743"/>
                                <a:gd name="connsiteX53" fmla="*/ 1889090 w 2024743"/>
                                <a:gd name="connsiteY53" fmla="*/ 1240971 h 2024743"/>
                                <a:gd name="connsiteX54" fmla="*/ 1894114 w 2024743"/>
                                <a:gd name="connsiteY54" fmla="*/ 1200778 h 2024743"/>
                                <a:gd name="connsiteX55" fmla="*/ 1919235 w 2024743"/>
                                <a:gd name="connsiteY55" fmla="*/ 1135463 h 2024743"/>
                                <a:gd name="connsiteX56" fmla="*/ 1889090 w 2024743"/>
                                <a:gd name="connsiteY56" fmla="*/ 1034980 h 2024743"/>
                                <a:gd name="connsiteX57" fmla="*/ 1909187 w 2024743"/>
                                <a:gd name="connsiteY57" fmla="*/ 959617 h 2024743"/>
                                <a:gd name="connsiteX58" fmla="*/ 1899138 w 2024743"/>
                                <a:gd name="connsiteY58" fmla="*/ 844061 h 2024743"/>
                                <a:gd name="connsiteX59" fmla="*/ 1899138 w 2024743"/>
                                <a:gd name="connsiteY59" fmla="*/ 783771 h 2024743"/>
                                <a:gd name="connsiteX60" fmla="*/ 1959428 w 2024743"/>
                                <a:gd name="connsiteY60" fmla="*/ 728505 h 2024743"/>
                                <a:gd name="connsiteX61" fmla="*/ 1979525 w 2024743"/>
                                <a:gd name="connsiteY61" fmla="*/ 577780 h 2024743"/>
                                <a:gd name="connsiteX62" fmla="*/ 1994598 w 2024743"/>
                                <a:gd name="connsiteY62" fmla="*/ 512466 h 2024743"/>
                                <a:gd name="connsiteX63" fmla="*/ 2024743 w 2024743"/>
                                <a:gd name="connsiteY63" fmla="*/ 497393 h 2024743"/>
                                <a:gd name="connsiteX64" fmla="*/ 1989573 w 2024743"/>
                                <a:gd name="connsiteY64" fmla="*/ 447151 h 2024743"/>
                                <a:gd name="connsiteX65" fmla="*/ 1939332 w 2024743"/>
                                <a:gd name="connsiteY65" fmla="*/ 427055 h 2024743"/>
                                <a:gd name="connsiteX66" fmla="*/ 1904162 w 2024743"/>
                                <a:gd name="connsiteY66" fmla="*/ 442127 h 2024743"/>
                                <a:gd name="connsiteX67" fmla="*/ 1863969 w 2024743"/>
                                <a:gd name="connsiteY67" fmla="*/ 457200 h 2024743"/>
                                <a:gd name="connsiteX68" fmla="*/ 1828800 w 2024743"/>
                                <a:gd name="connsiteY68" fmla="*/ 417006 h 2024743"/>
                                <a:gd name="connsiteX69" fmla="*/ 1798655 w 2024743"/>
                                <a:gd name="connsiteY69" fmla="*/ 417006 h 2024743"/>
                                <a:gd name="connsiteX70" fmla="*/ 1753437 w 2024743"/>
                                <a:gd name="connsiteY70" fmla="*/ 391885 h 2024743"/>
                                <a:gd name="connsiteX71" fmla="*/ 1738365 w 2024743"/>
                                <a:gd name="connsiteY71" fmla="*/ 366765 h 2024743"/>
                                <a:gd name="connsiteX72" fmla="*/ 1718268 w 2024743"/>
                                <a:gd name="connsiteY72" fmla="*/ 321547 h 2024743"/>
                                <a:gd name="connsiteX73" fmla="*/ 1688123 w 2024743"/>
                                <a:gd name="connsiteY73" fmla="*/ 316523 h 2024743"/>
                                <a:gd name="connsiteX74" fmla="*/ 1622809 w 2024743"/>
                                <a:gd name="connsiteY74" fmla="*/ 316523 h 2024743"/>
                                <a:gd name="connsiteX75" fmla="*/ 1562518 w 2024743"/>
                                <a:gd name="connsiteY75" fmla="*/ 351692 h 2024743"/>
                                <a:gd name="connsiteX76" fmla="*/ 1532373 w 2024743"/>
                                <a:gd name="connsiteY76" fmla="*/ 301450 h 2024743"/>
                                <a:gd name="connsiteX77" fmla="*/ 1426866 w 2024743"/>
                                <a:gd name="connsiteY77" fmla="*/ 296426 h 2024743"/>
                                <a:gd name="connsiteX78" fmla="*/ 1336431 w 2024743"/>
                                <a:gd name="connsiteY78" fmla="*/ 256233 h 2024743"/>
                                <a:gd name="connsiteX79" fmla="*/ 1281165 w 2024743"/>
                                <a:gd name="connsiteY79" fmla="*/ 256233 h 2024743"/>
                                <a:gd name="connsiteX80" fmla="*/ 1225899 w 2024743"/>
                                <a:gd name="connsiteY80" fmla="*/ 231112 h 2024743"/>
                                <a:gd name="connsiteX81" fmla="*/ 1160584 w 2024743"/>
                                <a:gd name="connsiteY81" fmla="*/ 165798 h 2024743"/>
                                <a:gd name="connsiteX82" fmla="*/ 1140488 w 2024743"/>
                                <a:gd name="connsiteY82" fmla="*/ 155749 h 2024743"/>
                                <a:gd name="connsiteX83" fmla="*/ 1110343 w 2024743"/>
                                <a:gd name="connsiteY83" fmla="*/ 195943 h 2024743"/>
                                <a:gd name="connsiteX84" fmla="*/ 1060101 w 2024743"/>
                                <a:gd name="connsiteY84" fmla="*/ 165798 h 2024743"/>
                                <a:gd name="connsiteX85" fmla="*/ 1040004 w 2024743"/>
                                <a:gd name="connsiteY85" fmla="*/ 145701 h 2024743"/>
                                <a:gd name="connsiteX86" fmla="*/ 1024932 w 2024743"/>
                                <a:gd name="connsiteY86" fmla="*/ 100483 h 2024743"/>
                                <a:gd name="connsiteX87" fmla="*/ 919424 w 2024743"/>
                                <a:gd name="connsiteY87" fmla="*/ 45217 h 2024743"/>
                                <a:gd name="connsiteX88" fmla="*/ 879231 w 2024743"/>
                                <a:gd name="connsiteY88" fmla="*/ 0 h 2024743"/>
                                <a:gd name="connsiteX89" fmla="*/ 818940 w 2024743"/>
                                <a:gd name="connsiteY89" fmla="*/ 55266 h 2024743"/>
                                <a:gd name="connsiteX90" fmla="*/ 788795 w 2024743"/>
                                <a:gd name="connsiteY90" fmla="*/ 75362 h 2024743"/>
                                <a:gd name="connsiteX91" fmla="*/ 723481 w 2024743"/>
                                <a:gd name="connsiteY91" fmla="*/ 145701 h 2024743"/>
                                <a:gd name="connsiteX92" fmla="*/ 638070 w 2024743"/>
                                <a:gd name="connsiteY92" fmla="*/ 195943 h 2024743"/>
                                <a:gd name="connsiteX93" fmla="*/ 552659 w 2024743"/>
                                <a:gd name="connsiteY93" fmla="*/ 195943 h 2024743"/>
                                <a:gd name="connsiteX94" fmla="*/ 492369 w 2024743"/>
                                <a:gd name="connsiteY94" fmla="*/ 170822 h 2024743"/>
                                <a:gd name="connsiteX95" fmla="*/ 417006 w 2024743"/>
                                <a:gd name="connsiteY95" fmla="*/ 221063 h 2024743"/>
                                <a:gd name="connsiteX96" fmla="*/ 366765 w 2024743"/>
                                <a:gd name="connsiteY96" fmla="*/ 211015 h 2024743"/>
                                <a:gd name="connsiteX97" fmla="*/ 341644 w 2024743"/>
                                <a:gd name="connsiteY97" fmla="*/ 241160 h 2024743"/>
                                <a:gd name="connsiteX98" fmla="*/ 286378 w 2024743"/>
                                <a:gd name="connsiteY98" fmla="*/ 241160 h 2024743"/>
                                <a:gd name="connsiteX99" fmla="*/ 246184 w 2024743"/>
                                <a:gd name="connsiteY99" fmla="*/ 306474 h 2024743"/>
                                <a:gd name="connsiteX100" fmla="*/ 286378 w 2024743"/>
                                <a:gd name="connsiteY100" fmla="*/ 401934 h 2024743"/>
                                <a:gd name="connsiteX101" fmla="*/ 381837 w 2024743"/>
                                <a:gd name="connsiteY101" fmla="*/ 507441 h 2024743"/>
                                <a:gd name="connsiteX102" fmla="*/ 411982 w 2024743"/>
                                <a:gd name="connsiteY102" fmla="*/ 572756 h 2024743"/>
                                <a:gd name="connsiteX103" fmla="*/ 492369 w 2024743"/>
                                <a:gd name="connsiteY103" fmla="*/ 638070 h 2024743"/>
                                <a:gd name="connsiteX104" fmla="*/ 592853 w 2024743"/>
                                <a:gd name="connsiteY104" fmla="*/ 688312 h 2024743"/>
                                <a:gd name="connsiteX105" fmla="*/ 643094 w 2024743"/>
                                <a:gd name="connsiteY105" fmla="*/ 788795 h 2024743"/>
                                <a:gd name="connsiteX106" fmla="*/ 618084 w 2024743"/>
                                <a:gd name="connsiteY106" fmla="*/ 814062 h 2024743"/>
                                <a:gd name="connsiteX107" fmla="*/ 663191 w 2024743"/>
                                <a:gd name="connsiteY107" fmla="*/ 818940 h 2024743"/>
                                <a:gd name="connsiteX108" fmla="*/ 628022 w 2024743"/>
                                <a:gd name="connsiteY108" fmla="*/ 854110 h 2024743"/>
                                <a:gd name="connsiteX109" fmla="*/ 683288 w 2024743"/>
                                <a:gd name="connsiteY109" fmla="*/ 899327 h 2024743"/>
                                <a:gd name="connsiteX110" fmla="*/ 577780 w 2024743"/>
                                <a:gd name="connsiteY110" fmla="*/ 1034980 h 2024743"/>
                                <a:gd name="connsiteX111" fmla="*/ 417006 w 2024743"/>
                                <a:gd name="connsiteY111" fmla="*/ 1090246 h 2024743"/>
                                <a:gd name="connsiteX112" fmla="*/ 321547 w 2024743"/>
                                <a:gd name="connsiteY112" fmla="*/ 1175657 h 2024743"/>
                                <a:gd name="connsiteX113" fmla="*/ 276329 w 2024743"/>
                                <a:gd name="connsiteY113" fmla="*/ 1281165 h 2024743"/>
                                <a:gd name="connsiteX114" fmla="*/ 306474 w 2024743"/>
                                <a:gd name="connsiteY114" fmla="*/ 1341455 h 2024743"/>
                                <a:gd name="connsiteX115" fmla="*/ 211015 w 2024743"/>
                                <a:gd name="connsiteY115" fmla="*/ 1301261 h 2024743"/>
                                <a:gd name="connsiteX116" fmla="*/ 200967 w 2024743"/>
                                <a:gd name="connsiteY116" fmla="*/ 1261068 h 2024743"/>
                                <a:gd name="connsiteX117" fmla="*/ 246184 w 2024743"/>
                                <a:gd name="connsiteY117" fmla="*/ 1261068 h 2024743"/>
                                <a:gd name="connsiteX118" fmla="*/ 256233 w 2024743"/>
                                <a:gd name="connsiteY118" fmla="*/ 1150536 h 2024743"/>
                                <a:gd name="connsiteX119" fmla="*/ 331595 w 2024743"/>
                                <a:gd name="connsiteY119" fmla="*/ 1130439 h 2024743"/>
                                <a:gd name="connsiteX120" fmla="*/ 296426 w 2024743"/>
                                <a:gd name="connsiteY120" fmla="*/ 1024932 h 2024743"/>
                                <a:gd name="connsiteX121" fmla="*/ 296426 w 2024743"/>
                                <a:gd name="connsiteY121" fmla="*/ 974690 h 2024743"/>
                                <a:gd name="connsiteX122" fmla="*/ 226088 w 2024743"/>
                                <a:gd name="connsiteY122" fmla="*/ 899327 h 20247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</a:cxnLst>
                              <a:rect l="l" t="t" r="r" b="b"/>
                              <a:pathLst>
                                <a:path w="2024743" h="2024743">
                                  <a:moveTo>
                                    <a:pt x="226088" y="899327"/>
                                  </a:moveTo>
                                  <a:lnTo>
                                    <a:pt x="195943" y="944545"/>
                                  </a:lnTo>
                                  <a:lnTo>
                                    <a:pt x="145701" y="959617"/>
                                  </a:lnTo>
                                  <a:lnTo>
                                    <a:pt x="70338" y="1055077"/>
                                  </a:lnTo>
                                  <a:lnTo>
                                    <a:pt x="50242" y="1080198"/>
                                  </a:lnTo>
                                  <a:lnTo>
                                    <a:pt x="0" y="1125415"/>
                                  </a:lnTo>
                                  <a:lnTo>
                                    <a:pt x="20096" y="1145512"/>
                                  </a:lnTo>
                                  <a:lnTo>
                                    <a:pt x="10048" y="1160584"/>
                                  </a:lnTo>
                                  <a:lnTo>
                                    <a:pt x="70338" y="1235947"/>
                                  </a:lnTo>
                                  <a:lnTo>
                                    <a:pt x="140677" y="1296237"/>
                                  </a:lnTo>
                                  <a:lnTo>
                                    <a:pt x="165798" y="1276140"/>
                                  </a:lnTo>
                                  <a:lnTo>
                                    <a:pt x="241160" y="1366576"/>
                                  </a:lnTo>
                                  <a:lnTo>
                                    <a:pt x="376813" y="1467059"/>
                                  </a:lnTo>
                                  <a:lnTo>
                                    <a:pt x="422031" y="1577591"/>
                                  </a:lnTo>
                                  <a:lnTo>
                                    <a:pt x="482321" y="1567543"/>
                                  </a:lnTo>
                                  <a:lnTo>
                                    <a:pt x="512466" y="1582615"/>
                                  </a:lnTo>
                                  <a:lnTo>
                                    <a:pt x="542611" y="1572567"/>
                                  </a:lnTo>
                                  <a:lnTo>
                                    <a:pt x="567732" y="1597688"/>
                                  </a:lnTo>
                                  <a:lnTo>
                                    <a:pt x="668215" y="1582615"/>
                                  </a:lnTo>
                                  <a:lnTo>
                                    <a:pt x="703384" y="1632857"/>
                                  </a:lnTo>
                                  <a:lnTo>
                                    <a:pt x="748602" y="1627833"/>
                                  </a:lnTo>
                                  <a:lnTo>
                                    <a:pt x="834013" y="1713244"/>
                                  </a:lnTo>
                                  <a:lnTo>
                                    <a:pt x="828989" y="1773534"/>
                                  </a:lnTo>
                                  <a:lnTo>
                                    <a:pt x="974690" y="1853921"/>
                                  </a:lnTo>
                                  <a:lnTo>
                                    <a:pt x="969666" y="1939332"/>
                                  </a:lnTo>
                                  <a:lnTo>
                                    <a:pt x="994787" y="2009670"/>
                                  </a:lnTo>
                                  <a:lnTo>
                                    <a:pt x="1070149" y="2024743"/>
                                  </a:lnTo>
                                  <a:lnTo>
                                    <a:pt x="1090246" y="2024743"/>
                                  </a:lnTo>
                                  <a:lnTo>
                                    <a:pt x="1080198" y="1929283"/>
                                  </a:lnTo>
                                  <a:lnTo>
                                    <a:pt x="1105318" y="1863969"/>
                                  </a:lnTo>
                                  <a:lnTo>
                                    <a:pt x="1090246" y="1773534"/>
                                  </a:lnTo>
                                  <a:lnTo>
                                    <a:pt x="1105318" y="1748413"/>
                                  </a:lnTo>
                                  <a:lnTo>
                                    <a:pt x="1150536" y="1768510"/>
                                  </a:lnTo>
                                  <a:lnTo>
                                    <a:pt x="1170633" y="1728316"/>
                                  </a:lnTo>
                                  <a:lnTo>
                                    <a:pt x="1215850" y="1718268"/>
                                  </a:lnTo>
                                  <a:lnTo>
                                    <a:pt x="1200778" y="1673050"/>
                                  </a:lnTo>
                                  <a:lnTo>
                                    <a:pt x="1240971" y="1647929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45995" y="1602712"/>
                                  </a:lnTo>
                                  <a:lnTo>
                                    <a:pt x="1286189" y="1663002"/>
                                  </a:lnTo>
                                  <a:lnTo>
                                    <a:pt x="1356527" y="1637881"/>
                                  </a:lnTo>
                                  <a:lnTo>
                                    <a:pt x="1406769" y="1657978"/>
                                  </a:lnTo>
                                  <a:lnTo>
                                    <a:pt x="1477107" y="1572567"/>
                                  </a:lnTo>
                                  <a:lnTo>
                                    <a:pt x="1607736" y="1552470"/>
                                  </a:lnTo>
                                  <a:lnTo>
                                    <a:pt x="1607736" y="1552470"/>
                                  </a:lnTo>
                                  <a:lnTo>
                                    <a:pt x="1647929" y="1477107"/>
                                  </a:lnTo>
                                  <a:lnTo>
                                    <a:pt x="1693147" y="1487156"/>
                                  </a:lnTo>
                                  <a:lnTo>
                                    <a:pt x="1748413" y="1421841"/>
                                  </a:lnTo>
                                  <a:lnTo>
                                    <a:pt x="1733340" y="1396721"/>
                                  </a:lnTo>
                                  <a:lnTo>
                                    <a:pt x="1823776" y="1301261"/>
                                  </a:lnTo>
                                  <a:lnTo>
                                    <a:pt x="1874017" y="1296237"/>
                                  </a:lnTo>
                                  <a:lnTo>
                                    <a:pt x="1863969" y="1256044"/>
                                  </a:lnTo>
                                  <a:lnTo>
                                    <a:pt x="1889090" y="1240971"/>
                                  </a:lnTo>
                                  <a:lnTo>
                                    <a:pt x="1894114" y="1200778"/>
                                  </a:lnTo>
                                  <a:lnTo>
                                    <a:pt x="1919235" y="1135463"/>
                                  </a:lnTo>
                                  <a:lnTo>
                                    <a:pt x="1889090" y="1034980"/>
                                  </a:lnTo>
                                  <a:lnTo>
                                    <a:pt x="1909187" y="959617"/>
                                  </a:lnTo>
                                  <a:lnTo>
                                    <a:pt x="1899138" y="844061"/>
                                  </a:lnTo>
                                  <a:lnTo>
                                    <a:pt x="1899138" y="783771"/>
                                  </a:lnTo>
                                  <a:lnTo>
                                    <a:pt x="1959428" y="728505"/>
                                  </a:lnTo>
                                  <a:lnTo>
                                    <a:pt x="1979525" y="577780"/>
                                  </a:lnTo>
                                  <a:lnTo>
                                    <a:pt x="1994598" y="512466"/>
                                  </a:lnTo>
                                  <a:lnTo>
                                    <a:pt x="2024743" y="497393"/>
                                  </a:lnTo>
                                  <a:lnTo>
                                    <a:pt x="1989573" y="447151"/>
                                  </a:lnTo>
                                  <a:lnTo>
                                    <a:pt x="1939332" y="427055"/>
                                  </a:lnTo>
                                  <a:lnTo>
                                    <a:pt x="1904162" y="442127"/>
                                  </a:lnTo>
                                  <a:lnTo>
                                    <a:pt x="1863969" y="457200"/>
                                  </a:lnTo>
                                  <a:lnTo>
                                    <a:pt x="1828800" y="417006"/>
                                  </a:lnTo>
                                  <a:lnTo>
                                    <a:pt x="1798655" y="417006"/>
                                  </a:lnTo>
                                  <a:lnTo>
                                    <a:pt x="1753437" y="391885"/>
                                  </a:lnTo>
                                  <a:lnTo>
                                    <a:pt x="1738365" y="366765"/>
                                  </a:lnTo>
                                  <a:lnTo>
                                    <a:pt x="1718268" y="321547"/>
                                  </a:lnTo>
                                  <a:lnTo>
                                    <a:pt x="1688123" y="316523"/>
                                  </a:lnTo>
                                  <a:lnTo>
                                    <a:pt x="1622809" y="316523"/>
                                  </a:lnTo>
                                  <a:lnTo>
                                    <a:pt x="1562518" y="351692"/>
                                  </a:lnTo>
                                  <a:lnTo>
                                    <a:pt x="1532373" y="301450"/>
                                  </a:lnTo>
                                  <a:lnTo>
                                    <a:pt x="1426866" y="296426"/>
                                  </a:lnTo>
                                  <a:lnTo>
                                    <a:pt x="1336431" y="256233"/>
                                  </a:lnTo>
                                  <a:lnTo>
                                    <a:pt x="1281165" y="256233"/>
                                  </a:lnTo>
                                  <a:lnTo>
                                    <a:pt x="1225899" y="231112"/>
                                  </a:lnTo>
                                  <a:lnTo>
                                    <a:pt x="1160584" y="165798"/>
                                  </a:lnTo>
                                  <a:lnTo>
                                    <a:pt x="1140488" y="155749"/>
                                  </a:lnTo>
                                  <a:lnTo>
                                    <a:pt x="1110343" y="195943"/>
                                  </a:lnTo>
                                  <a:lnTo>
                                    <a:pt x="1060101" y="165798"/>
                                  </a:lnTo>
                                  <a:lnTo>
                                    <a:pt x="1040004" y="145701"/>
                                  </a:lnTo>
                                  <a:lnTo>
                                    <a:pt x="1024932" y="100483"/>
                                  </a:lnTo>
                                  <a:lnTo>
                                    <a:pt x="919424" y="45217"/>
                                  </a:lnTo>
                                  <a:lnTo>
                                    <a:pt x="879231" y="0"/>
                                  </a:lnTo>
                                  <a:lnTo>
                                    <a:pt x="818940" y="55266"/>
                                  </a:lnTo>
                                  <a:lnTo>
                                    <a:pt x="788795" y="75362"/>
                                  </a:lnTo>
                                  <a:lnTo>
                                    <a:pt x="723481" y="145701"/>
                                  </a:lnTo>
                                  <a:lnTo>
                                    <a:pt x="638070" y="195943"/>
                                  </a:lnTo>
                                  <a:lnTo>
                                    <a:pt x="552659" y="195943"/>
                                  </a:lnTo>
                                  <a:lnTo>
                                    <a:pt x="492369" y="170822"/>
                                  </a:lnTo>
                                  <a:lnTo>
                                    <a:pt x="417006" y="221063"/>
                                  </a:lnTo>
                                  <a:lnTo>
                                    <a:pt x="366765" y="211015"/>
                                  </a:lnTo>
                                  <a:lnTo>
                                    <a:pt x="341644" y="241160"/>
                                  </a:lnTo>
                                  <a:lnTo>
                                    <a:pt x="286378" y="241160"/>
                                  </a:lnTo>
                                  <a:lnTo>
                                    <a:pt x="246184" y="306474"/>
                                  </a:lnTo>
                                  <a:lnTo>
                                    <a:pt x="286378" y="401934"/>
                                  </a:lnTo>
                                  <a:lnTo>
                                    <a:pt x="381837" y="507441"/>
                                  </a:lnTo>
                                  <a:lnTo>
                                    <a:pt x="411982" y="572756"/>
                                  </a:lnTo>
                                  <a:lnTo>
                                    <a:pt x="492369" y="638070"/>
                                  </a:lnTo>
                                  <a:lnTo>
                                    <a:pt x="592853" y="688312"/>
                                  </a:lnTo>
                                  <a:cubicBezTo>
                                    <a:pt x="609600" y="721806"/>
                                    <a:pt x="638889" y="767837"/>
                                    <a:pt x="643094" y="788795"/>
                                  </a:cubicBezTo>
                                  <a:cubicBezTo>
                                    <a:pt x="647299" y="809753"/>
                                    <a:pt x="626421" y="805640"/>
                                    <a:pt x="618084" y="814062"/>
                                  </a:cubicBezTo>
                                  <a:lnTo>
                                    <a:pt x="663191" y="818940"/>
                                  </a:lnTo>
                                  <a:lnTo>
                                    <a:pt x="628022" y="854110"/>
                                  </a:lnTo>
                                  <a:lnTo>
                                    <a:pt x="683288" y="899327"/>
                                  </a:lnTo>
                                  <a:lnTo>
                                    <a:pt x="577780" y="1034980"/>
                                  </a:lnTo>
                                  <a:lnTo>
                                    <a:pt x="417006" y="1090246"/>
                                  </a:lnTo>
                                  <a:lnTo>
                                    <a:pt x="321547" y="1175657"/>
                                  </a:lnTo>
                                  <a:lnTo>
                                    <a:pt x="276329" y="1281165"/>
                                  </a:lnTo>
                                  <a:lnTo>
                                    <a:pt x="306474" y="1341455"/>
                                  </a:lnTo>
                                  <a:lnTo>
                                    <a:pt x="211015" y="1301261"/>
                                  </a:lnTo>
                                  <a:lnTo>
                                    <a:pt x="200967" y="1261068"/>
                                  </a:lnTo>
                                  <a:lnTo>
                                    <a:pt x="246184" y="1261068"/>
                                  </a:lnTo>
                                  <a:lnTo>
                                    <a:pt x="256233" y="1150536"/>
                                  </a:lnTo>
                                  <a:lnTo>
                                    <a:pt x="331595" y="1130439"/>
                                  </a:lnTo>
                                  <a:lnTo>
                                    <a:pt x="296426" y="1024932"/>
                                  </a:lnTo>
                                  <a:lnTo>
                                    <a:pt x="296426" y="974690"/>
                                  </a:lnTo>
                                  <a:lnTo>
                                    <a:pt x="226088" y="899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50000"/>
                              </a:srgb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2628900"/>
                              <a:ext cx="714375" cy="257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小名田町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625" y="2571750"/>
                              <a:ext cx="554982" cy="231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3F29" w:rsidRPr="003E6A38" w:rsidRDefault="00E23F29" w:rsidP="00E23F29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2"/>
                                    <w:szCs w:val="12"/>
                                  </w:rPr>
                                </w:pPr>
                                <w:r w:rsidRPr="003E6A38">
                                  <w:rPr>
                                    <w:rFonts w:asciiTheme="majorEastAsia" w:eastAsiaTheme="majorEastAsia" w:hAnsiTheme="majorEastAsia" w:hint="eastAsia"/>
                                    <w:sz w:val="12"/>
                                    <w:szCs w:val="12"/>
                                  </w:rPr>
                                  <w:t>希望ヶ丘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8576" y="1800911"/>
                            <a:ext cx="989463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桜ヶ丘小学校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25" y="1671851"/>
                            <a:ext cx="99250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東可児中学校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72" y="1536914"/>
                            <a:ext cx="914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1213" w:rsidRPr="00271366" w:rsidRDefault="00FF1213" w:rsidP="00FF1213">
                              <w:pPr>
                                <w:spacing w:line="24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sz w:val="14"/>
                                  <w:szCs w:val="12"/>
                                </w:rPr>
                              </w:pP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●</w:t>
                              </w:r>
                              <w:r w:rsidRPr="00271366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4"/>
                                  <w:szCs w:val="12"/>
                                </w:rPr>
                                <w:t>桜ヶ丘公民館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26" style="position:absolute;left:0;text-align:left;margin-left:45.45pt;margin-top:5.65pt;width:591pt;height:453.75pt;z-index:251700224" coordsize="75057,5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">
                <v:group id="グループ化 23" o:spid="_x0000_s1027" style="position:absolute;width:75057;height:57626" coordsize="75057,5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top:1238;width:75057;height:5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vwvBAAAA2gAAAA8AAABkcnMvZG93bnJldi54bWxET99rwjAQfh/4P4QT9jZTxxhaTUVERxlM&#10;UPeyt6O5JsXmUppM63+/CAOfjo/v5y1Xg2vFhfrQeFYwnWQgiCuvGzYKvk+7lxmIEJE1tp5JwY0C&#10;rIrR0xJz7a98oMsxGpFCOOSowMbY5VKGypLDMPEdceJq3zuMCfZG6h6vKdy18jXL3qXDhlODxY42&#10;lqrz8dcp2NXlm7nNN18f563cl5+2kzPzo9TzeFgvQEQa4kP87y51mg/3V+5X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WvwvBAAAA2gAAAA8AAAAAAAAAAAAAAAAAnwIA&#10;AGRycy9kb3ducmV2LnhtbFBLBQYAAAAABAAEAPcAAACNAwAAAAA=&#10;">
                    <v:imagedata r:id="rId9" o:title="" croptop="10910f" cropbottom="5319f" cropleft="4394f" cropright="24275f"/>
                    <v:path arrowok="t"/>
                  </v:shape>
                  <v:shape id="フリーフォーム 2" o:spid="_x0000_s1029" style="position:absolute;left:10096;top:2952;width:10659;height:18405;visibility:visible;mso-wrap-style:square;v-text-anchor:middle" coordsize="1065865,1840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y2sEA&#10;AADaAAAADwAAAGRycy9kb3ducmV2LnhtbESP0YrCMBRE34X9h3AXfNN0XRTtGkUWXPRJrPsB1+Ta&#10;Fpub0EStf28EwcdhZs4w82VnG3GlNtSOFXwNMxDE2pmaSwX/h/VgCiJEZIONY1JwpwDLxUdvjrlx&#10;N97TtYilSBAOOSqoYvS5lEFXZDEMnSdO3sm1FmOSbSlNi7cEt40cZdlEWqw5LVTo6bcifS4uVoH/&#10;bvR9NsXj5Djeer2a2e1u86dU/7Nb/YCI1MV3+NXeGAUjeF5JN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6MtrBAAAA2gAAAA8AAAAAAAAAAAAAAAAAmAIAAGRycy9kb3du&#10;cmV2LnhtbFBLBQYAAAAABAAEAPUAAACGAwAAAAA=&#10;" path="m39268,6025l100976,415v13949,-935,14656,,21984,l151465,101392r28049,28049l213173,146270r39268,16830l302930,185539r22439,33659l325369,219198r49148,-14361l431956,308955r-5610,67318l471224,398712r28049,33659l471224,488469r-22439,61708l566591,561396,549762,679203r33659,33659l622689,724081r,28049l589030,819448r,28049l667568,847497r-11220,67318l701227,931644r11219,22440l684397,982133r61708,22439l740495,1043841r-16829,16829l751715,1094329r,78537l785374,1195306r28049,-39269l869521,1212135r33659,22439l886351,1273843r39268,11220l948059,1329941r39268,11220l1015376,1397259r50489,39269l1049035,1447747r,39269l998547,1503846r5610,50488l964888,1537504r-16829,16830l976108,1621652r39268,33659l1009767,1672140r-33659,50488l976108,1722628r22439,44879l830253,1840435r-22440,-44879l807813,1795556r-33659,11220l661958,1548724,168294,853107r67318,l235612,853107r39269,39269l319759,864327,297320,836277r39269,-16829l325369,780179,454395,740911,398297,690422r-39269,l308540,707252,280491,684812r,-28049l291710,628714r-33659,-5610l246832,651154r,50488l207628,707168r-39281,14881l127360,695946,112196,628714r-28049,l100976,550177,89757,505298r,-61708l112196,387492r5610,-44878l106586,303345,72927,258466,22439,196758,5610,135050,,50903,39268,6025xe" fillcolor="yellow" strokecolor="black [3213]" strokeweight=".5pt">
                    <v:fill opacity="32896f"/>
                    <v:path arrowok="t" o:connecttype="custom" o:connectlocs="39268,6025;100976,415;122960,415;151465,101392;179514,129441;213173,146270;252441,163100;302930,185539;325369,219198;325369,219198;374517,204837;431956,308955;426346,376273;471224,398712;499273,432371;471224,488469;448785,550177;566591,561396;549762,679203;583421,712862;622689,724081;622689,752130;589030,819448;589030,847497;667568,847497;656348,914815;701227,931644;712446,954084;684397,982133;746105,1004572;740495,1043841;723666,1060670;751715,1094329;751715,1172866;785374,1195306;813423,1156037;869521,1212135;903180,1234574;886351,1273843;925619,1285063;948059,1329941;987327,1341161;1015376,1397259;1065865,1436528;1049035,1447747;1049035,1487016;998547,1503846;1004157,1554334;964888,1537504;948059,1554334;976108,1621652;1015376,1655311;1009767,1672140;976108,1722628;976108,1722628;998547,1767507;830253,1840435;807813,1795556;807813,1795556;774154,1806776;661958,1548724;168294,853107;235612,853107;235612,853107;274881,892376;319759,864327;297320,836277;336589,819448;325369,780179;454395,740911;398297,690422;359028,690422;308540,707252;280491,684812;280491,656763;291710,628714;258051,623104;246832,651154;246832,701642;207628,707168;168347,722049;127360,695946;112196,628714;84147,628714;100976,550177;89757,505298;89757,443590;112196,387492;117806,342614;106586,303345;72927,258466;22439,196758;5610,135050;0,50903;39268,6025" o:connectangles="0,0,0,0,0,0,0,0,0,0,0,0,0,0,0,0,0,0,0,0,0,0,0,0,0,0,0,0,0,0,0,0,0,0,0,0,0,0,0,0,0,0,0,0,0,0,0,0,0,0,0,0,0,0,0,0,0,0,0,0,0,0,0,0,0,0,0,0,0,0,0,0,0,0,0,0,0,0,0,0,0,0,0,0,0,0,0,0,0,0,0,0,0,0,0"/>
                  </v:shape>
                  <v:shape id="フリーフォーム 3" o:spid="_x0000_s1030" style="position:absolute;left:5334;top:11525;width:12509;height:21818;visibility:visible;mso-wrap-style:square;v-text-anchor:middle" coordsize="1250989,218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mlMUA&#10;AADaAAAADwAAAGRycy9kb3ducmV2LnhtbESPQWvCQBSE7wX/w/IKvdVNq6hEV5FCQVqQmojo7TX7&#10;msRm34bdrUn/fbcgeBxm5htmsepNIy7kfG1ZwdMwAUFcWF1zqWCfvz7OQPiArLGxTAp+ycNqObhb&#10;YKptxzu6ZKEUEcI+RQVVCG0qpS8qMuiHtiWO3pd1BkOUrpTaYRfhppHPSTKRBmuOCxW29FJR8Z39&#10;GAWnwzn7PG46/bF17dv0fZyP1iFX6uG+X89BBOrDLXxtb7SCEfxfiT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yaUxQAAANoAAAAPAAAAAAAAAAAAAAAAAJgCAABkcnMv&#10;ZG93bnJldi54bWxQSwUGAAAAAAQABAD1AAAAigMAAAAA&#10;" path="m645129,r,l628300,106586r-112197,5610l437566,196343,392688,302930r,l359029,347808r-33659,56098l269272,510493r-39269,22439l145856,673178,129026,796594r11220,61708l72928,953668r44879,61708l50489,1127573,,1138792r39269,100977l11220,1318306r28049,72928l72928,1458552r16829,72927l123416,1581968r16830,16829l129026,1817580v-13090,-7480,13317,17222,22649,15962c161007,1832283,175930,1818848,185018,1810023v9088,-8825,10948,-19622,21185,-29431l263662,1834410r22439,-33659l319760,1823190r,72928l359029,1952216r-16830,67317l381468,2053192r-5610,67318l471225,2170999r16829,-39269l538543,2182218r39268,-39269l628300,2159779r100976,-22439l729276,2137340r56099,-67318l841473,2047583r44878,-78538l841473,1918557r11219,-67318l819034,1817580r,-50488l774155,1682945r-5610,-44879l819034,1587578r11219,-61708l908791,1503430r-11220,-56098l948059,1279038r67318,-112197l1015377,1099524r84147,-129026l1189281,948059r61708,-5610l1121964,667568,645129,xe" fillcolor="yellow" strokecolor="black [3213]" strokeweight=".5pt">
                    <v:fill opacity="32896f"/>
                    <v:path arrowok="t" o:connecttype="custom" o:connectlocs="645109,0;645109,0;628280,106569;516087,112178;437552,196311;392676,302880;392676,302880;359018,347751;325360,403840;269264,510409;229996,532845;145851,673068;129022,796463;140242,858161;72926,953512;117803,1015209;50487,1127388;0,1138605;39268,1239566;11220,1318090;39268,1391006;72926,1458313;89754,1531228;123412,1581708;140242,1598535;129022,1817282;151670,1833241;185012,1809726;206197,1780300;263654,1834109;286092,1800456;319750,1822891;319750,1895807;359018,1951896;342188,2019202;381456,2052855;375846,2120162;471210,2170643;488039,2131380;538526,2181860;577793,2142597;628280,2159425;729253,2136989;729253,2136989;785351,2069682;841447,2047247;886323,1968722;841447,1918242;852665,1850935;819008,1817282;819008,1766802;774131,1682669;768521,1637797;819008,1587318;830227,1525620;908763,1503183;897543,1447095;948029,1278828;1015345,1166650;1015345,1099344;1099490,970339;1189244,947903;1250950,942294;1121929,667458;645109,0" o:connectangles="0,0,0,0,0,0,0,0,0,0,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3239;top:12001;width:5239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姫町</w:t>
                          </w:r>
                        </w:p>
                      </w:txbxContent>
                    </v:textbox>
                  </v:shape>
                  <v:shape id="_x0000_s1032" type="#_x0000_t202" style="position:absolute;left:8572;top:19812;width:657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大藪町</w:t>
                          </w:r>
                        </w:p>
                      </w:txbxContent>
                    </v:textbox>
                  </v:shape>
                  <v:shape id="フリーフォーム 10" o:spid="_x0000_s1033" style="position:absolute;left:666;top:29432;width:17865;height:27009;visibility:visible;mso-wrap-style:square;v-text-anchor:middle" coordsize="1786515,270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tu8MA&#10;AADbAAAADwAAAGRycy9kb3ducmV2LnhtbESPQWvCQBCF74L/YRmhN7PRQinRVcRSaL01VcHbkB2T&#10;mOxsyK6a/vvOQfA2w3vz3jfL9eBadaM+1J4NzJIUFHHhbc2lgf3v5/QdVIjIFlvPZOCPAqxX49ES&#10;M+vv/EO3PJZKQjhkaKCKscu0DkVFDkPiO2LRzr53GGXtS217vEu4a/U8Td+0w5qlocKOthUVTX51&#10;Bppje6LX2Owu+SFvvvXHde53ZMzLZNgsQEUa4tP8uP6y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ftu8MAAADbAAAADwAAAAAAAAAAAAAAAACYAgAAZHJzL2Rv&#10;d25yZXYueG1sUEsFBgAAAAAEAAQA9QAAAIgDAAAAAA==&#10;" path="m1199820,348846r-95140,26428l1057110,359417r-42285,21142c997207,369988,973399,348138,961970,348846v-11429,708,-10479,23976,-15719,35964l840402,327704r10571,-68712l819260,232564r-5286,-42284l813974,190280r5286,-42285l792832,110996,787547,36999,761119,15857,729406,42284,681836,,618409,47570,586696,21142,528555,10571,507413,21142,480985,58141,438700,26428,412273,36999,375274,5286,364703,58141r-68712,52855l295991,190280,163852,248421r,l153281,322418r36999,31714l179709,422844r42284,42284l237850,570839r15856,42285l306562,713549r-36999,84569l269563,829831r-52856,63427l227278,967255r-5285,116283l195565,1141679r-26428,63426l147995,1337244r-42284,21142l,1427098r31713,73998l31713,1553951r42285,5286l100425,1596236r-31713,63426l100425,1733660r-26427,58141l52855,1886941r-10571,52855l63426,1997938r,95139l52855,2235787r63427,153281l142710,2447209r-21142,42285l132139,2542349r,68712l274848,2700916r31714,l338275,2611061r47570,-42284l454557,2515921r58141,31714l512698,2547635r116282,-63427l634266,2426067r52855,15857l776976,2389068r63426,-26428l898543,2373212r58141,-31714l1035968,2336213r31713,26427l1057110,2272786r-36999,-36999l1072966,2167075r5286,-68712l1152250,2029651r26427,-10571l1231533,1997938r100425,10571l1427098,2034936r58141,-21142l1522238,2029651r31713,-79283l1638520,1923940r68712,31713l1707232,1865799r-31713,-21142l1696661,1781230r-31713,-42284l1760088,1717803r26427,-126853l1754802,1527524r-58141,-5286l1654377,1485239r21142,-63426l1675519,1421813r-26428,-52856l1606807,1374243r-84569,31713l1522238,1273817r-36999,-26427l1501096,1194534r-5286,-52855l1501096,1094109r15856,-52856l1527524,1009540r-21143,-31713l1495810,898543r-42284,-58141l1411242,835117r-21143,-52856l1390099,782261r-58141,-36999l1273817,739977r-15856,-26428l1263246,618409r10571,-73997l1231533,443986r15856,-26428l1199820,348846xe" fillcolor="yellow" strokecolor="black [3213]" strokeweight=".5pt">
                    <v:fill opacity="32896f"/>
                    <v:path arrowok="t" o:connecttype="custom" o:connectlocs="1199820,348846;1104680,375274;1057110,359417;1014825,380559;961970,348846;946251,384810;840402,327704;850973,258992;819260,232564;813974,190280;813974,190280;819260,147995;792832,110996;787547,36999;761119,15857;729406,42284;681836,0;618409,47570;586696,21142;528555,10571;507413,21142;480985,58141;438700,26428;412273,36999;375274,5286;364703,58141;295991,110996;295991,190280;163852,248421;163852,248421;153281,322418;190280,354132;179709,422844;221993,465128;237850,570839;253706,613124;306562,713549;269563,798118;269563,829831;216707,893258;227278,967255;221993,1083538;195565,1141679;169137,1205105;147995,1337244;105711,1358386;0,1427098;31713,1501096;31713,1553951;73998,1559237;100425,1596236;68712,1659662;100425,1733660;73998,1791801;52855,1886941;42284,1939796;63426,1997938;63426,2093077;52855,2235787;116282,2389068;142710,2447209;121568,2489494;132139,2542349;132139,2611061;274848,2700916;306562,2700916;338275,2611061;385845,2568777;454557,2515921;512698,2547635;512698,2547635;628980,2484208;634266,2426067;687121,2441924;776976,2389068;840402,2362640;898543,2373212;956684,2341498;1035968,2336213;1067681,2362640;1057110,2272786;1020111,2235787;1072966,2167075;1078252,2098363;1152250,2029651;1178677,2019080;1231533,1997938;1331958,2008509;1427098,2034936;1485239,2013794;1522238,2029651;1553951,1950368;1638520,1923940;1707232,1955653;1707232,1865799;1675519,1844657;1696661,1781230;1664948,1738946;1760088,1717803;1786515,1590950;1754802,1527524;1696661,1522238;1654377,1485239;1675519,1421813;1675519,1421813;1649091,1368957;1606807,1374243;1522238,1405956;1522238,1273817;1485239,1247390;1501096,1194534;1495810,1141679;1501096,1094109;1516952,1041253;1527524,1009540;1506381,977827;1495810,898543;1453526,840402;1411242,835117;1390099,782261;1390099,782261;1331958,745262;1273817,739977;1257961,713549;1263246,618409;1273817,544412;1231533,443986;1247389,417558;1199820,348846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_x0000_s1034" type="#_x0000_t202" style="position:absolute;left:5334;top:41910;width:790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北小木町</w:t>
                          </w:r>
                        </w:p>
                      </w:txbxContent>
                    </v:textbox>
                  </v:shape>
                  <v:shape id="_x0000_s1035" type="#_x0000_t202" style="position:absolute;left:14922;top:5683;width:714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QW8EA&#10;AADbAAAADwAAAGRycy9kb3ducmV2LnhtbERPS4vCMBC+C/sfwix4EU19IEu3URZZwYsHtex5bMa2&#10;tJnUJqvVX28Ewdt8fM9Jlp2pxYVaV1pWMB5FIIgzq0vOFaSH9fALhPPIGmvLpOBGDpaLj16CsbZX&#10;3tFl73MRQtjFqKDwvomldFlBBt3INsSBO9nWoA+wzaVu8RrCTS0nUTSXBksODQU2tCooq/b/RoG+&#10;n/z0b2tlmt8P59VR0m9VDpTqf3Y/3yA8df4tfrk3OsyfwfOXc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90FvBAAAA2wAAAA8AAAAAAAAAAAAAAAAAmAIAAGRycy9kb3du&#10;cmV2LnhtbFBLBQYAAAAABAAEAPUAAACGAwAAAAA=&#10;" filled="f" stroked="f">
                    <v:textbox style="mso-fit-shape-to-text:t" inset="0">
                      <w:txbxContent>
                        <w:p w:rsidR="00D0235B" w:rsidRPr="00271366" w:rsidRDefault="00D0235B" w:rsidP="00D0235B">
                          <w:pPr>
                            <w:spacing w:line="240" w:lineRule="exact"/>
                            <w:jc w:val="left"/>
                            <w:rPr>
                              <w:rFonts w:asciiTheme="majorEastAsia" w:eastAsiaTheme="majorEastAsia" w:hAnsiTheme="majorEastAsia"/>
                              <w:b/>
                              <w:sz w:val="14"/>
                              <w:szCs w:val="12"/>
                            </w:rPr>
                          </w:pP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4"/>
                              <w:szCs w:val="12"/>
                            </w:rPr>
                            <w:t>●</w:t>
                          </w: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sz w:val="14"/>
                              <w:szCs w:val="12"/>
                            </w:rPr>
                            <w:t>旭小学校</w:t>
                          </w:r>
                        </w:p>
                      </w:txbxContent>
                    </v:textbox>
                  </v:shape>
                  <v:rect id="正方形/長方形 16" o:spid="_x0000_s1036" style="position:absolute;left:2095;width:4481;height:10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KMEA&#10;AADbAAAADwAAAGRycy9kb3ducmV2LnhtbERPS4vCMBC+C/sfwix403QVH3SNIqKi3uxuPQ/NbFu2&#10;mdQmav33RhC8zcf3nNmiNZW4UuNKywq++hEI4szqknMFvz+b3hSE88gaK8uk4E4OFvOPzgxjbW98&#10;pGvicxFC2MWooPC+jqV0WUEGXd/WxIH7s41BH2CTS93gLYSbSg6iaCwNlhwaCqxpVVD2n1yMgsto&#10;sl+3p/N2mEbp5JBWo53f1kp1P9vlNwhPrX+LX+6dDvP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YijBAAAA2wAAAA8AAAAAAAAAAAAAAAAAmAIAAGRycy9kb3du&#10;cmV2LnhtbFBLBQYAAAAABAAEAPUAAACGAwAAAAA=&#10;" fillcolor="white [3212]" stroked="f" strokeweight="2pt"/>
                  <v:shape id="_x0000_s1037" type="#_x0000_t202" style="position:absolute;left:2095;top:5969;width:785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1wMEA&#10;AADbAAAADwAAAGRycy9kb3ducmV2LnhtbERPTYvCMBC9C/sfwix4EU1VlKXbKIus4MWDWvY8NmNb&#10;2kxqk9XqrzeC4G0e73OSZWdqcaHWlZYVjEcRCOLM6pJzBelhPfwC4TyyxtoyKbiRg+Xio5dgrO2V&#10;d3TZ+1yEEHYxKii8b2IpXVaQQTeyDXHgTrY16ANsc6lbvIZwU8tJFM2lwZJDQ4ENrQrKqv2/UaDv&#10;Jz/921qZ5vfDeXWU9FuVA6X6n93PNwhPnX+LX+6NDvNn8PwlH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xdcDBAAAA2wAAAA8AAAAAAAAAAAAAAAAAmAIAAGRycy9kb3du&#10;cmV2LnhtbFBLBQYAAAAABAAEAPUAAACGAwAAAAA=&#10;" filled="f" stroked="f">
                    <v:textbox style="mso-fit-shape-to-text:t" inset="0">
                      <w:txbxContent>
                        <w:p w:rsidR="00D0235B" w:rsidRPr="00271366" w:rsidRDefault="00D0235B" w:rsidP="00D0235B">
                          <w:pPr>
                            <w:spacing w:line="240" w:lineRule="exact"/>
                            <w:jc w:val="left"/>
                            <w:rPr>
                              <w:rFonts w:asciiTheme="majorEastAsia" w:eastAsiaTheme="majorEastAsia" w:hAnsiTheme="majorEastAsia"/>
                              <w:b/>
                              <w:sz w:val="14"/>
                              <w:szCs w:val="12"/>
                            </w:rPr>
                          </w:pP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sz w:val="14"/>
                              <w:szCs w:val="12"/>
                            </w:rPr>
                            <w:t>姫治公民館</w:t>
                          </w:r>
                          <w:r w:rsidRPr="00271366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4"/>
                              <w:szCs w:val="12"/>
                            </w:rPr>
                            <w:t>●</w:t>
                          </w:r>
                        </w:p>
                      </w:txbxContent>
                    </v:textbox>
                  </v:shape>
                  <v:shape id="フリーフォーム 18" o:spid="_x0000_s1038" style="position:absolute;left:12668;top:20574;width:13218;height:14349;visibility:visible;mso-wrap-style:square;v-text-anchor:middle" coordsize="1321806,1434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jCMQA&#10;AADbAAAADwAAAGRycy9kb3ducmV2LnhtbESPQWvDMAyF74X9B6PBLmV1OlgJaZ1SCoVth8LSXnrT&#10;YjUOieUQe23276fDYDeJ9/Tep8128r260RjbwAaWiwwUcR1sy42B8+nwnIOKCdliH5gM/FCEbfkw&#10;22Bhw50/6ValRkkIxwINuJSGQutYO/IYF2EgFu0aRo9J1rHRdsS7hPtev2TZSntsWRocDrR3VHfV&#10;tzdwnGNahq/dES9U++qje527/N2Yp8dptwaVaEr/5r/rNyv4Aiu/yAC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owjEAAAA2wAAAA8AAAAAAAAAAAAAAAAAmAIAAGRycy9k&#10;b3ducmV2LnhtbFBLBQYAAAAABAAEAPUAAACJAwAAAAA=&#10;" path="m76955,1434974r81481,-86008l194650,1348966r13580,31687l285184,1380653r49794,-36214l316872,1294645r27160,-36214l371192,1262958r40741,-49794l425513,1181477r-4527,-31687l506994,1050202r4527,-13581l570369,1072835r9053,27161l620163,1054728r54320,-27160l688064,1027568r36214,-27160l728804,977774r36214,l841973,950613r63374,40741l991355,964194r27160,31687l1081889,927980r63375,-13580l1136210,851025r54321,-13580l1217691,792178r104115,-63374l1312753,679010r-58848,-22634l1213165,620162r,-31687l1154317,552261r-72428,4527l977775,506994r-31688,-9054l973248,457200r-4527,-27161l923454,420986,909874,402879r31687,-67901l932507,298764r9054,-18107l914400,230863r-18107,l855553,217283r-49794,31687l765018,99588r,-45268l737858,,578901,66318c568338,52738,548568,41403,538681,36213v-9887,-5190,-12737,-692,-19105,-1038l366666,63374,280658,199176r,72428l208230,393825,162963,543208r13580,54320l99588,629215r-9053,49795l36214,737857r4527,40741l86008,851025r9054,63375l117695,946087r-9053,72427l149382,1068309r-45267,86007l54321,1167897,,1240324r49794,63375l49794,1303699r-18107,40740l76955,1434974xe" fillcolor="yellow" strokecolor="black [3213]" strokeweight=".5pt">
                    <v:fill opacity="32896f"/>
                    <v:path arrowok="t" o:connecttype="custom" o:connectlocs="76955,1434974;158436,1348966;194650,1348966;208230,1380653;285184,1380653;334978,1344439;316872,1294645;344032,1258431;371192,1262958;411933,1213164;425513,1181477;420986,1149790;506994,1050202;511521,1036621;570369,1072835;579422,1099996;620163,1054728;674483,1027568;688064,1027568;724278,1000408;728804,977774;765018,977774;841973,950613;905347,991354;991355,964194;1018515,995881;1081889,927980;1145264,914400;1136210,851025;1190531,837445;1217691,792178;1321806,728804;1312753,679010;1253905,656376;1213165,620162;1213165,588475;1154317,552261;1081889,556788;977775,506994;946087,497940;973248,457200;968721,430039;923454,420986;909874,402879;941561,334978;932507,298764;941561,280657;914400,230863;896293,230863;855553,217283;805759,248970;765018,99588;765018,54320;737858,0;578901,66318;538681,36213;519576,35175;366666,63374;280658,199176;280658,271604;208230,393825;162963,543208;176543,597528;99588,629215;90535,679010;36214,737857;40741,778598;86008,851025;95062,914400;117695,946087;108642,1018514;149382,1068309;104115,1154316;54321,1167897;0,1240324;49794,1303699;49794,1303699;31687,1344439;76955,1434974" o:connectangles="0,0,0,0,0,0,0,0,0,0,0,0,0,0,0,0,0,0,0,0,0,0,0,0,0,0,0,0,0,0,0,0,0,0,0,0,0,0,0,0,0,0,0,0,0,0,0,0,0,0,0,0,0,0,0,0,0,0,0,0,0,0,0,0,0,0,0,0,0,0,0,0,0,0,0,0,0,0,0"/>
                  </v:shape>
                  <v:shape id="_x0000_s1039" type="#_x0000_t202" style="position:absolute;left:16573;top:25717;width:590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大針町</w:t>
                          </w:r>
                        </w:p>
                      </w:txbxContent>
                    </v:textbox>
                  </v:shape>
                  <v:shape id="フリーフォーム 19" o:spid="_x0000_s1040" style="position:absolute;left:22955;top:26765;width:8985;height:7514;visibility:visible;mso-wrap-style:square;v-text-anchor:middle" coordsize="898498,7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MBMIA&#10;AADbAAAADwAAAGRycy9kb3ducmV2LnhtbERPTWvCQBC9C/6HZQRvulFENHUVW9riSUlsoccxOyYh&#10;2dmQ3Zr477sFwds83udsdr2pxY1aV1pWMJtGIIgzq0vOFXydPyYrEM4ja6wtk4I7Odhth4MNxtp2&#10;nNAt9bkIIexiVFB438RSuqwgg25qG+LAXW1r0AfY5lK32IVwU8t5FC2lwZJDQ4ENvRWUVemvUZBc&#10;+fjzvaxOp9djN0uqz8Vl/m6VGo/6/QsIT71/ih/ugw7z1/D/Szh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swEwgAAANsAAAAPAAAAAAAAAAAAAAAAAJgCAABkcnMvZG93&#10;bnJldi54bWxQSwUGAAAAAAQABAD1AAAAhwMAAAAA&#10;" path="m874644,151074r,l882595,210709r,l854765,222636r,31805l874644,270344r,35781l898498,349857r-27830,59635l858741,465151r35781,35781l850790,532737r-75538,11927l723569,544664r-27830,39756l675861,652006r3976,99392l628153,703690,600324,683812r-47708,-3976l536713,644055,520811,604299,485030,572493,449249,556591,409492,536713,345882,516834r-67586,-3975l222637,485029,166978,465151,79513,437321,35781,429370,23854,397565,,365760,47708,310100r59635,-11927l95416,234563r63610,-15903l178905,174928,286247,107342r35781,7951l377687,67586r31805,39756l457200,95415r39757,59635l520811,119269r63610,43732l612251,119269,592372,67586,612251,43732r,-31806l644056,19878,679837,r27829,59634l759350,23853r51683,27830l822960,99391r51684,51683xe" fillcolor="yellow" strokecolor="black [3213]" strokeweight=".5pt">
                    <v:fill opacity="32896f"/>
                    <v:path arrowok="t" o:connecttype="custom" o:connectlocs="874644,151074;874644,151074;882595,210709;882595,210709;854765,222636;854765,254441;874644,270344;874644,306125;898498,349857;870668,409492;858741,465151;894522,500932;850790,532737;775252,544664;723569,544664;695739,584420;675861,652006;679837,751398;628153,703690;600324,683812;552616,679836;536713,644055;520811,604299;485030,572493;449249,556591;409492,536713;345882,516834;278296,512859;222637,485029;166978,465151;79513,437321;35781,429370;23854,397565;0,365760;47708,310100;107343,298173;95416,234563;159026,218660;178905,174928;286247,107342;322028,115293;377687,67586;409492,107342;457200,95415;496957,155050;520811,119269;584421,163001;612251,119269;592372,67586;612251,43732;612251,11926;644056,19878;679837,0;707666,59634;759350,23853;811033,51683;822960,99391;874644,151074" o:connectangles="0,0,0,0,0,0,0,0,0,0,0,0,0,0,0,0,0,0,0,0,0,0,0,0,0,0,0,0,0,0,0,0,0,0,0,0,0,0,0,0,0,0,0,0,0,0,0,0,0,0,0,0,0,0,0,0,0,0"/>
                  </v:shape>
                  <v:shape id="_x0000_s1041" type="#_x0000_t202" style="position:absolute;left:25622;top:28860;width:571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松坂町</w:t>
                          </w:r>
                        </w:p>
                      </w:txbxContent>
                    </v:textbox>
                  </v:shape>
                  <v:shape id="フリーフォーム 20" o:spid="_x0000_s1042" style="position:absolute;left:46143;top:24496;width:4704;height:7150;visibility:visible;mso-wrap-style:square;v-text-anchor:middle" coordsize="470414,71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oq7wA&#10;AADbAAAADwAAAGRycy9kb3ducmV2LnhtbERPuwrCMBTdBf8hXMFNUzuIVKMUH+BqdXG7Nte22NyU&#10;JtXq15tBcDyc92rTm1o8qXWVZQWzaQSCOLe64kLB5XyYLEA4j6yxtkwK3uRgsx4OVpho++ITPTNf&#10;iBDCLkEFpfdNIqXLSzLoprYhDtzdtgZ9gG0hdYuvEG5qGUfRXBqsODSU2NC2pPyRdUaB5dknzpo9&#10;7h6fvL9d47Tr5qlS41GfLkF46v1f/HMftYI4rA9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miirvAAAANsAAAAPAAAAAAAAAAAAAAAAAJgCAABkcnMvZG93bnJldi54&#10;bWxQSwUGAAAAAAQABAD1AAAAgQMAAAAA&#10;" path="m10571,271055r47570,52855l100425,382051r-5285,21143l121567,503619,58141,540618,36999,646329r-31714,l,678042r36999,5286l100425,715041,68712,656900r36999,-95140l190280,498334r21142,-31714l375309,408473,470414,281626,412273,244627r52855,-42284l417558,191772r15857,-26428l383568,64973,277619,,147995,123060r-36999,-5286l68712,218199,10571,271055xe" fillcolor="yellow" strokecolor="black [3213]" strokeweight=".5pt">
                    <v:fill opacity="32896f"/>
                    <v:path arrowok="t" o:connecttype="custom" o:connectlocs="10571,271055;58141,323910;100425,382051;95140,403194;121567,503619;58141,540618;36999,646329;5285,646329;0,678042;36999,683328;100425,715041;68712,656900;105711,561760;190280,498334;211422,466620;375309,408473;470414,281626;412273,244627;465128,202343;417558,191772;433415,165344;383568,64973;277619,0;147995,123060;110996,117774;68712,218199;10571,271055" o:connectangles="0,0,0,0,0,0,0,0,0,0,0,0,0,0,0,0,0,0,0,0,0,0,0,0,0,0,0"/>
                  </v:shape>
                  <v:shape id="フリーフォーム 21" o:spid="_x0000_s1043" style="position:absolute;left:44100;top:18288;width:20248;height:20247;visibility:visible;mso-wrap-style:square;v-text-anchor:middle" coordsize="2024743,2024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5GsQA&#10;AADbAAAADwAAAGRycy9kb3ducmV2LnhtbESPQWsCMRSE74X+h/AKXopmVSiyNbsUQVB60vbS23Pz&#10;ulm6eYmbqOv++kYQPA4z8w2zLHvbijN1oXGsYDrJQBBXTjdcK/j+Wo8XIEJE1tg6JgVXClAWz09L&#10;zLW78I7O+1iLBOGQowITo8+lDJUhi2HiPHHyfl1nMSbZ1VJ3eElw28pZlr1Jiw2nBYOeVoaqv/3J&#10;KqjnGH4Ou2H16ofPYV0dzWHre6VGL/3HO4hIfXyE7+2NVjCbwu1L+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eRrEAAAA2wAAAA8AAAAAAAAAAAAAAAAAmAIAAGRycy9k&#10;b3ducmV2LnhtbFBLBQYAAAAABAAEAPUAAACJAwAAAAA=&#10;" path="m226088,899327r-30145,45218l145701,959617r-75363,95460l50242,1080198,,1125415r20096,20097l10048,1160584r60290,75363l140677,1296237r25121,-20097l241160,1366576r135653,100483l422031,1577591r60290,-10048l512466,1582615r30145,-10048l567732,1597688r100483,-15073l703384,1632857r45218,-5024l834013,1713244r-5024,60290l974690,1853921r-5024,85411l994787,2009670r75362,15073l1090246,2024743r-10048,-95460l1105318,1863969r-15072,-90435l1105318,1748413r45218,20097l1170633,1728316r45217,-10048l1200778,1673050r40193,-25121l1245995,1602712r,l1245995,1602712r40194,60290l1356527,1637881r50242,20097l1477107,1572567r130629,-20097l1607736,1552470r40193,-75363l1693147,1487156r55266,-65315l1733340,1396721r90436,-95460l1874017,1296237r-10048,-40193l1889090,1240971r5024,-40193l1919235,1135463r-30145,-100483l1909187,959617,1899138,844061r,-60290l1959428,728505r20097,-150725l1994598,512466r30145,-15073l1989573,447151r-50241,-20096l1904162,442127r-40193,15073l1828800,417006r-30145,l1753437,391885r-15072,-25120l1718268,321547r-30145,-5024l1622809,316523r-60291,35169l1532373,301450r-105507,-5024l1336431,256233r-55266,l1225899,231112r-65315,-65314l1140488,155749r-30145,40194l1060101,165798r-20097,-20097l1024932,100483,919424,45217,879231,,818940,55266,788795,75362r-65314,70339l638070,195943r-85411,l492369,170822r-75363,50241l366765,211015r-25121,30145l286378,241160r-40194,65314l286378,401934r95459,105507l411982,572756r80387,65314l592853,688312v16747,33494,46036,79525,50241,100483c647299,809753,626421,805640,618084,814062r45107,4878l628022,854110r55266,45217l577780,1034980r-160774,55266l321547,1175657r-45218,105508l306474,1341455r-95459,-40194l200967,1261068r45217,l256233,1150536r75362,-20097l296426,1024932r,-50242l226088,899327xe" fillcolor="yellow" strokecolor="black [3213]" strokeweight=".5pt">
                    <v:fill opacity="32896f"/>
                    <v:path arrowok="t" o:connecttype="custom" o:connectlocs="226088,899327;195943,944545;145701,959617;70338,1055077;50242,1080198;0,1125415;20096,1145512;10048,1160584;70338,1235947;140677,1296237;165798,1276140;241160,1366576;376813,1467059;422031,1577591;482321,1567543;512466,1582615;542611,1572567;567732,1597688;668215,1582615;703384,1632857;748602,1627833;834013,1713244;828989,1773534;974690,1853921;969666,1939332;994787,2009670;1070149,2024743;1090246,2024743;1080198,1929283;1105318,1863969;1090246,1773534;1105318,1748413;1150536,1768510;1170633,1728316;1215850,1718268;1200778,1673050;1240971,1647929;1245995,1602712;1245995,1602712;1245995,1602712;1286189,1663002;1356527,1637881;1406769,1657978;1477107,1572567;1607736,1552470;1607736,1552470;1647929,1477107;1693147,1487156;1748413,1421841;1733340,1396721;1823776,1301261;1874017,1296237;1863969,1256044;1889090,1240971;1894114,1200778;1919235,1135463;1889090,1034980;1909187,959617;1899138,844061;1899138,783771;1959428,728505;1979525,577780;1994598,512466;2024743,497393;1989573,447151;1939332,427055;1904162,442127;1863969,457200;1828800,417006;1798655,417006;1753437,391885;1738365,366765;1718268,321547;1688123,316523;1622809,316523;1562518,351692;1532373,301450;1426866,296426;1336431,256233;1281165,256233;1225899,231112;1160584,165798;1140488,155749;1110343,195943;1060101,165798;1040004,145701;1024932,100483;919424,45217;879231,0;818940,55266;788795,75362;723481,145701;638070,195943;552659,195943;492369,170822;417006,221063;366765,211015;341644,241160;286378,241160;246184,306474;286378,401934;381837,507441;411982,572756;492369,638070;592853,688312;643094,788795;618084,814062;663191,818940;628022,854110;683288,899327;577780,1034980;417006,1090246;321547,1175657;276329,1281165;306474,1341455;211015,1301261;200967,1261068;246184,1261068;256233,1150536;331595,1130439;296426,1024932;296426,974690;226088,899327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_x0000_s1044" type="#_x0000_t202" style="position:absolute;left:52578;top:26289;width:7143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  <v:textbox style="mso-fit-shape-to-text:t"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小名田町</w:t>
                          </w:r>
                        </w:p>
                      </w:txbxContent>
                    </v:textbox>
                  </v:shape>
                  <v:shape id="_x0000_s1045" type="#_x0000_t202" style="position:absolute;left:46196;top:25717;width:5550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E23F29" w:rsidRPr="003E6A38" w:rsidRDefault="00E23F29" w:rsidP="00E23F29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2"/>
                              <w:szCs w:val="12"/>
                            </w:rPr>
                          </w:pPr>
                          <w:r w:rsidRPr="003E6A38">
                            <w:rPr>
                              <w:rFonts w:asciiTheme="majorEastAsia" w:eastAsiaTheme="majorEastAsia" w:hAnsiTheme="majorEastAsia" w:hint="eastAsia"/>
                              <w:sz w:val="12"/>
                              <w:szCs w:val="12"/>
                            </w:rPr>
                            <w:t>希望ヶ丘</w:t>
                          </w:r>
                        </w:p>
                      </w:txbxContent>
                    </v:textbox>
                  </v:shape>
                </v:group>
                <v:shape id="_x0000_s1046" type="#_x0000_t202" style="position:absolute;left:44485;top:18009;width:989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a5sUA&#10;AADbAAAADwAAAGRycy9kb3ducmV2LnhtbESPT2vCQBTE7wW/w/IEL6XZaKWUNJtQxIKXHtTQ82v2&#10;5Q/Jvk2zW0399F1B8DjMzG+YNJ9ML040utaygmUUgyAurW65VlAcP55eQTiPrLG3TAr+yEGezR5S&#10;TLQ9855OB1+LAGGXoILG+yGR0pUNGXSRHYiDV9nRoA9yrKUe8RzgpperOH6RBlsOCw0OtGmo7A6/&#10;RoG+VP7569PKor4cfzbfkrZd+6jUYj69v4HwNPl7+NbeaQWrN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RrmxQAAANsAAAAPAAAAAAAAAAAAAAAAAJgCAABkcnMv&#10;ZG93bnJldi54bWxQSwUGAAAAAAQABAD1AAAAigMAAAAA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桜ヶ丘小学校</w:t>
                        </w:r>
                      </w:p>
                    </w:txbxContent>
                  </v:textbox>
                </v:shape>
                <v:shape id="_x0000_s1047" type="#_x0000_t202" style="position:absolute;left:42649;top:16718;width:992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/fcUA&#10;AADbAAAADwAAAGRycy9kb3ducmV2LnhtbESPT2vCQBTE7wW/w/IEL6XZaLGUNJtQxIKXHtTQ82v2&#10;5Q/Jvk2zW0399F1B8DjMzG+YNJ9ML040utaygmUUgyAurW65VlAcP55eQTiPrLG3TAr+yEGezR5S&#10;TLQ9855OB1+LAGGXoILG+yGR0pUNGXSRHYiDV9nRoA9yrKUe8RzgpperOH6RBlsOCw0OtGmo7A6/&#10;RoG+VP7569PKor4cfzbfkrZd+6jUYj69v4HwNPl7+NbeaQWrNVy/h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b99xQAAANsAAAAPAAAAAAAAAAAAAAAAAJgCAABkcnMv&#10;ZG93bnJldi54bWxQSwUGAAAAAAQABAD1AAAAigMAAAAA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東可児中学校</w:t>
                        </w:r>
                      </w:p>
                    </w:txbxContent>
                  </v:textbox>
                </v:shape>
                <v:shape id="_x0000_s1048" type="#_x0000_t202" style="position:absolute;left:41352;top:15369;width:914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hCsAA&#10;AADbAAAADwAAAGRycy9kb3ducmV2LnhtbESPzQrCMBCE74LvEFbwIpqqIFKNIqLgxYM/eF6btS02&#10;m9pErT69EQSPw8x8w0zntSnEgyqXW1bQ70UgiBOrc04VHA/r7hiE88gaC8uk4EUO5rNmY4qxtk/e&#10;0WPvUxEg7GJUkHlfxlK6JCODrmdL4uBdbGXQB1mlUlf4DHBTyEEUjaTBnMNChiUtM0qu+7tRoN8X&#10;PzxtrTym78NteZa0uuYdpdqtejEB4an2//CvvdEKBiP4fgk/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8hCsAAAADbAAAADwAAAAAAAAAAAAAAAACYAgAAZHJzL2Rvd25y&#10;ZXYueG1sUEsFBgAAAAAEAAQA9QAAAIUDAAAAAA==&#10;" filled="f" stroked="f">
                  <v:textbox style="mso-fit-shape-to-text:t" inset="0">
                    <w:txbxContent>
                      <w:p w:rsidR="00FF1213" w:rsidRPr="00271366" w:rsidRDefault="00FF1213" w:rsidP="00FF1213">
                        <w:pPr>
                          <w:spacing w:line="240" w:lineRule="exact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sz w:val="14"/>
                            <w:szCs w:val="12"/>
                          </w:rPr>
                        </w:pP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4"/>
                            <w:szCs w:val="12"/>
                          </w:rPr>
                          <w:t>●</w:t>
                        </w:r>
                        <w:r w:rsidRPr="00271366">
                          <w:rPr>
                            <w:rFonts w:asciiTheme="majorEastAsia" w:eastAsiaTheme="majorEastAsia" w:hAnsiTheme="majorEastAsia" w:hint="eastAsia"/>
                            <w:b/>
                            <w:sz w:val="14"/>
                            <w:szCs w:val="12"/>
                          </w:rPr>
                          <w:t>桜ヶ丘公民館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7293" w:rsidRDefault="001D7293"/>
    <w:p w:rsidR="001D7293" w:rsidRDefault="00FC3D8B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1545E2" wp14:editId="5726D9B9">
                <wp:simplePos x="0" y="0"/>
                <wp:positionH relativeFrom="column">
                  <wp:posOffset>1871980</wp:posOffset>
                </wp:positionH>
                <wp:positionV relativeFrom="paragraph">
                  <wp:posOffset>107875</wp:posOffset>
                </wp:positionV>
                <wp:extent cx="375920" cy="196850"/>
                <wp:effectExtent l="0" t="0" r="5080" b="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968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D8B" w:rsidRPr="00FC3D8B" w:rsidRDefault="00FC3D8B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49" type="#_x0000_t13" style="position:absolute;left:0;text-align:left;margin-left:147.4pt;margin-top:8.5pt;width:29.6pt;height:1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" adj="15945" fillcolor="#365f91 [2404]" stroked="f" strokeweight="2pt">
                <v:textbox inset="0,0,0,0">
                  <w:txbxContent>
                    <w:p w:rsidR="00FC3D8B" w:rsidRPr="00FC3D8B" w:rsidRDefault="00FC3D8B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C3F22">
      <w:r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7B7A55" wp14:editId="0410C67B">
                <wp:simplePos x="0" y="0"/>
                <wp:positionH relativeFrom="column">
                  <wp:posOffset>1461135</wp:posOffset>
                </wp:positionH>
                <wp:positionV relativeFrom="paragraph">
                  <wp:posOffset>29145</wp:posOffset>
                </wp:positionV>
                <wp:extent cx="286719" cy="179705"/>
                <wp:effectExtent l="0" t="0" r="0" b="0"/>
                <wp:wrapNone/>
                <wp:docPr id="297" name="左矢印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9" cy="17970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FC3D8B" w:rsidRDefault="003C3F22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97" o:spid="_x0000_s1050" type="#_x0000_t66" style="position:absolute;left:0;text-align:left;margin-left:115.05pt;margin-top:2.3pt;width:22.6pt;height:14.1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" adj="6769" fillcolor="#365f91 [2404]" stroked="f" strokeweight="2pt">
                <v:textbox inset="0,0,0,0">
                  <w:txbxContent>
                    <w:p w:rsidR="003C3F22" w:rsidRPr="00FC3D8B" w:rsidRDefault="003C3F22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D32E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9B079F" wp14:editId="6080154F">
                <wp:simplePos x="0" y="0"/>
                <wp:positionH relativeFrom="column">
                  <wp:posOffset>2431774</wp:posOffset>
                </wp:positionH>
                <wp:positionV relativeFrom="paragraph">
                  <wp:posOffset>102980</wp:posOffset>
                </wp:positionV>
                <wp:extent cx="928796" cy="585470"/>
                <wp:effectExtent l="209550" t="228600" r="233680" b="252730"/>
                <wp:wrapNone/>
                <wp:docPr id="289" name="円/楕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796" cy="58547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松伏地区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9" o:spid="_x0000_s1051" style="position:absolute;left:0;text-align:left;margin-left:191.5pt;margin-top:8.1pt;width:73.15pt;height:46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松伏地区</w:t>
                      </w:r>
                    </w:p>
                  </w:txbxContent>
                </v:textbox>
              </v:oval>
            </w:pict>
          </mc:Fallback>
        </mc:AlternateContent>
      </w:r>
    </w:p>
    <w:p w:rsidR="001D7293" w:rsidRDefault="001D7293"/>
    <w:p w:rsidR="001D7293" w:rsidRDefault="00586EF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E5A88" wp14:editId="1DA3DD4A">
                <wp:simplePos x="0" y="0"/>
                <wp:positionH relativeFrom="column">
                  <wp:posOffset>6012079</wp:posOffset>
                </wp:positionH>
                <wp:positionV relativeFrom="paragraph">
                  <wp:posOffset>158750</wp:posOffset>
                </wp:positionV>
                <wp:extent cx="1361440" cy="367665"/>
                <wp:effectExtent l="38100" t="0" r="0" b="0"/>
                <wp:wrapNone/>
                <wp:docPr id="293" name="線吹き出し 1 (枠付き)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36766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7357"/>
                            <a:gd name="adj4" fmla="val -12051"/>
                          </a:avLst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EF3" w:rsidRPr="00586EF3" w:rsidRDefault="00586EF3" w:rsidP="00586EF3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586EF3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久々利柿下入会地区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93" o:spid="_x0000_s1052" type="#_x0000_t47" style="position:absolute;left:0;text-align:left;margin-left:473.4pt;margin-top:12.5pt;width:107.2pt;height:2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" adj="-2603,16709" fillcolor="white [3212]" stroked="f" strokeweight=".5pt">
                <v:textbox>
                  <w:txbxContent>
                    <w:p w:rsidR="00586EF3" w:rsidRPr="00586EF3" w:rsidRDefault="00586EF3" w:rsidP="00586EF3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586EF3">
                        <w:rPr>
                          <w:rFonts w:hint="eastAsia"/>
                          <w:color w:val="000000" w:themeColor="text1"/>
                          <w:sz w:val="16"/>
                        </w:rPr>
                        <w:t>久々利柿下入会地区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6D171B" wp14:editId="1E1C3BA1">
                <wp:simplePos x="0" y="0"/>
                <wp:positionH relativeFrom="column">
                  <wp:posOffset>5836285</wp:posOffset>
                </wp:positionH>
                <wp:positionV relativeFrom="paragraph">
                  <wp:posOffset>111760</wp:posOffset>
                </wp:positionV>
                <wp:extent cx="180340" cy="121285"/>
                <wp:effectExtent l="0" t="0" r="29210" b="31115"/>
                <wp:wrapNone/>
                <wp:docPr id="294" name="直線コネクタ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" cy="121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94" o:spid="_x0000_s1026" style="position:absolute;left:0;text-align:lef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55pt,8.8pt" to="473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" strokecolor="black [3040]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285AA4" wp14:editId="732A2688">
                <wp:simplePos x="0" y="0"/>
                <wp:positionH relativeFrom="column">
                  <wp:posOffset>5123815</wp:posOffset>
                </wp:positionH>
                <wp:positionV relativeFrom="paragraph">
                  <wp:posOffset>128905</wp:posOffset>
                </wp:positionV>
                <wp:extent cx="784860" cy="405765"/>
                <wp:effectExtent l="228600" t="228600" r="224790" b="241935"/>
                <wp:wrapNone/>
                <wp:docPr id="292" name="円/楕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0576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2" o:spid="_x0000_s1053" style="position:absolute;left:0;text-align:left;margin-left:403.45pt;margin-top:10.15pt;width:61.8pt;height:31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C3F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153142" wp14:editId="4F0F8293">
                <wp:simplePos x="0" y="0"/>
                <wp:positionH relativeFrom="column">
                  <wp:posOffset>2868295</wp:posOffset>
                </wp:positionH>
                <wp:positionV relativeFrom="paragraph">
                  <wp:posOffset>127635</wp:posOffset>
                </wp:positionV>
                <wp:extent cx="1381125" cy="911860"/>
                <wp:effectExtent l="228600" t="228600" r="257175" b="250190"/>
                <wp:wrapNone/>
                <wp:docPr id="290" name="円/楕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1186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大森</w:t>
                            </w: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0" o:spid="_x0000_s1054" style="position:absolute;left:0;text-align:left;margin-left:225.85pt;margin-top:10.05pt;width:108.75pt;height:7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大森</w:t>
                      </w: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地区</w:t>
                      </w:r>
                    </w:p>
                  </w:txbxContent>
                </v:textbox>
              </v:oval>
            </w:pict>
          </mc:Fallback>
        </mc:AlternateContent>
      </w:r>
      <w:r w:rsidR="003C3F22"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113D3" wp14:editId="27325800">
                <wp:simplePos x="0" y="0"/>
                <wp:positionH relativeFrom="column">
                  <wp:posOffset>2004060</wp:posOffset>
                </wp:positionH>
                <wp:positionV relativeFrom="paragraph">
                  <wp:posOffset>5780</wp:posOffset>
                </wp:positionV>
                <wp:extent cx="605155" cy="179705"/>
                <wp:effectExtent l="0" t="133350" r="0" b="125095"/>
                <wp:wrapNone/>
                <wp:docPr id="296" name="左矢印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8156">
                          <a:off x="0" y="0"/>
                          <a:ext cx="605155" cy="17970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FC3D8B" w:rsidRDefault="003C3F22" w:rsidP="003C3F22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左矢印 296" o:spid="_x0000_s1055" type="#_x0000_t66" style="position:absolute;left:0;text-align:left;margin-left:157.8pt;margin-top:.45pt;width:47.65pt;height:14.15pt;rotation:-2317619fd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" adj="3207" fillcolor="red" stroked="f" strokeweight="2pt">
                <v:textbox inset="0,0,0,0">
                  <w:txbxContent>
                    <w:p w:rsidR="003C3F22" w:rsidRPr="00FC3D8B" w:rsidRDefault="003C3F22" w:rsidP="003C3F22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586E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66C361" wp14:editId="6E622FBC">
                <wp:simplePos x="0" y="0"/>
                <wp:positionH relativeFrom="column">
                  <wp:posOffset>261648</wp:posOffset>
                </wp:positionH>
                <wp:positionV relativeFrom="paragraph">
                  <wp:posOffset>23164</wp:posOffset>
                </wp:positionV>
                <wp:extent cx="975360" cy="891981"/>
                <wp:effectExtent l="228600" t="228600" r="243840" b="251460"/>
                <wp:wrapNone/>
                <wp:docPr id="288" name="円/楕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981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D32EB0">
                            <w:pPr>
                              <w:rPr>
                                <w:color w:val="000000" w:themeColor="text1"/>
                              </w:rPr>
                            </w:pPr>
                            <w:r w:rsidRPr="00D32EB0">
                              <w:rPr>
                                <w:rFonts w:hint="eastAsia"/>
                                <w:color w:val="000000" w:themeColor="text1"/>
                              </w:rPr>
                              <w:t>今地区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8" o:spid="_x0000_s1056" style="position:absolute;left:0;text-align:left;margin-left:20.6pt;margin-top:1.8pt;width:76.8pt;height:7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" filled="f" strokecolor="#8db3e2 [1311]" strokeweight="0">
                <v:textbox>
                  <w:txbxContent>
                    <w:p w:rsidR="00D32EB0" w:rsidRPr="00D32EB0" w:rsidRDefault="00D32EB0" w:rsidP="00D32EB0">
                      <w:pPr>
                        <w:rPr>
                          <w:color w:val="000000" w:themeColor="text1"/>
                        </w:rPr>
                      </w:pPr>
                      <w:r w:rsidRPr="00D32EB0">
                        <w:rPr>
                          <w:rFonts w:hint="eastAsia"/>
                          <w:color w:val="000000" w:themeColor="text1"/>
                        </w:rPr>
                        <w:t>今地区</w:t>
                      </w:r>
                    </w:p>
                  </w:txbxContent>
                </v:textbox>
              </v:oval>
            </w:pict>
          </mc:Fallback>
        </mc:AlternateContent>
      </w:r>
      <w:r w:rsidR="0034789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E34C9" wp14:editId="4CCBD5AA">
                <wp:simplePos x="0" y="0"/>
                <wp:positionH relativeFrom="column">
                  <wp:posOffset>1329690</wp:posOffset>
                </wp:positionH>
                <wp:positionV relativeFrom="paragraph">
                  <wp:posOffset>198755</wp:posOffset>
                </wp:positionV>
                <wp:extent cx="857250" cy="25717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南姫小学校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54" type="#_x0000_t202" style="position:absolute;left:0;text-align:left;margin-left:104.7pt;margin-top:15.65pt;width:67.5pt;height:20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righ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南姫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小学校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E6A3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D0C202" wp14:editId="5DAFAC1A">
                <wp:simplePos x="0" y="0"/>
                <wp:positionH relativeFrom="column">
                  <wp:posOffset>1053465</wp:posOffset>
                </wp:positionH>
                <wp:positionV relativeFrom="paragraph">
                  <wp:posOffset>37391</wp:posOffset>
                </wp:positionV>
                <wp:extent cx="375920" cy="197224"/>
                <wp:effectExtent l="0" t="0" r="5080" b="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972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A38" w:rsidRPr="003C3F22" w:rsidRDefault="003E6A38" w:rsidP="00271366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2" o:spid="_x0000_s1058" type="#_x0000_t13" style="position:absolute;left:0;text-align:left;margin-left:82.95pt;margin-top:2.95pt;width:29.6pt;height:1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" adj="15934" fillcolor="red" stroked="f" strokeweight="2pt">
                <v:textbox inset="0,0,0,0">
                  <w:txbxContent>
                    <w:p w:rsidR="003E6A38" w:rsidRPr="003C3F22" w:rsidRDefault="003E6A38" w:rsidP="00271366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959A4A" wp14:editId="6A4CDDA0">
                <wp:simplePos x="0" y="0"/>
                <wp:positionH relativeFrom="column">
                  <wp:posOffset>5416550</wp:posOffset>
                </wp:positionH>
                <wp:positionV relativeFrom="paragraph">
                  <wp:posOffset>26035</wp:posOffset>
                </wp:positionV>
                <wp:extent cx="157480" cy="328930"/>
                <wp:effectExtent l="38100" t="19050" r="33020" b="0"/>
                <wp:wrapNone/>
                <wp:docPr id="300" name="下矢印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4758">
                          <a:off x="0" y="0"/>
                          <a:ext cx="157480" cy="328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366" w:rsidRPr="003C3F22" w:rsidRDefault="00271366" w:rsidP="00271366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00" o:spid="_x0000_s1059" type="#_x0000_t67" style="position:absolute;left:0;text-align:left;margin-left:426.5pt;margin-top:2.05pt;width:12.4pt;height:25.9pt;rotation:-167689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" adj="16429" fillcolor="red" stroked="f" strokeweight="2pt">
                <v:textbox style="layout-flow:vertical-ideographic" inset="0,0,0,0">
                  <w:txbxContent>
                    <w:p w:rsidR="00271366" w:rsidRPr="003C3F22" w:rsidRDefault="00271366" w:rsidP="00271366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D32E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DF2DAD" wp14:editId="09E80491">
                <wp:simplePos x="0" y="0"/>
                <wp:positionH relativeFrom="column">
                  <wp:posOffset>4544695</wp:posOffset>
                </wp:positionH>
                <wp:positionV relativeFrom="paragraph">
                  <wp:posOffset>1270</wp:posOffset>
                </wp:positionV>
                <wp:extent cx="777240" cy="721995"/>
                <wp:effectExtent l="228600" t="228600" r="251460" b="249555"/>
                <wp:wrapNone/>
                <wp:docPr id="291" name="円/楕円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72199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B0" w:rsidRPr="00D32EB0" w:rsidRDefault="00D32EB0" w:rsidP="00586EF3">
                            <w:pPr>
                              <w:spacing w:line="280" w:lineRule="exact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桜ヶ丘</w:t>
                            </w:r>
                            <w:r w:rsidRPr="00D32EB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1" o:spid="_x0000_s1060" style="position:absolute;left:0;text-align:left;margin-left:357.85pt;margin-top:.1pt;width:61.2pt;height:5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" filled="f" strokecolor="#8db3e2 [1311]" strokeweight="0">
                <v:textbox>
                  <w:txbxContent>
                    <w:p w:rsidR="00D32EB0" w:rsidRPr="00D32EB0" w:rsidRDefault="00D32EB0" w:rsidP="00586EF3">
                      <w:pPr>
                        <w:spacing w:line="280" w:lineRule="exact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</w:rPr>
                        <w:t>桜ヶ丘</w:t>
                      </w:r>
                      <w:r w:rsidRPr="00D32EB0">
                        <w:rPr>
                          <w:rFonts w:hint="eastAsia"/>
                          <w:color w:val="000000" w:themeColor="text1"/>
                          <w:sz w:val="18"/>
                        </w:rPr>
                        <w:t>地区</w:t>
                      </w:r>
                    </w:p>
                  </w:txbxContent>
                </v:textbox>
              </v:oval>
            </w:pict>
          </mc:Fallback>
        </mc:AlternateContent>
      </w:r>
    </w:p>
    <w:p w:rsidR="001D7293" w:rsidRDefault="00271366">
      <w:r w:rsidRPr="00FC3D8B">
        <w:rPr>
          <w:rFonts w:hint="eastAsia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03E36D" wp14:editId="2138A1A5">
                <wp:simplePos x="0" y="0"/>
                <wp:positionH relativeFrom="column">
                  <wp:posOffset>5039678</wp:posOffset>
                </wp:positionH>
                <wp:positionV relativeFrom="paragraph">
                  <wp:posOffset>15557</wp:posOffset>
                </wp:positionV>
                <wp:extent cx="571500" cy="179705"/>
                <wp:effectExtent l="43497" t="0" r="43498" b="5397"/>
                <wp:wrapNone/>
                <wp:docPr id="22" name="左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0070">
                          <a:off x="0" y="0"/>
                          <a:ext cx="571500" cy="17970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D8B" w:rsidRPr="00FC3D8B" w:rsidRDefault="00FC3D8B" w:rsidP="003C3F22">
                            <w:pPr>
                              <w:spacing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C3D8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左矢印 22" o:spid="_x0000_s1061" type="#_x0000_t66" style="position:absolute;left:0;text-align:left;margin-left:396.85pt;margin-top:1.2pt;width:45pt;height:14.15pt;rotation:4751436fd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" adj="3396" fillcolor="#365f91 [2404]" stroked="f" strokeweight="2pt">
                <v:textbox inset="0,0,0,0">
                  <w:txbxContent>
                    <w:p w:rsidR="00FC3D8B" w:rsidRPr="00FC3D8B" w:rsidRDefault="00FC3D8B" w:rsidP="003C3F22">
                      <w:pPr>
                        <w:spacing w:line="10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C3D8B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  <w:r w:rsidR="001F2BC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9DF0A4" wp14:editId="0A2571D0">
                <wp:simplePos x="0" y="0"/>
                <wp:positionH relativeFrom="column">
                  <wp:posOffset>5549265</wp:posOffset>
                </wp:positionH>
                <wp:positionV relativeFrom="paragraph">
                  <wp:posOffset>82799</wp:posOffset>
                </wp:positionV>
                <wp:extent cx="1123122" cy="380586"/>
                <wp:effectExtent l="0" t="0" r="0" b="63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122" cy="380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BC5" w:rsidRDefault="001F2BC5" w:rsidP="00541AB2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たじみ陶生苑</w:t>
                            </w:r>
                          </w:p>
                          <w:p w:rsidR="00541AB2" w:rsidRPr="001F2BC5" w:rsidRDefault="00541AB2" w:rsidP="00541AB2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41AB2">
                              <w:rPr>
                                <w:rFonts w:asciiTheme="majorEastAsia" w:eastAsiaTheme="majorEastAsia" w:hAnsiTheme="majorEastAsia" w:hint="eastAsia"/>
                                <w:b/>
                                <w:sz w:val="14"/>
                                <w:szCs w:val="16"/>
                              </w:rPr>
                              <w:t>（風水害時のみ）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436.95pt;margin-top:6.5pt;width:88.45pt;height:2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" filled="f" stroked="f">
                <v:textbox inset="0">
                  <w:txbxContent>
                    <w:p w:rsidR="001F2BC5" w:rsidRDefault="001F2BC5" w:rsidP="00541AB2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たじみ陶生苑</w:t>
                      </w:r>
                    </w:p>
                    <w:p w:rsidR="00541AB2" w:rsidRPr="001F2BC5" w:rsidRDefault="00541AB2" w:rsidP="00541AB2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Pr="00541AB2">
                        <w:rPr>
                          <w:rFonts w:asciiTheme="majorEastAsia" w:eastAsiaTheme="majorEastAsia" w:hAnsiTheme="majorEastAsia" w:hint="eastAsia"/>
                          <w:b/>
                          <w:sz w:val="14"/>
                          <w:szCs w:val="16"/>
                        </w:rPr>
                        <w:t>（風水害時のみ）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3C3F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8BEECF" wp14:editId="68556884">
                <wp:simplePos x="0" y="0"/>
                <wp:positionH relativeFrom="column">
                  <wp:posOffset>3644265</wp:posOffset>
                </wp:positionH>
                <wp:positionV relativeFrom="paragraph">
                  <wp:posOffset>127000</wp:posOffset>
                </wp:positionV>
                <wp:extent cx="157480" cy="730885"/>
                <wp:effectExtent l="76200" t="0" r="90170" b="0"/>
                <wp:wrapNone/>
                <wp:docPr id="298" name="下矢印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8272">
                          <a:off x="0" y="0"/>
                          <a:ext cx="157480" cy="7308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22" w:rsidRPr="003C3F22" w:rsidRDefault="003C3F22" w:rsidP="003C3F22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298" o:spid="_x0000_s1063" type="#_x0000_t67" style="position:absolute;left:0;text-align:left;margin-left:286.95pt;margin-top:10pt;width:12.4pt;height:57.55pt;rotation:-1061386fd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" adj="19273" fillcolor="red" stroked="f" strokeweight="2pt">
                <v:textbox style="layout-flow:vertical-ideographic" inset="0,0,0,0">
                  <w:txbxContent>
                    <w:p w:rsidR="003C3F22" w:rsidRPr="003C3F22" w:rsidRDefault="003C3F22" w:rsidP="003C3F22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2713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9790AE" wp14:editId="64963F4C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157480" cy="524510"/>
                <wp:effectExtent l="0" t="0" r="0" b="8890"/>
                <wp:wrapNone/>
                <wp:docPr id="299" name="下矢印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52451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366" w:rsidRPr="003C3F22" w:rsidRDefault="00271366" w:rsidP="00271366">
                            <w:pPr>
                              <w:spacing w:line="12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C3F22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299" o:spid="_x0000_s1064" type="#_x0000_t67" style="position:absolute;left:0;text-align:left;margin-left:379.95pt;margin-top:1.9pt;width:12.4pt;height:41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" adj="18357" fillcolor="red" stroked="f" strokeweight="2pt">
                <v:textbox style="layout-flow:vertical-ideographic" inset="0,0,0,0">
                  <w:txbxContent>
                    <w:p w:rsidR="00271366" w:rsidRPr="003C3F22" w:rsidRDefault="00271366" w:rsidP="00271366">
                      <w:pPr>
                        <w:spacing w:line="120" w:lineRule="exact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C3F22">
                        <w:rPr>
                          <w:rFonts w:hint="eastAsia"/>
                          <w:sz w:val="10"/>
                          <w:szCs w:val="10"/>
                        </w:rPr>
                        <w:t>避難</w:t>
                      </w:r>
                    </w:p>
                  </w:txbxContent>
                </v:textbox>
              </v:shape>
            </w:pict>
          </mc:Fallback>
        </mc:AlternateContent>
      </w:r>
    </w:p>
    <w:p w:rsidR="001D7293" w:rsidRDefault="001D7293"/>
    <w:p w:rsidR="001D7293" w:rsidRDefault="0034789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072983" wp14:editId="74D07DCC">
                <wp:simplePos x="0" y="0"/>
                <wp:positionH relativeFrom="column">
                  <wp:posOffset>4671060</wp:posOffset>
                </wp:positionH>
                <wp:positionV relativeFrom="paragraph">
                  <wp:posOffset>19891</wp:posOffset>
                </wp:positionV>
                <wp:extent cx="781685" cy="25717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北陵中学校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8" type="#_x0000_t202" style="position:absolute;left:0;text-align:left;margin-left:367.8pt;margin-top:1.55pt;width:61.55pt;height:2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北陵中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6FB02" wp14:editId="58887E53">
                <wp:simplePos x="0" y="0"/>
                <wp:positionH relativeFrom="column">
                  <wp:posOffset>3645146</wp:posOffset>
                </wp:positionH>
                <wp:positionV relativeFrom="paragraph">
                  <wp:posOffset>123876</wp:posOffset>
                </wp:positionV>
                <wp:extent cx="782261" cy="25717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261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97" w:rsidRPr="001F2BC5" w:rsidRDefault="00347897" w:rsidP="00347897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★</w:t>
                            </w:r>
                            <w:r w:rsidRPr="001F2BC5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根本小学校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287pt;margin-top:9.75pt;width:61.6pt;height:20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" filled="f" stroked="f">
                <v:textbox style="mso-fit-shape-to-text:t" inset="0">
                  <w:txbxContent>
                    <w:p w:rsidR="00347897" w:rsidRPr="001F2BC5" w:rsidRDefault="00347897" w:rsidP="00347897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★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根本</w:t>
                      </w:r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小</w:t>
                      </w:r>
                      <w:bookmarkStart w:id="1" w:name="_GoBack"/>
                      <w:r w:rsidRPr="001F2BC5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学校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D7293" w:rsidRDefault="001D7293"/>
    <w:p w:rsidR="001D7293" w:rsidRDefault="001D7293"/>
    <w:p w:rsidR="001D7293" w:rsidRDefault="001D7293"/>
    <w:p w:rsidR="001D7293" w:rsidRDefault="001D7293"/>
    <w:p w:rsidR="001D7293" w:rsidRDefault="001D7293"/>
    <w:p w:rsidR="001D7293" w:rsidRPr="004B63AC" w:rsidRDefault="001D7293"/>
    <w:p w:rsidR="001D7293" w:rsidRDefault="001D7293"/>
    <w:p w:rsidR="001D7293" w:rsidRDefault="001D7293"/>
    <w:p w:rsidR="001D7293" w:rsidRDefault="001D7293"/>
    <w:p w:rsidR="001D7293" w:rsidRDefault="001D7293"/>
    <w:sectPr w:rsidR="001D7293" w:rsidSect="00FF1213">
      <w:pgSz w:w="16838" w:h="11906" w:orient="landscape"/>
      <w:pgMar w:top="1247" w:right="1701" w:bottom="124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2F4" w:rsidRDefault="00B772F4" w:rsidP="00BA357E">
      <w:r>
        <w:separator/>
      </w:r>
    </w:p>
  </w:endnote>
  <w:endnote w:type="continuationSeparator" w:id="0">
    <w:p w:rsidR="00B772F4" w:rsidRDefault="00B772F4" w:rsidP="00BA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2F4" w:rsidRDefault="00B772F4" w:rsidP="00BA357E">
      <w:r>
        <w:separator/>
      </w:r>
    </w:p>
  </w:footnote>
  <w:footnote w:type="continuationSeparator" w:id="0">
    <w:p w:rsidR="00B772F4" w:rsidRDefault="00B772F4" w:rsidP="00BA3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93"/>
    <w:rsid w:val="0018543B"/>
    <w:rsid w:val="001D7293"/>
    <w:rsid w:val="001F2BC5"/>
    <w:rsid w:val="0020137E"/>
    <w:rsid w:val="00271366"/>
    <w:rsid w:val="002D1E64"/>
    <w:rsid w:val="00347897"/>
    <w:rsid w:val="003C3F22"/>
    <w:rsid w:val="003E6A38"/>
    <w:rsid w:val="004022F0"/>
    <w:rsid w:val="004B63AC"/>
    <w:rsid w:val="00541AB2"/>
    <w:rsid w:val="0054730E"/>
    <w:rsid w:val="00586EF3"/>
    <w:rsid w:val="005B5727"/>
    <w:rsid w:val="006F5425"/>
    <w:rsid w:val="00871115"/>
    <w:rsid w:val="008D6BD1"/>
    <w:rsid w:val="009D5ED1"/>
    <w:rsid w:val="00A36DC4"/>
    <w:rsid w:val="00B70F53"/>
    <w:rsid w:val="00B75C46"/>
    <w:rsid w:val="00B772F4"/>
    <w:rsid w:val="00BA357E"/>
    <w:rsid w:val="00D0235B"/>
    <w:rsid w:val="00D32EB0"/>
    <w:rsid w:val="00DD207E"/>
    <w:rsid w:val="00E23F29"/>
    <w:rsid w:val="00F43F9E"/>
    <w:rsid w:val="00FC3D8B"/>
    <w:rsid w:val="00FF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72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357E"/>
  </w:style>
  <w:style w:type="paragraph" w:styleId="a7">
    <w:name w:val="footer"/>
    <w:basedOn w:val="a"/>
    <w:link w:val="a8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3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72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A357E"/>
  </w:style>
  <w:style w:type="paragraph" w:styleId="a7">
    <w:name w:val="footer"/>
    <w:basedOn w:val="a"/>
    <w:link w:val="a8"/>
    <w:uiPriority w:val="99"/>
    <w:unhideWhenUsed/>
    <w:rsid w:val="00BA357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A3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60FD4-D91B-40DC-A6EC-11B249611C67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30F19921.dotm</Template>
  <TotalTime>0</TotalTime>
  <Pages>1</Pages>
  <Words>8</Words>
  <Characters>49</Characters>
  <DocSecurity>0</DocSecurity>
  <Lines>1</Lines>
  <Paragraphs>1</Paragraphs>
  <ScaleCrop>false</ScaleCrop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2017-07-14T10:18:00Z</cp:lastPrinted>
  <dcterms:created xsi:type="dcterms:W3CDTF">2017-07-21T06:57:00Z</dcterms:created>
  <dcterms:modified xsi:type="dcterms:W3CDTF">2017-07-21T06:57:00Z</dcterms:modified>
</cp:coreProperties>
</file>